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6DCDD86" w14:textId="77777777" w:rsidR="00744017" w:rsidRDefault="004A2C64" w:rsidP="00744017">
      <w:pPr>
        <w:pStyle w:val="Titlewhite"/>
        <w:ind w:right="1088"/>
        <w:jc w:val="left"/>
      </w:pPr>
      <w:r w:rsidRPr="00DC684B">
        <w:rPr>
          <w:noProof/>
        </w:rPr>
        <w:drawing>
          <wp:anchor distT="0" distB="0" distL="114300" distR="114300" simplePos="0" relativeHeight="251658241" behindDoc="1" locked="1" layoutInCell="1" allowOverlap="1" wp14:anchorId="6C681DED" wp14:editId="71510056">
            <wp:simplePos x="0" y="0"/>
            <wp:positionH relativeFrom="page">
              <wp:posOffset>-5715</wp:posOffset>
            </wp:positionH>
            <wp:positionV relativeFrom="page">
              <wp:posOffset>0</wp:posOffset>
            </wp:positionV>
            <wp:extent cx="7560000" cy="10691037"/>
            <wp:effectExtent l="0" t="0" r="0" b="254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1">
                      <a:extLst>
                        <a:ext uri="{28A0092B-C50C-407E-A947-70E740481C1C}">
                          <a14:useLocalDpi xmlns:a14="http://schemas.microsoft.com/office/drawing/2010/main" val="0"/>
                        </a:ext>
                      </a:extLst>
                    </a:blip>
                    <a:srcRect t="38" b="38"/>
                    <a:stretch>
                      <a:fillRect/>
                    </a:stretch>
                  </pic:blipFill>
                  <pic:spPr bwMode="auto">
                    <a:xfrm>
                      <a:off x="0" y="0"/>
                      <a:ext cx="7560000" cy="1069103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D11A8">
        <w:t xml:space="preserve">InterOPERA Stakeholder Committee </w:t>
      </w:r>
    </w:p>
    <w:p w14:paraId="69E29F5F" w14:textId="524DDC43" w:rsidR="00A07C02" w:rsidRDefault="004D11A8" w:rsidP="00704549">
      <w:pPr>
        <w:pStyle w:val="Titlewhite"/>
        <w:ind w:right="1088"/>
        <w:jc w:val="left"/>
      </w:pPr>
      <w:r>
        <w:t xml:space="preserve">- </w:t>
      </w:r>
      <w:r w:rsidR="00870165">
        <w:t>3</w:t>
      </w:r>
      <w:r w:rsidR="00870165">
        <w:rPr>
          <w:vertAlign w:val="superscript"/>
        </w:rPr>
        <w:t>rd</w:t>
      </w:r>
      <w:r>
        <w:t xml:space="preserve"> technical workshop </w:t>
      </w:r>
    </w:p>
    <w:p w14:paraId="52706B6F" w14:textId="7C569A7B" w:rsidR="004D11A8" w:rsidRPr="004D11A8" w:rsidRDefault="004D11A8" w:rsidP="00704549">
      <w:pPr>
        <w:pStyle w:val="Titlewhite"/>
        <w:jc w:val="left"/>
      </w:pPr>
      <w:r w:rsidRPr="004D11A8">
        <w:t>Summary report</w:t>
      </w:r>
    </w:p>
    <w:p w14:paraId="5E9E42BC" w14:textId="77777777" w:rsidR="004D11A8" w:rsidRDefault="004D11A8" w:rsidP="00704549">
      <w:pPr>
        <w:pStyle w:val="Titlewhite"/>
      </w:pPr>
    </w:p>
    <w:p w14:paraId="3608EB1C" w14:textId="77777777" w:rsidR="00C63F6D" w:rsidRDefault="00C63F6D" w:rsidP="00935110">
      <w:pPr>
        <w:rPr>
          <w:color w:val="FFFFFF" w:themeColor="background1"/>
        </w:rPr>
      </w:pPr>
    </w:p>
    <w:p w14:paraId="0F3064B8" w14:textId="77777777" w:rsidR="00A07C02" w:rsidRDefault="00A07C02" w:rsidP="00935110">
      <w:pPr>
        <w:rPr>
          <w:color w:val="FFFFFF" w:themeColor="background1"/>
        </w:rPr>
      </w:pPr>
    </w:p>
    <w:p w14:paraId="4E94AEA0" w14:textId="77777777" w:rsidR="00A07C02" w:rsidRDefault="00A07C02" w:rsidP="00935110">
      <w:pPr>
        <w:rPr>
          <w:color w:val="FFFFFF" w:themeColor="background1"/>
        </w:rPr>
      </w:pPr>
    </w:p>
    <w:p w14:paraId="38FC0A6A" w14:textId="77777777" w:rsidR="00A07C02" w:rsidRDefault="00A07C02" w:rsidP="00935110">
      <w:pPr>
        <w:rPr>
          <w:color w:val="FFFFFF" w:themeColor="background1"/>
        </w:rPr>
      </w:pPr>
    </w:p>
    <w:p w14:paraId="382859A1" w14:textId="77777777" w:rsidR="00A07C02" w:rsidRDefault="00A07C02" w:rsidP="00935110">
      <w:pPr>
        <w:rPr>
          <w:color w:val="FFFFFF" w:themeColor="background1"/>
        </w:rPr>
      </w:pPr>
    </w:p>
    <w:p w14:paraId="7F033626" w14:textId="77777777" w:rsidR="00A07C02" w:rsidRDefault="00A07C02" w:rsidP="00935110">
      <w:pPr>
        <w:rPr>
          <w:color w:val="FFFFFF" w:themeColor="background1"/>
        </w:rPr>
      </w:pPr>
    </w:p>
    <w:p w14:paraId="394146A4" w14:textId="77777777" w:rsidR="00A07C02" w:rsidRDefault="00A07C02" w:rsidP="00935110">
      <w:pPr>
        <w:rPr>
          <w:color w:val="FFFFFF" w:themeColor="background1"/>
        </w:rPr>
      </w:pPr>
    </w:p>
    <w:p w14:paraId="183FDEB7" w14:textId="77777777" w:rsidR="00A07C02" w:rsidRDefault="00A07C02" w:rsidP="00935110">
      <w:pPr>
        <w:rPr>
          <w:color w:val="FFFFFF" w:themeColor="background1"/>
        </w:rPr>
      </w:pPr>
    </w:p>
    <w:p w14:paraId="654FE3DA" w14:textId="77777777" w:rsidR="00A07C02" w:rsidRDefault="00A07C02" w:rsidP="00935110">
      <w:pPr>
        <w:rPr>
          <w:color w:val="FFFFFF" w:themeColor="background1"/>
        </w:rPr>
      </w:pPr>
    </w:p>
    <w:p w14:paraId="44E50613" w14:textId="77777777" w:rsidR="00A07C02" w:rsidRDefault="00A07C02" w:rsidP="00935110">
      <w:pPr>
        <w:rPr>
          <w:color w:val="FFFFFF" w:themeColor="background1"/>
        </w:rPr>
      </w:pPr>
    </w:p>
    <w:p w14:paraId="2126E59D" w14:textId="77777777" w:rsidR="00A07C02" w:rsidRDefault="00A07C02" w:rsidP="00935110">
      <w:pPr>
        <w:rPr>
          <w:color w:val="FFFFFF" w:themeColor="background1"/>
        </w:rPr>
      </w:pPr>
    </w:p>
    <w:p w14:paraId="6C438249" w14:textId="77777777" w:rsidR="00A07C02" w:rsidRDefault="00A07C02" w:rsidP="00935110">
      <w:pPr>
        <w:rPr>
          <w:color w:val="FFFFFF" w:themeColor="background1"/>
        </w:rPr>
      </w:pPr>
    </w:p>
    <w:p w14:paraId="74EA2AF2" w14:textId="77777777" w:rsidR="00A07C02" w:rsidRDefault="00A07C02" w:rsidP="00935110">
      <w:pPr>
        <w:rPr>
          <w:color w:val="FFFFFF" w:themeColor="background1"/>
        </w:rPr>
      </w:pPr>
    </w:p>
    <w:p w14:paraId="567E6CA4" w14:textId="77777777" w:rsidR="00A07C02" w:rsidRDefault="00A07C02" w:rsidP="00935110">
      <w:pPr>
        <w:rPr>
          <w:color w:val="FFFFFF" w:themeColor="background1"/>
        </w:rPr>
      </w:pPr>
    </w:p>
    <w:p w14:paraId="4B1AAA9E" w14:textId="77777777" w:rsidR="00A07C02" w:rsidRDefault="00A07C02" w:rsidP="00935110">
      <w:pPr>
        <w:rPr>
          <w:color w:val="FFFFFF" w:themeColor="background1"/>
        </w:rPr>
      </w:pPr>
    </w:p>
    <w:p w14:paraId="59103D79" w14:textId="77777777" w:rsidR="00A07C02" w:rsidRDefault="00A07C02" w:rsidP="00935110">
      <w:pPr>
        <w:rPr>
          <w:color w:val="FFFFFF" w:themeColor="background1"/>
        </w:rPr>
      </w:pPr>
    </w:p>
    <w:p w14:paraId="5F132F22" w14:textId="77777777" w:rsidR="00A07C02" w:rsidRDefault="00A07C02" w:rsidP="00935110">
      <w:pPr>
        <w:rPr>
          <w:color w:val="FFFFFF" w:themeColor="background1"/>
        </w:rPr>
      </w:pPr>
    </w:p>
    <w:p w14:paraId="5A46ECE4" w14:textId="75454B2F" w:rsidR="00123B7C" w:rsidRDefault="0090431D" w:rsidP="00721690">
      <w:pPr>
        <w:rPr>
          <w:color w:val="FFFFFF" w:themeColor="background1"/>
        </w:rPr>
      </w:pPr>
      <w:r>
        <w:rPr>
          <w:noProof/>
          <w:color w:val="FFFFFF" w:themeColor="background1"/>
        </w:rPr>
        <mc:AlternateContent>
          <mc:Choice Requires="wpg">
            <w:drawing>
              <wp:anchor distT="0" distB="0" distL="114300" distR="114300" simplePos="0" relativeHeight="251658242" behindDoc="1" locked="0" layoutInCell="1" allowOverlap="1" wp14:anchorId="4B86CB2B" wp14:editId="0D2D0811">
                <wp:simplePos x="0" y="0"/>
                <wp:positionH relativeFrom="column">
                  <wp:posOffset>-918772</wp:posOffset>
                </wp:positionH>
                <wp:positionV relativeFrom="page">
                  <wp:posOffset>8889518</wp:posOffset>
                </wp:positionV>
                <wp:extent cx="7560000" cy="1799590"/>
                <wp:effectExtent l="0" t="0" r="0" b="3810"/>
                <wp:wrapNone/>
                <wp:docPr id="21" name="Group 21"/>
                <wp:cNvGraphicFramePr/>
                <a:graphic xmlns:a="http://schemas.openxmlformats.org/drawingml/2006/main">
                  <a:graphicData uri="http://schemas.microsoft.com/office/word/2010/wordprocessingGroup">
                    <wpg:wgp>
                      <wpg:cNvGrpSpPr/>
                      <wpg:grpSpPr>
                        <a:xfrm>
                          <a:off x="0" y="0"/>
                          <a:ext cx="7560000" cy="1799590"/>
                          <a:chOff x="0" y="0"/>
                          <a:chExt cx="7559675" cy="1799590"/>
                        </a:xfrm>
                      </wpg:grpSpPr>
                      <wps:wsp>
                        <wps:cNvPr id="18" name="Rectangle 18"/>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 name="Picture 5" descr="Logo, company name&#10;&#10;Description automatically generated"/>
                          <pic:cNvPicPr>
                            <a:picLocks noChangeAspect="1"/>
                          </pic:cNvPicPr>
                        </pic:nvPicPr>
                        <pic:blipFill rotWithShape="1">
                          <a:blip r:embed="rId12" cstate="print">
                            <a:extLst>
                              <a:ext uri="{28A0092B-C50C-407E-A947-70E740481C1C}">
                                <a14:useLocalDpi xmlns:a14="http://schemas.microsoft.com/office/drawing/2010/main" val="0"/>
                              </a:ext>
                            </a:extLst>
                          </a:blip>
                          <a:srcRect t="13819" b="14305"/>
                          <a:stretch/>
                        </pic:blipFill>
                        <pic:spPr bwMode="auto">
                          <a:xfrm>
                            <a:off x="2434975" y="215757"/>
                            <a:ext cx="2699385" cy="133540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4A508E69" id="Group 21" o:spid="_x0000_s1026" style="position:absolute;margin-left:-72.35pt;margin-top:699.95pt;width:595.3pt;height:141.7pt;z-index:-251658238;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">
                <v:rect id="Rectangle 18"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" fillcolor="white [3212]" stroked="f" strokeweight="1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28" type="#_x0000_t75" alt="Logo, company name&#10;&#10;Description automatically generated" style="position:absolute;left:24349;top:2157;width:26994;height:133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">
                  <v:imagedata r:id="rId13" o:title="Logo, company name&#10;&#10;Description automatically generated" croptop="9056f" cropbottom="9375f"/>
                </v:shape>
                <w10:wrap anchory="page"/>
              </v:group>
            </w:pict>
          </mc:Fallback>
        </mc:AlternateContent>
      </w:r>
      <w:r>
        <w:rPr>
          <w:iCs/>
          <w:noProof/>
          <w:color w:val="144869" w:themeColor="accent3"/>
          <w:szCs w:val="22"/>
          <w:lang w:val="nl-BE"/>
        </w:rPr>
        <mc:AlternateContent>
          <mc:Choice Requires="wps">
            <w:drawing>
              <wp:anchor distT="0" distB="0" distL="114300" distR="114300" simplePos="0" relativeHeight="251658248" behindDoc="0" locked="0" layoutInCell="1" allowOverlap="1" wp14:anchorId="139B26AE" wp14:editId="4227A505">
                <wp:simplePos x="0" y="0"/>
                <wp:positionH relativeFrom="column">
                  <wp:posOffset>5619673</wp:posOffset>
                </wp:positionH>
                <wp:positionV relativeFrom="paragraph">
                  <wp:posOffset>796151</wp:posOffset>
                </wp:positionV>
                <wp:extent cx="674246" cy="218440"/>
                <wp:effectExtent l="0" t="0" r="0" b="0"/>
                <wp:wrapNone/>
                <wp:docPr id="1177200952" name="Text Box 3"/>
                <wp:cNvGraphicFramePr/>
                <a:graphic xmlns:a="http://schemas.openxmlformats.org/drawingml/2006/main">
                  <a:graphicData uri="http://schemas.microsoft.com/office/word/2010/wordprocessingShape">
                    <wps:wsp>
                      <wps:cNvSpPr txBox="1"/>
                      <wps:spPr>
                        <a:xfrm>
                          <a:off x="0" y="0"/>
                          <a:ext cx="674246" cy="218440"/>
                        </a:xfrm>
                        <a:prstGeom prst="rect">
                          <a:avLst/>
                        </a:prstGeom>
                        <a:solidFill>
                          <a:schemeClr val="accent2"/>
                        </a:solidFill>
                        <a:ln w="6350">
                          <a:noFill/>
                        </a:ln>
                      </wps:spPr>
                      <wps:txbx>
                        <w:txbxContent>
                          <w:p w14:paraId="4AAEBBD8" w14:textId="77777777" w:rsidR="0090431D" w:rsidRPr="00EE7C8F" w:rsidRDefault="0090431D" w:rsidP="0090431D">
                            <w:pPr>
                              <w:jc w:val="right"/>
                              <w:rPr>
                                <w:color w:val="FFFFFF" w:themeColor="background1"/>
                                <w:sz w:val="28"/>
                                <w:szCs w:val="28"/>
                              </w:rPr>
                            </w:pPr>
                            <w:r>
                              <w:rPr>
                                <w:iCs/>
                                <w:color w:val="FFFFFF" w:themeColor="background1"/>
                                <w:sz w:val="28"/>
                                <w:szCs w:val="28"/>
                                <w:lang w:val="nl-BE"/>
                              </w:rPr>
                              <w:t>PUBLIC</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39B26AE" id="_x0000_t202" coordsize="21600,21600" o:spt="202" path="m,l,21600r21600,l21600,xe">
                <v:stroke joinstyle="miter"/>
                <v:path gradientshapeok="t" o:connecttype="rect"/>
              </v:shapetype>
              <v:shape id="Text Box 3" o:spid="_x0000_s1026" type="#_x0000_t202" style="position:absolute;margin-left:442.5pt;margin-top:62.7pt;width:53.1pt;height:17.2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" fillcolor="#00b2a8 [3205]" stroked="f" strokeweight=".5pt">
                <v:textbox inset="1mm,0,1mm,0">
                  <w:txbxContent>
                    <w:p w14:paraId="4AAEBBD8" w14:textId="77777777" w:rsidR="0090431D" w:rsidRPr="00EE7C8F" w:rsidRDefault="0090431D" w:rsidP="0090431D">
                      <w:pPr>
                        <w:jc w:val="right"/>
                        <w:rPr>
                          <w:color w:val="FFFFFF" w:themeColor="background1"/>
                          <w:sz w:val="28"/>
                          <w:szCs w:val="28"/>
                        </w:rPr>
                      </w:pPr>
                      <w:r>
                        <w:rPr>
                          <w:iCs/>
                          <w:color w:val="FFFFFF" w:themeColor="background1"/>
                          <w:sz w:val="28"/>
                          <w:szCs w:val="28"/>
                          <w:lang w:val="nl-BE"/>
                        </w:rPr>
                        <w:t>PUBLIC</w:t>
                      </w:r>
                    </w:p>
                  </w:txbxContent>
                </v:textbox>
              </v:shape>
            </w:pict>
          </mc:Fallback>
        </mc:AlternateContent>
      </w:r>
    </w:p>
    <w:p w14:paraId="6DFADC50" w14:textId="442E650A" w:rsidR="00721690" w:rsidRDefault="004D11A8" w:rsidP="00721690">
      <w:pPr>
        <w:rPr>
          <w:color w:val="FFFFFF" w:themeColor="background1"/>
        </w:rPr>
      </w:pPr>
      <w:r>
        <w:rPr>
          <w:noProof/>
        </w:rPr>
        <w:lastRenderedPageBreak/>
        <mc:AlternateContent>
          <mc:Choice Requires="wps">
            <w:drawing>
              <wp:anchor distT="0" distB="0" distL="114300" distR="114300" simplePos="0" relativeHeight="251658245" behindDoc="0" locked="0" layoutInCell="1" allowOverlap="0" wp14:anchorId="2928EF3E" wp14:editId="73F1A8CF">
                <wp:simplePos x="0" y="0"/>
                <wp:positionH relativeFrom="column">
                  <wp:posOffset>-243840</wp:posOffset>
                </wp:positionH>
                <wp:positionV relativeFrom="paragraph">
                  <wp:posOffset>6423660</wp:posOffset>
                </wp:positionV>
                <wp:extent cx="5781675" cy="2857500"/>
                <wp:effectExtent l="0" t="0" r="0" b="0"/>
                <wp:wrapNone/>
                <wp:docPr id="6" name="Text Box 6"/>
                <wp:cNvGraphicFramePr/>
                <a:graphic xmlns:a="http://schemas.openxmlformats.org/drawingml/2006/main">
                  <a:graphicData uri="http://schemas.microsoft.com/office/word/2010/wordprocessingShape">
                    <wps:wsp>
                      <wps:cNvSpPr txBox="1"/>
                      <wps:spPr>
                        <a:xfrm>
                          <a:off x="0" y="0"/>
                          <a:ext cx="5781675" cy="2857500"/>
                        </a:xfrm>
                        <a:prstGeom prst="rect">
                          <a:avLst/>
                        </a:prstGeom>
                        <a:noFill/>
                        <a:ln w="6350">
                          <a:noFill/>
                        </a:ln>
                      </wps:spPr>
                      <wps:txbx>
                        <w:txbxContent>
                          <w:p w14:paraId="35A2B80C" w14:textId="77777777" w:rsidR="001812CB" w:rsidRDefault="001812CB" w:rsidP="001812CB">
                            <w:pPr>
                              <w:rPr>
                                <w:rFonts w:ascii="Blogger Sans Medium" w:hAnsi="Blogger Sans Medium"/>
                                <w:caps/>
                                <w:color w:val="734267" w:themeColor="accent1"/>
                                <w:szCs w:val="22"/>
                              </w:rPr>
                            </w:pPr>
                            <w:r>
                              <w:rPr>
                                <w:noProof/>
                              </w:rPr>
                              <w:drawing>
                                <wp:inline distT="0" distB="0" distL="0" distR="0" wp14:anchorId="46522638" wp14:editId="589102D1">
                                  <wp:extent cx="2015999" cy="466607"/>
                                  <wp:effectExtent l="0" t="0" r="0" b="3810"/>
                                  <wp:docPr id="17" name="Picture 17" descr="A black background with white 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black background with white text&#10;&#10;Description automatically generated with low confidence"/>
                                          <pic:cNvPicPr>
                                            <a:picLocks noChangeAspect="1" noChangeArrowheads="1"/>
                                          </pic:cNvPicPr>
                                        </pic:nvPicPr>
                                        <pic:blipFill rotWithShape="1">
                                          <a:blip r:embed="rId14">
                                            <a:extLst>
                                              <a:ext uri="{28A0092B-C50C-407E-A947-70E740481C1C}">
                                                <a14:useLocalDpi xmlns:a14="http://schemas.microsoft.com/office/drawing/2010/main" val="0"/>
                                              </a:ext>
                                            </a:extLst>
                                          </a:blip>
                                          <a:srcRect l="1133" r="2827"/>
                                          <a:stretch/>
                                        </pic:blipFill>
                                        <pic:spPr bwMode="auto">
                                          <a:xfrm>
                                            <a:off x="0" y="0"/>
                                            <a:ext cx="2039857" cy="472129"/>
                                          </a:xfrm>
                                          <a:prstGeom prst="rect">
                                            <a:avLst/>
                                          </a:prstGeom>
                                          <a:noFill/>
                                          <a:ln>
                                            <a:noFill/>
                                          </a:ln>
                                          <a:extLst>
                                            <a:ext uri="{53640926-AAD7-44D8-BBD7-CCE9431645EC}">
                                              <a14:shadowObscured xmlns:a14="http://schemas.microsoft.com/office/drawing/2010/main"/>
                                            </a:ext>
                                          </a:extLst>
                                        </pic:spPr>
                                      </pic:pic>
                                    </a:graphicData>
                                  </a:graphic>
                                </wp:inline>
                              </w:drawing>
                            </w:r>
                          </w:p>
                          <w:p w14:paraId="3E7B756F" w14:textId="77777777" w:rsidR="001812CB" w:rsidRPr="0059767D" w:rsidRDefault="001812CB" w:rsidP="001812CB">
                            <w:pPr>
                              <w:rPr>
                                <w:rFonts w:ascii="Blogger Sans Medium" w:hAnsi="Blogger Sans Medium"/>
                                <w:caps/>
                                <w:color w:val="734267" w:themeColor="accent1"/>
                                <w:szCs w:val="22"/>
                              </w:rPr>
                            </w:pPr>
                          </w:p>
                          <w:p w14:paraId="2154EB55" w14:textId="77777777" w:rsidR="001812CB" w:rsidRPr="0059767D" w:rsidRDefault="001812CB" w:rsidP="001812CB">
                            <w:pPr>
                              <w:rPr>
                                <w:rFonts w:ascii="Arial Rounded MT Bold" w:hAnsi="Arial Rounded MT Bold"/>
                                <w:color w:val="144869" w:themeColor="accent3"/>
                                <w:lang w:val="en-US"/>
                              </w:rPr>
                            </w:pPr>
                            <w:r w:rsidRPr="0059767D">
                              <w:rPr>
                                <w:rFonts w:ascii="Arial Rounded MT Bold" w:hAnsi="Arial Rounded MT Bold"/>
                                <w:color w:val="144869" w:themeColor="accent3"/>
                              </w:rPr>
                              <w:t>DISCLAIMER</w:t>
                            </w:r>
                            <w:r w:rsidRPr="0059767D">
                              <w:rPr>
                                <w:rFonts w:ascii="Arial Rounded MT Bold" w:hAnsi="Arial Rounded MT Bold"/>
                                <w:color w:val="144869" w:themeColor="accent3"/>
                                <w:lang w:val="en-US"/>
                              </w:rPr>
                              <w:t>:</w:t>
                            </w:r>
                          </w:p>
                          <w:p w14:paraId="51D4E4B5" w14:textId="77777777" w:rsidR="001812CB" w:rsidRPr="00E77230" w:rsidRDefault="001812CB" w:rsidP="001812CB">
                            <w:pPr>
                              <w:rPr>
                                <w:color w:val="FFFFFF" w:themeColor="background1"/>
                              </w:rPr>
                            </w:pPr>
                            <w:r w:rsidRPr="00BD3FF8">
                              <w:rPr>
                                <w:color w:val="FFFFFF" w:themeColor="background1"/>
                              </w:rPr>
                              <w:t>Co-funded by the European Union. Views and opinions expressed are however those of the author(s) only and do not necessarily reflect those of the European Union or CINEA. Neither the European Union nor the granting authority can be held responsible for them. </w:t>
                            </w:r>
                          </w:p>
                          <w:p w14:paraId="6F56E2DF" w14:textId="77777777" w:rsidR="001812CB" w:rsidRDefault="001812CB" w:rsidP="001812CB">
                            <w:pPr>
                              <w:rPr>
                                <w:color w:val="FFFFFF" w:themeColor="background1"/>
                              </w:rPr>
                            </w:pPr>
                          </w:p>
                          <w:p w14:paraId="734A6D29" w14:textId="77777777" w:rsidR="001812CB" w:rsidRPr="0059767D" w:rsidRDefault="001812CB" w:rsidP="001812CB">
                            <w:pPr>
                              <w:rPr>
                                <w:rFonts w:ascii="Arial Rounded MT Bold" w:hAnsi="Arial Rounded MT Bold"/>
                                <w:color w:val="144869" w:themeColor="accent3"/>
                              </w:rPr>
                            </w:pPr>
                            <w:r w:rsidRPr="0059767D">
                              <w:rPr>
                                <w:rFonts w:ascii="Arial Rounded MT Bold" w:hAnsi="Arial Rounded MT Bold"/>
                                <w:color w:val="144869" w:themeColor="accent3"/>
                              </w:rPr>
                              <w:t>PROJECT DETAILS:</w:t>
                            </w:r>
                          </w:p>
                          <w:p w14:paraId="094AAA52" w14:textId="77777777" w:rsidR="001812CB" w:rsidRPr="00E77230" w:rsidRDefault="001812CB" w:rsidP="001812CB">
                            <w:pPr>
                              <w:rPr>
                                <w:color w:val="FFFFFF" w:themeColor="background1"/>
                              </w:rPr>
                            </w:pPr>
                            <w:r w:rsidRPr="00E77230">
                              <w:rPr>
                                <w:color w:val="FFFFFF" w:themeColor="background1"/>
                              </w:rPr>
                              <w:t>Duration: 1 January 2023 – 30 April 2027</w:t>
                            </w:r>
                            <w:r>
                              <w:rPr>
                                <w:color w:val="FFFFFF" w:themeColor="background1"/>
                              </w:rPr>
                              <w:br/>
                            </w:r>
                            <w:r w:rsidRPr="00E77230">
                              <w:rPr>
                                <w:color w:val="FFFFFF" w:themeColor="background1"/>
                              </w:rPr>
                              <w:t>Grant agreement: 101095874</w:t>
                            </w:r>
                          </w:p>
                          <w:p w14:paraId="1074B8F9" w14:textId="77777777" w:rsidR="001812CB" w:rsidRPr="00E77230" w:rsidRDefault="001812CB" w:rsidP="001812CB">
                            <w:pPr>
                              <w:rPr>
                                <w:rFonts w:ascii="Blogger Sans Medium" w:hAnsi="Blogger Sans Medium"/>
                                <w:caps/>
                                <w:color w:val="734267" w:themeColor="accent1"/>
                                <w:szCs w:val="22"/>
                              </w:rPr>
                            </w:pPr>
                          </w:p>
                          <w:p w14:paraId="68E8F03C" w14:textId="77777777" w:rsidR="00E77230" w:rsidRPr="00E77230" w:rsidRDefault="00E77230" w:rsidP="00721690">
                            <w:pPr>
                              <w:rPr>
                                <w:rFonts w:ascii="Blogger Sans Medium" w:hAnsi="Blogger Sans Medium"/>
                                <w:caps/>
                                <w:color w:val="734267" w:themeColor="accent1"/>
                                <w:szCs w:val="22"/>
                              </w:rPr>
                            </w:pP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28EF3E" id="Text Box 6" o:spid="_x0000_s1027" type="#_x0000_t202" style="position:absolute;margin-left:-19.2pt;margin-top:505.8pt;width:455.25pt;height:225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" o:allowoverlap="f" filled="f" stroked="f" strokeweight=".5pt">
                <v:textbox>
                  <w:txbxContent>
                    <w:p w14:paraId="35A2B80C" w14:textId="77777777" w:rsidR="001812CB" w:rsidRDefault="001812CB" w:rsidP="001812CB">
                      <w:pPr>
                        <w:rPr>
                          <w:rFonts w:ascii="Blogger Sans Medium" w:hAnsi="Blogger Sans Medium"/>
                          <w:caps/>
                          <w:color w:val="734267" w:themeColor="accent1"/>
                          <w:szCs w:val="22"/>
                        </w:rPr>
                      </w:pPr>
                      <w:r>
                        <w:rPr>
                          <w:noProof/>
                        </w:rPr>
                        <w:drawing>
                          <wp:inline distT="0" distB="0" distL="0" distR="0" wp14:anchorId="46522638" wp14:editId="589102D1">
                            <wp:extent cx="2015999" cy="466607"/>
                            <wp:effectExtent l="0" t="0" r="0" b="3810"/>
                            <wp:docPr id="17" name="Picture 17" descr="A black background with white 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black background with white text&#10;&#10;Description automatically generated with low confidence"/>
                                    <pic:cNvPicPr>
                                      <a:picLocks noChangeAspect="1" noChangeArrowheads="1"/>
                                    </pic:cNvPicPr>
                                  </pic:nvPicPr>
                                  <pic:blipFill rotWithShape="1">
                                    <a:blip r:embed="rId15">
                                      <a:extLst>
                                        <a:ext uri="{28A0092B-C50C-407E-A947-70E740481C1C}">
                                          <a14:useLocalDpi xmlns:a14="http://schemas.microsoft.com/office/drawing/2010/main" val="0"/>
                                        </a:ext>
                                      </a:extLst>
                                    </a:blip>
                                    <a:srcRect l="1133" r="2827"/>
                                    <a:stretch/>
                                  </pic:blipFill>
                                  <pic:spPr bwMode="auto">
                                    <a:xfrm>
                                      <a:off x="0" y="0"/>
                                      <a:ext cx="2039857" cy="472129"/>
                                    </a:xfrm>
                                    <a:prstGeom prst="rect">
                                      <a:avLst/>
                                    </a:prstGeom>
                                    <a:noFill/>
                                    <a:ln>
                                      <a:noFill/>
                                    </a:ln>
                                    <a:extLst>
                                      <a:ext uri="{53640926-AAD7-44D8-BBD7-CCE9431645EC}">
                                        <a14:shadowObscured xmlns:a14="http://schemas.microsoft.com/office/drawing/2010/main"/>
                                      </a:ext>
                                    </a:extLst>
                                  </pic:spPr>
                                </pic:pic>
                              </a:graphicData>
                            </a:graphic>
                          </wp:inline>
                        </w:drawing>
                      </w:r>
                    </w:p>
                    <w:p w14:paraId="3E7B756F" w14:textId="77777777" w:rsidR="001812CB" w:rsidRPr="0059767D" w:rsidRDefault="001812CB" w:rsidP="001812CB">
                      <w:pPr>
                        <w:rPr>
                          <w:rFonts w:ascii="Blogger Sans Medium" w:hAnsi="Blogger Sans Medium"/>
                          <w:caps/>
                          <w:color w:val="734267" w:themeColor="accent1"/>
                          <w:szCs w:val="22"/>
                        </w:rPr>
                      </w:pPr>
                    </w:p>
                    <w:p w14:paraId="2154EB55" w14:textId="77777777" w:rsidR="001812CB" w:rsidRPr="0059767D" w:rsidRDefault="001812CB" w:rsidP="001812CB">
                      <w:pPr>
                        <w:rPr>
                          <w:rFonts w:ascii="Arial Rounded MT Bold" w:hAnsi="Arial Rounded MT Bold"/>
                          <w:color w:val="144869" w:themeColor="accent3"/>
                          <w:lang w:val="en-US"/>
                        </w:rPr>
                      </w:pPr>
                      <w:r w:rsidRPr="0059767D">
                        <w:rPr>
                          <w:rFonts w:ascii="Arial Rounded MT Bold" w:hAnsi="Arial Rounded MT Bold"/>
                          <w:color w:val="144869" w:themeColor="accent3"/>
                        </w:rPr>
                        <w:t>DISCLAIMER</w:t>
                      </w:r>
                      <w:r w:rsidRPr="0059767D">
                        <w:rPr>
                          <w:rFonts w:ascii="Arial Rounded MT Bold" w:hAnsi="Arial Rounded MT Bold"/>
                          <w:color w:val="144869" w:themeColor="accent3"/>
                          <w:lang w:val="en-US"/>
                        </w:rPr>
                        <w:t>:</w:t>
                      </w:r>
                    </w:p>
                    <w:p w14:paraId="51D4E4B5" w14:textId="77777777" w:rsidR="001812CB" w:rsidRPr="00E77230" w:rsidRDefault="001812CB" w:rsidP="001812CB">
                      <w:pPr>
                        <w:rPr>
                          <w:color w:val="FFFFFF" w:themeColor="background1"/>
                        </w:rPr>
                      </w:pPr>
                      <w:r w:rsidRPr="00BD3FF8">
                        <w:rPr>
                          <w:color w:val="FFFFFF" w:themeColor="background1"/>
                        </w:rPr>
                        <w:t>Co-funded by the European Union. Views and opinions expressed are however those of the author(s) only and do not necessarily reflect those of the European Union or CINEA. Neither the European Union nor the granting authority can be held responsible for them. </w:t>
                      </w:r>
                    </w:p>
                    <w:p w14:paraId="6F56E2DF" w14:textId="77777777" w:rsidR="001812CB" w:rsidRDefault="001812CB" w:rsidP="001812CB">
                      <w:pPr>
                        <w:rPr>
                          <w:color w:val="FFFFFF" w:themeColor="background1"/>
                        </w:rPr>
                      </w:pPr>
                    </w:p>
                    <w:p w14:paraId="734A6D29" w14:textId="77777777" w:rsidR="001812CB" w:rsidRPr="0059767D" w:rsidRDefault="001812CB" w:rsidP="001812CB">
                      <w:pPr>
                        <w:rPr>
                          <w:rFonts w:ascii="Arial Rounded MT Bold" w:hAnsi="Arial Rounded MT Bold"/>
                          <w:color w:val="144869" w:themeColor="accent3"/>
                        </w:rPr>
                      </w:pPr>
                      <w:r w:rsidRPr="0059767D">
                        <w:rPr>
                          <w:rFonts w:ascii="Arial Rounded MT Bold" w:hAnsi="Arial Rounded MT Bold"/>
                          <w:color w:val="144869" w:themeColor="accent3"/>
                        </w:rPr>
                        <w:t>PROJECT DETAILS:</w:t>
                      </w:r>
                    </w:p>
                    <w:p w14:paraId="094AAA52" w14:textId="77777777" w:rsidR="001812CB" w:rsidRPr="00E77230" w:rsidRDefault="001812CB" w:rsidP="001812CB">
                      <w:pPr>
                        <w:rPr>
                          <w:color w:val="FFFFFF" w:themeColor="background1"/>
                        </w:rPr>
                      </w:pPr>
                      <w:r w:rsidRPr="00E77230">
                        <w:rPr>
                          <w:color w:val="FFFFFF" w:themeColor="background1"/>
                        </w:rPr>
                        <w:t>Duration: 1 January 2023 – 30 April 2027</w:t>
                      </w:r>
                      <w:r>
                        <w:rPr>
                          <w:color w:val="FFFFFF" w:themeColor="background1"/>
                        </w:rPr>
                        <w:br/>
                      </w:r>
                      <w:r w:rsidRPr="00E77230">
                        <w:rPr>
                          <w:color w:val="FFFFFF" w:themeColor="background1"/>
                        </w:rPr>
                        <w:t>Grant agreement: 101095874</w:t>
                      </w:r>
                    </w:p>
                    <w:p w14:paraId="1074B8F9" w14:textId="77777777" w:rsidR="001812CB" w:rsidRPr="00E77230" w:rsidRDefault="001812CB" w:rsidP="001812CB">
                      <w:pPr>
                        <w:rPr>
                          <w:rFonts w:ascii="Blogger Sans Medium" w:hAnsi="Blogger Sans Medium"/>
                          <w:caps/>
                          <w:color w:val="734267" w:themeColor="accent1"/>
                          <w:szCs w:val="22"/>
                        </w:rPr>
                      </w:pPr>
                    </w:p>
                    <w:p w14:paraId="68E8F03C" w14:textId="77777777" w:rsidR="00E77230" w:rsidRPr="00E77230" w:rsidRDefault="00E77230" w:rsidP="00721690">
                      <w:pPr>
                        <w:rPr>
                          <w:rFonts w:ascii="Blogger Sans Medium" w:hAnsi="Blogger Sans Medium"/>
                          <w:caps/>
                          <w:color w:val="734267" w:themeColor="accent1"/>
                          <w:szCs w:val="22"/>
                        </w:rPr>
                      </w:pPr>
                    </w:p>
                  </w:txbxContent>
                </v:textbox>
              </v:shape>
            </w:pict>
          </mc:Fallback>
        </mc:AlternateContent>
      </w:r>
      <w:r w:rsidR="00E77230">
        <w:rPr>
          <w:noProof/>
        </w:rPr>
        <mc:AlternateContent>
          <mc:Choice Requires="wps">
            <w:drawing>
              <wp:anchor distT="0" distB="0" distL="114300" distR="114300" simplePos="0" relativeHeight="251658247" behindDoc="0" locked="0" layoutInCell="1" allowOverlap="0" wp14:anchorId="05F2996C" wp14:editId="5F343A3C">
                <wp:simplePos x="0" y="0"/>
                <wp:positionH relativeFrom="column">
                  <wp:posOffset>-104140</wp:posOffset>
                </wp:positionH>
                <wp:positionV relativeFrom="paragraph">
                  <wp:posOffset>-363</wp:posOffset>
                </wp:positionV>
                <wp:extent cx="5647765" cy="1436914"/>
                <wp:effectExtent l="0" t="0" r="0" b="0"/>
                <wp:wrapNone/>
                <wp:docPr id="16" name="Text Box 16"/>
                <wp:cNvGraphicFramePr/>
                <a:graphic xmlns:a="http://schemas.openxmlformats.org/drawingml/2006/main">
                  <a:graphicData uri="http://schemas.microsoft.com/office/word/2010/wordprocessingShape">
                    <wps:wsp>
                      <wps:cNvSpPr txBox="1"/>
                      <wps:spPr>
                        <a:xfrm>
                          <a:off x="0" y="0"/>
                          <a:ext cx="5647765" cy="1436914"/>
                        </a:xfrm>
                        <a:prstGeom prst="rect">
                          <a:avLst/>
                        </a:prstGeom>
                        <a:noFill/>
                        <a:ln w="6350">
                          <a:noFill/>
                        </a:ln>
                      </wps:spPr>
                      <wps:txbx>
                        <w:txbxContent>
                          <w:p w14:paraId="5C1270F8" w14:textId="77777777" w:rsidR="00FE4088" w:rsidRPr="0059767D" w:rsidRDefault="00FE4088" w:rsidP="00FE4088">
                            <w:pPr>
                              <w:pStyle w:val="Subtitle"/>
                              <w:rPr>
                                <w:color w:val="144869" w:themeColor="accent3"/>
                              </w:rPr>
                            </w:pPr>
                            <w:r w:rsidRPr="0059767D">
                              <w:rPr>
                                <w:color w:val="144869" w:themeColor="accent3"/>
                              </w:rPr>
                              <w:t>ABOUT INTEROPERA:</w:t>
                            </w:r>
                          </w:p>
                          <w:p w14:paraId="4A84C3D1" w14:textId="77777777" w:rsidR="00FE4088" w:rsidRPr="00721690" w:rsidRDefault="00FE4088" w:rsidP="00FE4088">
                            <w:pPr>
                              <w:rPr>
                                <w:color w:val="FFFFFF" w:themeColor="background1"/>
                                <w:lang w:eastAsia="en-GB"/>
                              </w:rPr>
                            </w:pPr>
                            <w:r w:rsidRPr="00721690">
                              <w:rPr>
                                <w:color w:val="FFFFFF" w:themeColor="background1"/>
                                <w:lang w:eastAsia="en-GB"/>
                              </w:rPr>
                              <w:t>The InterOPERA project will define technical frameworks and standards for electricity transmission and accelerate the integration of renewable energy. Ensuring that HVDC systems, HVDC transmission systems or HVDC components from different suppliers can work together – making them “interoperable”- is a top priority to accelerate Europe’s energy transition.</w:t>
                            </w:r>
                          </w:p>
                          <w:p w14:paraId="62590E14" w14:textId="77777777" w:rsidR="00FE4088" w:rsidRPr="0040464F" w:rsidRDefault="00FE4088" w:rsidP="00FE4088">
                            <w:pPr>
                              <w:rPr>
                                <w:color w:val="FFFFFF" w:themeColor="background1"/>
                              </w:rPr>
                            </w:pPr>
                          </w:p>
                          <w:p w14:paraId="0D7DF75A" w14:textId="77777777" w:rsidR="00721690" w:rsidRPr="0040464F" w:rsidRDefault="00721690" w:rsidP="00721690">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F2996C" id="Text Box 16" o:spid="_x0000_s1028" type="#_x0000_t202" style="position:absolute;margin-left:-8.2pt;margin-top:-.05pt;width:444.7pt;height:113.15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" o:allowoverlap="f" filled="f" stroked="f" strokeweight=".5pt">
                <v:textbox>
                  <w:txbxContent>
                    <w:p w14:paraId="5C1270F8" w14:textId="77777777" w:rsidR="00FE4088" w:rsidRPr="0059767D" w:rsidRDefault="00FE4088" w:rsidP="00FE4088">
                      <w:pPr>
                        <w:pStyle w:val="Subtitle"/>
                        <w:rPr>
                          <w:color w:val="144869" w:themeColor="accent3"/>
                        </w:rPr>
                      </w:pPr>
                      <w:r w:rsidRPr="0059767D">
                        <w:rPr>
                          <w:color w:val="144869" w:themeColor="accent3"/>
                        </w:rPr>
                        <w:t>ABOUT INTEROPERA:</w:t>
                      </w:r>
                    </w:p>
                    <w:p w14:paraId="4A84C3D1" w14:textId="77777777" w:rsidR="00FE4088" w:rsidRPr="00721690" w:rsidRDefault="00FE4088" w:rsidP="00FE4088">
                      <w:pPr>
                        <w:rPr>
                          <w:color w:val="FFFFFF" w:themeColor="background1"/>
                          <w:lang w:eastAsia="en-GB"/>
                        </w:rPr>
                      </w:pPr>
                      <w:r w:rsidRPr="00721690">
                        <w:rPr>
                          <w:color w:val="FFFFFF" w:themeColor="background1"/>
                          <w:lang w:eastAsia="en-GB"/>
                        </w:rPr>
                        <w:t>The InterOPERA project will define technical frameworks and standards for electricity transmission and accelerate the integration of renewable energy. Ensuring that HVDC systems, HVDC transmission systems or HVDC components from different suppliers can work together – making them “interoperable”- is a top priority to accelerate Europe’s energy transition.</w:t>
                      </w:r>
                    </w:p>
                    <w:p w14:paraId="62590E14" w14:textId="77777777" w:rsidR="00FE4088" w:rsidRPr="0040464F" w:rsidRDefault="00FE4088" w:rsidP="00FE4088">
                      <w:pPr>
                        <w:rPr>
                          <w:color w:val="FFFFFF" w:themeColor="background1"/>
                        </w:rPr>
                      </w:pPr>
                    </w:p>
                    <w:p w14:paraId="0D7DF75A" w14:textId="77777777" w:rsidR="00721690" w:rsidRPr="0040464F" w:rsidRDefault="00721690" w:rsidP="00721690">
                      <w:pPr>
                        <w:rPr>
                          <w:color w:val="FFFFFF" w:themeColor="background1"/>
                        </w:rPr>
                      </w:pPr>
                    </w:p>
                  </w:txbxContent>
                </v:textbox>
              </v:shape>
            </w:pict>
          </mc:Fallback>
        </mc:AlternateContent>
      </w:r>
      <w:r w:rsidR="00721690" w:rsidRPr="000D6718">
        <w:rPr>
          <w:noProof/>
        </w:rPr>
        <w:drawing>
          <wp:anchor distT="0" distB="0" distL="114300" distR="114300" simplePos="0" relativeHeight="251658246" behindDoc="0" locked="0" layoutInCell="1" allowOverlap="1" wp14:anchorId="13E6D58D" wp14:editId="199B2F1B">
            <wp:simplePos x="0" y="0"/>
            <wp:positionH relativeFrom="margin">
              <wp:posOffset>-1854926</wp:posOffset>
            </wp:positionH>
            <wp:positionV relativeFrom="page">
              <wp:posOffset>-914400</wp:posOffset>
            </wp:positionV>
            <wp:extent cx="2509520" cy="886460"/>
            <wp:effectExtent l="0" t="0" r="0" b="0"/>
            <wp:wrapNone/>
            <wp:docPr id="1217780517" name="Picture 1217780517" descr="A picture containing graphics, font, graphic design,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780517" name="Picture 1217780517" descr="A picture containing graphics, font, graphic design, logo&#10;&#10;Description automatically generated"/>
                    <pic:cNvPicPr/>
                  </pic:nvPicPr>
                  <pic:blipFill>
                    <a:blip r:embed="rId16"/>
                    <a:stretch>
                      <a:fillRect/>
                    </a:stretch>
                  </pic:blipFill>
                  <pic:spPr>
                    <a:xfrm>
                      <a:off x="0" y="0"/>
                      <a:ext cx="2509520" cy="886460"/>
                    </a:xfrm>
                    <a:prstGeom prst="rect">
                      <a:avLst/>
                    </a:prstGeom>
                  </pic:spPr>
                </pic:pic>
              </a:graphicData>
            </a:graphic>
            <wp14:sizeRelH relativeFrom="page">
              <wp14:pctWidth>0</wp14:pctWidth>
            </wp14:sizeRelH>
            <wp14:sizeRelV relativeFrom="page">
              <wp14:pctHeight>0</wp14:pctHeight>
            </wp14:sizeRelV>
          </wp:anchor>
        </w:drawing>
      </w:r>
      <w:r w:rsidR="00721690">
        <w:rPr>
          <w:noProof/>
        </w:rPr>
        <w:drawing>
          <wp:anchor distT="0" distB="0" distL="114300" distR="114300" simplePos="0" relativeHeight="251658244" behindDoc="1" locked="1" layoutInCell="1" allowOverlap="1" wp14:anchorId="716AF114" wp14:editId="2EAF770A">
            <wp:simplePos x="0" y="0"/>
            <wp:positionH relativeFrom="page">
              <wp:posOffset>15240</wp:posOffset>
            </wp:positionH>
            <wp:positionV relativeFrom="page">
              <wp:posOffset>0</wp:posOffset>
            </wp:positionV>
            <wp:extent cx="7559675" cy="10690860"/>
            <wp:effectExtent l="0" t="0" r="0" b="2540"/>
            <wp:wrapNone/>
            <wp:docPr id="1060769665" name="Picture 1060769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769665" name="Picture 1060769665"/>
                    <pic:cNvPicPr/>
                  </pic:nvPicPr>
                  <pic:blipFill>
                    <a:blip r:embed="rId17">
                      <a:extLst>
                        <a:ext uri="{28A0092B-C50C-407E-A947-70E740481C1C}">
                          <a14:useLocalDpi xmlns:a14="http://schemas.microsoft.com/office/drawing/2010/main" val="0"/>
                        </a:ext>
                      </a:extLst>
                    </a:blip>
                    <a:srcRect t="34" b="34"/>
                    <a:stretch>
                      <a:fillRect/>
                    </a:stretch>
                  </pic:blipFill>
                  <pic:spPr bwMode="auto">
                    <a:xfrm>
                      <a:off x="0" y="0"/>
                      <a:ext cx="7559675" cy="106908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BE2E212" w14:textId="77777777" w:rsidR="00E77230" w:rsidRPr="00BB7D44" w:rsidRDefault="00E77230" w:rsidP="00E77230">
      <w:pPr>
        <w:pStyle w:val="ListParagraph"/>
        <w:ind w:left="431" w:hanging="431"/>
        <w:rPr>
          <w:color w:val="FFFFFF" w:themeColor="background1"/>
        </w:rPr>
      </w:pPr>
    </w:p>
    <w:p w14:paraId="5A07B3DD" w14:textId="77777777" w:rsidR="00E77230" w:rsidRPr="005725C4" w:rsidRDefault="00E77230" w:rsidP="00E77230">
      <w:pPr>
        <w:rPr>
          <w:lang w:val="en-US"/>
        </w:rPr>
      </w:pPr>
    </w:p>
    <w:p w14:paraId="748C11A1" w14:textId="69045B82" w:rsidR="00E77230" w:rsidRDefault="00870165">
      <w:pPr>
        <w:pStyle w:val="Title"/>
      </w:pPr>
      <w:r>
        <w:t>3</w:t>
      </w:r>
      <w:r>
        <w:rPr>
          <w:vertAlign w:val="superscript"/>
        </w:rPr>
        <w:t>rd</w:t>
      </w:r>
      <w:r w:rsidR="004D11A8">
        <w:t xml:space="preserve"> technical workshop - summary report</w:t>
      </w:r>
    </w:p>
    <w:p w14:paraId="3C8D405B" w14:textId="1012CD4C" w:rsidR="00E77230" w:rsidRPr="00C85231" w:rsidRDefault="00870165" w:rsidP="00443EF8">
      <w:pPr>
        <w:pStyle w:val="Subtitle"/>
        <w:jc w:val="center"/>
        <w:rPr>
          <w:lang w:val="en-US"/>
        </w:rPr>
      </w:pPr>
      <w:r>
        <w:rPr>
          <w:lang w:val="en-US"/>
        </w:rPr>
        <w:t>March</w:t>
      </w:r>
      <w:r w:rsidR="004D11A8">
        <w:rPr>
          <w:lang w:val="en-US"/>
        </w:rPr>
        <w:t xml:space="preserve"> 202</w:t>
      </w:r>
      <w:r>
        <w:rPr>
          <w:lang w:val="en-US"/>
        </w:rPr>
        <w:t>5</w:t>
      </w:r>
    </w:p>
    <w:p w14:paraId="11EAA812" w14:textId="77777777" w:rsidR="00E77230" w:rsidRDefault="00E77230" w:rsidP="00E77230"/>
    <w:p w14:paraId="723E792D" w14:textId="77777777" w:rsidR="00E77230" w:rsidRDefault="00E77230" w:rsidP="00E77230"/>
    <w:p w14:paraId="61BBADDB" w14:textId="77777777" w:rsidR="00E77230" w:rsidRDefault="00E77230" w:rsidP="00E77230"/>
    <w:p w14:paraId="780983CC" w14:textId="77777777" w:rsidR="00E77230" w:rsidRDefault="00E77230" w:rsidP="00E77230"/>
    <w:p w14:paraId="20120FC3" w14:textId="77777777" w:rsidR="009112C0" w:rsidRPr="00B95303" w:rsidRDefault="009112C0" w:rsidP="009112C0">
      <w:pPr>
        <w:pStyle w:val="Referencetitle"/>
        <w:rPr>
          <w:color w:val="734267" w:themeColor="accent1"/>
        </w:rPr>
      </w:pPr>
      <w:r w:rsidRPr="00B95303">
        <w:rPr>
          <w:color w:val="144869" w:themeColor="accent3"/>
          <w:lang w:val="en-US"/>
        </w:rPr>
        <w:t>AUTHORS</w:t>
      </w:r>
      <w:r w:rsidRPr="00B95303">
        <w:rPr>
          <w:color w:val="734267" w:themeColor="accent1"/>
        </w:rPr>
        <w:t>:</w:t>
      </w:r>
    </w:p>
    <w:p w14:paraId="7FCDADEF" w14:textId="780640FA" w:rsidR="00C57E55" w:rsidRPr="00B95303" w:rsidRDefault="00C57E55" w:rsidP="00FF65D8">
      <w:pPr>
        <w:pStyle w:val="NoSpacing"/>
      </w:pPr>
      <w:r w:rsidRPr="00B95303">
        <w:t xml:space="preserve">Carmen </w:t>
      </w:r>
      <w:proofErr w:type="spellStart"/>
      <w:r w:rsidRPr="00B95303">
        <w:t>Cardonzo</w:t>
      </w:r>
      <w:proofErr w:type="spellEnd"/>
      <w:r w:rsidRPr="00B95303">
        <w:t xml:space="preserve">, </w:t>
      </w:r>
      <w:r w:rsidR="00B95303" w:rsidRPr="00B95303">
        <w:t>Lead Engineer</w:t>
      </w:r>
      <w:r w:rsidRPr="00B95303">
        <w:t>, RTE</w:t>
      </w:r>
    </w:p>
    <w:p w14:paraId="55F21239" w14:textId="4C881A0F" w:rsidR="00C57E55" w:rsidRPr="0024043B" w:rsidRDefault="00C57E55" w:rsidP="0024043B">
      <w:r w:rsidRPr="0024043B">
        <w:t>Ben Renning</w:t>
      </w:r>
      <w:r w:rsidR="009D5F1C" w:rsidRPr="0024043B">
        <w:t>s</w:t>
      </w:r>
      <w:r w:rsidR="0024043B" w:rsidRPr="0024043B">
        <w:t>, R&amp;D Project Manager</w:t>
      </w:r>
      <w:r w:rsidRPr="0024043B">
        <w:t>, Siemens En</w:t>
      </w:r>
      <w:r w:rsidR="009D023E" w:rsidRPr="0024043B">
        <w:t>e</w:t>
      </w:r>
      <w:r w:rsidRPr="0024043B">
        <w:t>rgy</w:t>
      </w:r>
    </w:p>
    <w:p w14:paraId="742B472F" w14:textId="77777777" w:rsidR="00C41548" w:rsidRPr="0024043B" w:rsidRDefault="00C41548" w:rsidP="00C41548"/>
    <w:p w14:paraId="2226B868" w14:textId="77777777" w:rsidR="009112C0" w:rsidRPr="0024043B" w:rsidRDefault="009112C0" w:rsidP="00FF65D8">
      <w:pPr>
        <w:pStyle w:val="NoSpacing"/>
      </w:pPr>
    </w:p>
    <w:p w14:paraId="427D3770" w14:textId="77777777" w:rsidR="009112C0" w:rsidRPr="0024043B" w:rsidRDefault="009112C0" w:rsidP="009112C0">
      <w:pPr>
        <w:pStyle w:val="Referencetitle"/>
        <w:rPr>
          <w:color w:val="144869" w:themeColor="accent3"/>
        </w:rPr>
      </w:pPr>
      <w:r w:rsidRPr="0024043B">
        <w:rPr>
          <w:color w:val="144869" w:themeColor="accent3"/>
        </w:rPr>
        <w:t>REVIEWERS:</w:t>
      </w:r>
    </w:p>
    <w:p w14:paraId="58C48C5E" w14:textId="0BF7C569" w:rsidR="009112C0" w:rsidRPr="0024043B" w:rsidRDefault="006C4199" w:rsidP="00FF65D8">
      <w:pPr>
        <w:pStyle w:val="NoSpacing"/>
      </w:pPr>
      <w:r w:rsidRPr="0024043B">
        <w:t>Riccardo Longo</w:t>
      </w:r>
      <w:r w:rsidR="009112C0" w:rsidRPr="0024043B">
        <w:t xml:space="preserve">, </w:t>
      </w:r>
      <w:r w:rsidRPr="0024043B">
        <w:t>Offshore Grid Manager</w:t>
      </w:r>
      <w:r w:rsidR="009112C0" w:rsidRPr="0024043B">
        <w:t xml:space="preserve">, </w:t>
      </w:r>
      <w:r w:rsidRPr="0024043B">
        <w:t>WindEurope</w:t>
      </w:r>
    </w:p>
    <w:p w14:paraId="0749D356" w14:textId="0513E6D6" w:rsidR="009112C0" w:rsidRPr="0024043B" w:rsidRDefault="006C4199" w:rsidP="00FF65D8">
      <w:pPr>
        <w:pStyle w:val="NoSpacing"/>
      </w:pPr>
      <w:r w:rsidRPr="0024043B">
        <w:t>Nina Mavrogeorgou</w:t>
      </w:r>
      <w:r w:rsidR="009112C0" w:rsidRPr="0024043B">
        <w:t xml:space="preserve">, </w:t>
      </w:r>
      <w:r w:rsidRPr="0024043B">
        <w:t>Project Manager</w:t>
      </w:r>
      <w:r w:rsidR="009112C0" w:rsidRPr="0024043B">
        <w:t xml:space="preserve">, </w:t>
      </w:r>
      <w:r w:rsidRPr="0024043B">
        <w:t>WindEurope</w:t>
      </w:r>
    </w:p>
    <w:p w14:paraId="5D3EFCC4" w14:textId="6DCB430E" w:rsidR="00870165" w:rsidRPr="0024043B" w:rsidRDefault="00870165" w:rsidP="00870165">
      <w:r w:rsidRPr="0024043B">
        <w:t>Nerea Rodriguez, Project Officer, WindEurope</w:t>
      </w:r>
    </w:p>
    <w:p w14:paraId="526CC762" w14:textId="55118484" w:rsidR="009D5F1C" w:rsidRPr="0024043B" w:rsidRDefault="009D5F1C" w:rsidP="009D5F1C">
      <w:pPr>
        <w:pStyle w:val="NoSpacing"/>
        <w:rPr>
          <w:lang w:val="en-US"/>
        </w:rPr>
      </w:pPr>
      <w:r w:rsidRPr="0024043B">
        <w:rPr>
          <w:lang w:val="en-US"/>
        </w:rPr>
        <w:t xml:space="preserve">Task 3.3 </w:t>
      </w:r>
      <w:r w:rsidR="0024043B" w:rsidRPr="0024043B">
        <w:rPr>
          <w:lang w:val="en-US"/>
        </w:rPr>
        <w:t xml:space="preserve">and </w:t>
      </w:r>
      <w:r w:rsidRPr="0024043B">
        <w:rPr>
          <w:lang w:val="en-US"/>
        </w:rPr>
        <w:t xml:space="preserve">Task 3.6 </w:t>
      </w:r>
      <w:r w:rsidR="0024043B" w:rsidRPr="0024043B">
        <w:rPr>
          <w:lang w:val="en-US"/>
        </w:rPr>
        <w:t>project experts</w:t>
      </w:r>
    </w:p>
    <w:p w14:paraId="641708CD" w14:textId="77777777" w:rsidR="009112C0" w:rsidRPr="009D5F1C" w:rsidRDefault="009112C0" w:rsidP="00FF65D8">
      <w:pPr>
        <w:pStyle w:val="NoSpacing"/>
        <w:rPr>
          <w:lang w:val="en-US"/>
        </w:rPr>
      </w:pPr>
    </w:p>
    <w:p w14:paraId="0C281318" w14:textId="584E1ED9" w:rsidR="00E77230" w:rsidRDefault="00E77230" w:rsidP="00FF65D8">
      <w:pPr>
        <w:pStyle w:val="NoSpacing"/>
        <w:rPr>
          <w:color w:val="FFFFFF" w:themeColor="background1"/>
        </w:rPr>
      </w:pPr>
    </w:p>
    <w:tbl>
      <w:tblPr>
        <w:tblpPr w:leftFromText="180" w:rightFromText="180" w:vertAnchor="page" w:horzAnchor="margin" w:tblpY="11146"/>
        <w:tblW w:w="8931" w:type="dxa"/>
        <w:tblBorders>
          <w:bottom w:val="single" w:sz="4" w:space="0" w:color="144869" w:themeColor="accent3"/>
          <w:insideH w:val="single" w:sz="4" w:space="0" w:color="144869" w:themeColor="accent3"/>
        </w:tblBorders>
        <w:tblCellMar>
          <w:top w:w="28" w:type="dxa"/>
          <w:bottom w:w="28" w:type="dxa"/>
        </w:tblCellMar>
        <w:tblLook w:val="04A0" w:firstRow="1" w:lastRow="0" w:firstColumn="1" w:lastColumn="0" w:noHBand="0" w:noVBand="1"/>
      </w:tblPr>
      <w:tblGrid>
        <w:gridCol w:w="1560"/>
        <w:gridCol w:w="1984"/>
        <w:gridCol w:w="2835"/>
        <w:gridCol w:w="2552"/>
      </w:tblGrid>
      <w:tr w:rsidR="0024043B" w:rsidRPr="003B1AB8" w14:paraId="70BB0970" w14:textId="77777777" w:rsidTr="0024043B">
        <w:trPr>
          <w:trHeight w:val="227"/>
        </w:trPr>
        <w:tc>
          <w:tcPr>
            <w:tcW w:w="3544" w:type="dxa"/>
            <w:gridSpan w:val="2"/>
            <w:tcBorders>
              <w:bottom w:val="single" w:sz="2" w:space="0" w:color="144869" w:themeColor="accent3"/>
            </w:tcBorders>
            <w:vAlign w:val="center"/>
          </w:tcPr>
          <w:p w14:paraId="6C908FAE" w14:textId="77777777" w:rsidR="0024043B" w:rsidRPr="003B1AB8" w:rsidRDefault="0024043B" w:rsidP="0024043B">
            <w:pPr>
              <w:pStyle w:val="NoSpacing"/>
              <w:rPr>
                <w:b/>
                <w:bCs/>
                <w:lang w:val="en-US"/>
              </w:rPr>
            </w:pPr>
            <w:r w:rsidRPr="003B1AB8">
              <w:rPr>
                <w:rFonts w:ascii="Arial Rounded MT Bold" w:hAnsi="Arial Rounded MT Bold" w:cs="Times New Roman (Body CS)"/>
                <w:caps/>
                <w:color w:val="144869" w:themeColor="accent3"/>
                <w:szCs w:val="22"/>
                <w:lang w:val="en-US"/>
              </w:rPr>
              <w:t>VERSION CONTROL</w:t>
            </w:r>
          </w:p>
        </w:tc>
        <w:tc>
          <w:tcPr>
            <w:tcW w:w="2835" w:type="dxa"/>
            <w:tcBorders>
              <w:bottom w:val="single" w:sz="2" w:space="0" w:color="144869" w:themeColor="accent3"/>
            </w:tcBorders>
          </w:tcPr>
          <w:p w14:paraId="00E502AC" w14:textId="77777777" w:rsidR="0024043B" w:rsidRPr="003B1AB8" w:rsidRDefault="0024043B" w:rsidP="0024043B">
            <w:pPr>
              <w:pStyle w:val="NoSpacing"/>
              <w:rPr>
                <w:lang w:val="en-US"/>
              </w:rPr>
            </w:pPr>
          </w:p>
        </w:tc>
        <w:tc>
          <w:tcPr>
            <w:tcW w:w="2552" w:type="dxa"/>
            <w:tcBorders>
              <w:bottom w:val="single" w:sz="2" w:space="0" w:color="144869" w:themeColor="accent3"/>
            </w:tcBorders>
          </w:tcPr>
          <w:p w14:paraId="6CA428B8" w14:textId="77777777" w:rsidR="0024043B" w:rsidRPr="003B1AB8" w:rsidRDefault="0024043B" w:rsidP="0024043B">
            <w:pPr>
              <w:pStyle w:val="NoSpacing"/>
              <w:rPr>
                <w:lang w:val="en-US"/>
              </w:rPr>
            </w:pPr>
          </w:p>
        </w:tc>
      </w:tr>
      <w:tr w:rsidR="0024043B" w:rsidRPr="003B1AB8" w14:paraId="1AC74322" w14:textId="77777777" w:rsidTr="0024043B">
        <w:trPr>
          <w:trHeight w:val="227"/>
        </w:trPr>
        <w:tc>
          <w:tcPr>
            <w:tcW w:w="1560" w:type="dxa"/>
            <w:tcBorders>
              <w:top w:val="single" w:sz="2" w:space="0" w:color="144869" w:themeColor="accent3"/>
              <w:bottom w:val="single" w:sz="2" w:space="0" w:color="144869" w:themeColor="accent3"/>
            </w:tcBorders>
            <w:vAlign w:val="center"/>
          </w:tcPr>
          <w:p w14:paraId="5265F6F6" w14:textId="77777777" w:rsidR="0024043B" w:rsidRPr="003B1AB8" w:rsidRDefault="0024043B" w:rsidP="0024043B">
            <w:pPr>
              <w:pStyle w:val="NoSpacing"/>
              <w:rPr>
                <w:b/>
                <w:bCs/>
                <w:lang w:val="en-US"/>
              </w:rPr>
            </w:pPr>
            <w:r w:rsidRPr="003B1AB8">
              <w:rPr>
                <w:b/>
                <w:bCs/>
                <w:lang w:val="en-US"/>
              </w:rPr>
              <w:t>Version</w:t>
            </w:r>
          </w:p>
        </w:tc>
        <w:tc>
          <w:tcPr>
            <w:tcW w:w="1984" w:type="dxa"/>
            <w:tcBorders>
              <w:top w:val="single" w:sz="2" w:space="0" w:color="144869" w:themeColor="accent3"/>
              <w:bottom w:val="single" w:sz="2" w:space="0" w:color="144869" w:themeColor="accent3"/>
            </w:tcBorders>
            <w:vAlign w:val="center"/>
          </w:tcPr>
          <w:p w14:paraId="2CC01D26" w14:textId="77777777" w:rsidR="0024043B" w:rsidRPr="003B1AB8" w:rsidRDefault="0024043B" w:rsidP="0024043B">
            <w:pPr>
              <w:pStyle w:val="NoSpacing"/>
              <w:rPr>
                <w:b/>
                <w:bCs/>
                <w:lang w:val="en-US"/>
              </w:rPr>
            </w:pPr>
            <w:r w:rsidRPr="003B1AB8">
              <w:rPr>
                <w:b/>
                <w:bCs/>
                <w:lang w:val="en-US"/>
              </w:rPr>
              <w:t>Date</w:t>
            </w:r>
          </w:p>
        </w:tc>
        <w:tc>
          <w:tcPr>
            <w:tcW w:w="2835" w:type="dxa"/>
            <w:tcBorders>
              <w:top w:val="single" w:sz="2" w:space="0" w:color="144869" w:themeColor="accent3"/>
              <w:bottom w:val="single" w:sz="2" w:space="0" w:color="144869" w:themeColor="accent3"/>
            </w:tcBorders>
          </w:tcPr>
          <w:p w14:paraId="612B1637" w14:textId="77777777" w:rsidR="0024043B" w:rsidRPr="003B1AB8" w:rsidRDefault="0024043B" w:rsidP="0024043B">
            <w:pPr>
              <w:pStyle w:val="NoSpacing"/>
              <w:rPr>
                <w:b/>
                <w:bCs/>
                <w:lang w:val="en-US"/>
              </w:rPr>
            </w:pPr>
            <w:r w:rsidRPr="003B1AB8">
              <w:rPr>
                <w:b/>
                <w:bCs/>
                <w:lang w:val="en-US"/>
              </w:rPr>
              <w:t>Created/modified by</w:t>
            </w:r>
          </w:p>
        </w:tc>
        <w:tc>
          <w:tcPr>
            <w:tcW w:w="2552" w:type="dxa"/>
            <w:tcBorders>
              <w:top w:val="single" w:sz="2" w:space="0" w:color="144869" w:themeColor="accent3"/>
              <w:bottom w:val="single" w:sz="2" w:space="0" w:color="144869" w:themeColor="accent3"/>
            </w:tcBorders>
          </w:tcPr>
          <w:p w14:paraId="4D002CE6" w14:textId="77777777" w:rsidR="0024043B" w:rsidRPr="003B1AB8" w:rsidRDefault="0024043B" w:rsidP="0024043B">
            <w:pPr>
              <w:pStyle w:val="NoSpacing"/>
              <w:rPr>
                <w:b/>
                <w:bCs/>
                <w:lang w:val="en-US"/>
              </w:rPr>
            </w:pPr>
            <w:r w:rsidRPr="003B1AB8">
              <w:rPr>
                <w:b/>
                <w:bCs/>
                <w:lang w:val="en-US"/>
              </w:rPr>
              <w:t>Comments</w:t>
            </w:r>
          </w:p>
        </w:tc>
      </w:tr>
      <w:tr w:rsidR="0024043B" w:rsidRPr="003B1AB8" w14:paraId="0B89D207" w14:textId="77777777" w:rsidTr="0024043B">
        <w:trPr>
          <w:trHeight w:val="227"/>
        </w:trPr>
        <w:tc>
          <w:tcPr>
            <w:tcW w:w="1560" w:type="dxa"/>
            <w:tcBorders>
              <w:top w:val="single" w:sz="2" w:space="0" w:color="144869" w:themeColor="accent3"/>
              <w:bottom w:val="single" w:sz="2" w:space="0" w:color="144869" w:themeColor="accent3"/>
            </w:tcBorders>
            <w:vAlign w:val="center"/>
          </w:tcPr>
          <w:p w14:paraId="69671F14" w14:textId="77777777" w:rsidR="0024043B" w:rsidRPr="003B1AB8" w:rsidRDefault="0024043B" w:rsidP="0024043B">
            <w:pPr>
              <w:pStyle w:val="NoSpacing"/>
              <w:rPr>
                <w:lang w:val="en-US"/>
              </w:rPr>
            </w:pPr>
            <w:r>
              <w:rPr>
                <w:lang w:val="en-US"/>
              </w:rPr>
              <w:t>V1</w:t>
            </w:r>
          </w:p>
        </w:tc>
        <w:tc>
          <w:tcPr>
            <w:tcW w:w="1984" w:type="dxa"/>
            <w:tcBorders>
              <w:top w:val="single" w:sz="2" w:space="0" w:color="144869" w:themeColor="accent3"/>
              <w:bottom w:val="single" w:sz="2" w:space="0" w:color="144869" w:themeColor="accent3"/>
            </w:tcBorders>
            <w:vAlign w:val="center"/>
          </w:tcPr>
          <w:p w14:paraId="34203728" w14:textId="77777777" w:rsidR="0024043B" w:rsidRPr="003B1AB8" w:rsidRDefault="0024043B" w:rsidP="0024043B">
            <w:pPr>
              <w:pStyle w:val="NoSpacing"/>
              <w:rPr>
                <w:lang w:val="en-US"/>
              </w:rPr>
            </w:pPr>
            <w:r>
              <w:rPr>
                <w:lang w:val="en-US"/>
              </w:rPr>
              <w:t>13/03/2025</w:t>
            </w:r>
          </w:p>
        </w:tc>
        <w:tc>
          <w:tcPr>
            <w:tcW w:w="2835" w:type="dxa"/>
            <w:tcBorders>
              <w:top w:val="single" w:sz="2" w:space="0" w:color="144869" w:themeColor="accent3"/>
              <w:bottom w:val="single" w:sz="2" w:space="0" w:color="144869" w:themeColor="accent3"/>
            </w:tcBorders>
          </w:tcPr>
          <w:p w14:paraId="52F0BACB" w14:textId="77777777" w:rsidR="0024043B" w:rsidRDefault="0024043B" w:rsidP="0024043B">
            <w:pPr>
              <w:pStyle w:val="NoSpacing"/>
              <w:rPr>
                <w:lang w:val="en-US"/>
              </w:rPr>
            </w:pPr>
            <w:r>
              <w:rPr>
                <w:lang w:val="en-US"/>
              </w:rPr>
              <w:t xml:space="preserve">Carmen </w:t>
            </w:r>
            <w:proofErr w:type="spellStart"/>
            <w:r>
              <w:rPr>
                <w:lang w:val="en-US"/>
              </w:rPr>
              <w:t>Cardonzo</w:t>
            </w:r>
            <w:proofErr w:type="spellEnd"/>
          </w:p>
          <w:p w14:paraId="783ADF99" w14:textId="77777777" w:rsidR="0024043B" w:rsidRPr="003B1AB8" w:rsidRDefault="0024043B" w:rsidP="0024043B">
            <w:pPr>
              <w:pStyle w:val="NoSpacing"/>
              <w:rPr>
                <w:lang w:val="en-US"/>
              </w:rPr>
            </w:pPr>
            <w:r>
              <w:rPr>
                <w:lang w:val="en-US"/>
              </w:rPr>
              <w:t>Ben Rennings</w:t>
            </w:r>
          </w:p>
        </w:tc>
        <w:tc>
          <w:tcPr>
            <w:tcW w:w="2552" w:type="dxa"/>
            <w:tcBorders>
              <w:top w:val="single" w:sz="2" w:space="0" w:color="144869" w:themeColor="accent3"/>
              <w:bottom w:val="single" w:sz="2" w:space="0" w:color="144869" w:themeColor="accent3"/>
            </w:tcBorders>
          </w:tcPr>
          <w:p w14:paraId="05A0F954" w14:textId="77777777" w:rsidR="0024043B" w:rsidRPr="003B1AB8" w:rsidRDefault="0024043B" w:rsidP="0024043B">
            <w:pPr>
              <w:pStyle w:val="NoSpacing"/>
              <w:rPr>
                <w:lang w:val="en-US"/>
              </w:rPr>
            </w:pPr>
            <w:r>
              <w:rPr>
                <w:lang w:val="en-US"/>
              </w:rPr>
              <w:t>Draft version</w:t>
            </w:r>
          </w:p>
        </w:tc>
      </w:tr>
      <w:tr w:rsidR="0024043B" w:rsidRPr="000B7F95" w14:paraId="7B536D1D" w14:textId="77777777" w:rsidTr="0024043B">
        <w:trPr>
          <w:trHeight w:val="618"/>
        </w:trPr>
        <w:tc>
          <w:tcPr>
            <w:tcW w:w="1560" w:type="dxa"/>
            <w:tcBorders>
              <w:top w:val="single" w:sz="2" w:space="0" w:color="144869" w:themeColor="accent3"/>
              <w:bottom w:val="single" w:sz="2" w:space="0" w:color="144869" w:themeColor="accent3"/>
            </w:tcBorders>
            <w:vAlign w:val="center"/>
          </w:tcPr>
          <w:p w14:paraId="414B0719" w14:textId="77777777" w:rsidR="0024043B" w:rsidRPr="0024043B" w:rsidRDefault="0024043B" w:rsidP="0024043B">
            <w:pPr>
              <w:pStyle w:val="NoSpacing"/>
            </w:pPr>
            <w:r w:rsidRPr="0024043B">
              <w:t>V2</w:t>
            </w:r>
          </w:p>
        </w:tc>
        <w:tc>
          <w:tcPr>
            <w:tcW w:w="1984" w:type="dxa"/>
            <w:tcBorders>
              <w:top w:val="single" w:sz="2" w:space="0" w:color="144869" w:themeColor="accent3"/>
              <w:bottom w:val="single" w:sz="2" w:space="0" w:color="144869" w:themeColor="accent3"/>
            </w:tcBorders>
            <w:vAlign w:val="center"/>
          </w:tcPr>
          <w:p w14:paraId="765C1887" w14:textId="639171AA" w:rsidR="0024043B" w:rsidRPr="0024043B" w:rsidRDefault="0024043B" w:rsidP="0024043B">
            <w:pPr>
              <w:pStyle w:val="NoSpacing"/>
            </w:pPr>
            <w:r w:rsidRPr="0024043B">
              <w:t>31/03/2025</w:t>
            </w:r>
          </w:p>
        </w:tc>
        <w:tc>
          <w:tcPr>
            <w:tcW w:w="2835" w:type="dxa"/>
            <w:tcBorders>
              <w:top w:val="single" w:sz="2" w:space="0" w:color="144869" w:themeColor="accent3"/>
              <w:bottom w:val="single" w:sz="2" w:space="0" w:color="144869" w:themeColor="accent3"/>
            </w:tcBorders>
          </w:tcPr>
          <w:p w14:paraId="4625FA10" w14:textId="77777777" w:rsidR="0024043B" w:rsidRPr="0024043B" w:rsidRDefault="0024043B" w:rsidP="0024043B">
            <w:pPr>
              <w:pStyle w:val="NoSpacing"/>
              <w:rPr>
                <w:lang w:val="it-IT"/>
              </w:rPr>
            </w:pPr>
            <w:r w:rsidRPr="0024043B">
              <w:rPr>
                <w:lang w:val="it-IT"/>
              </w:rPr>
              <w:t>Riccardo Longo</w:t>
            </w:r>
          </w:p>
          <w:p w14:paraId="39F71DF1" w14:textId="77777777" w:rsidR="0024043B" w:rsidRPr="0024043B" w:rsidRDefault="0024043B" w:rsidP="0024043B">
            <w:pPr>
              <w:pStyle w:val="NoSpacing"/>
              <w:rPr>
                <w:lang w:val="it-IT"/>
              </w:rPr>
            </w:pPr>
            <w:r w:rsidRPr="0024043B">
              <w:rPr>
                <w:lang w:val="it-IT"/>
              </w:rPr>
              <w:t>Nina Mavrogeorgou</w:t>
            </w:r>
          </w:p>
          <w:p w14:paraId="58447021" w14:textId="77777777" w:rsidR="0024043B" w:rsidRPr="0024043B" w:rsidRDefault="0024043B" w:rsidP="0024043B">
            <w:pPr>
              <w:pStyle w:val="NoSpacing"/>
              <w:rPr>
                <w:lang w:val="it-IT"/>
              </w:rPr>
            </w:pPr>
            <w:r w:rsidRPr="0024043B">
              <w:rPr>
                <w:lang w:val="it-IT"/>
              </w:rPr>
              <w:t>Nerea Rodríguez</w:t>
            </w:r>
          </w:p>
        </w:tc>
        <w:tc>
          <w:tcPr>
            <w:tcW w:w="2552" w:type="dxa"/>
            <w:tcBorders>
              <w:top w:val="single" w:sz="2" w:space="0" w:color="144869" w:themeColor="accent3"/>
              <w:bottom w:val="single" w:sz="2" w:space="0" w:color="144869" w:themeColor="accent3"/>
            </w:tcBorders>
          </w:tcPr>
          <w:p w14:paraId="548E8A10" w14:textId="7F1EE903" w:rsidR="0024043B" w:rsidRPr="00A86D98" w:rsidRDefault="0024043B" w:rsidP="0024043B">
            <w:pPr>
              <w:pStyle w:val="NoSpacing"/>
            </w:pPr>
            <w:r>
              <w:t>V1 for review</w:t>
            </w:r>
          </w:p>
        </w:tc>
      </w:tr>
      <w:tr w:rsidR="0024043B" w:rsidRPr="000B7F95" w14:paraId="5C19F08E" w14:textId="77777777" w:rsidTr="0024043B">
        <w:trPr>
          <w:trHeight w:val="227"/>
        </w:trPr>
        <w:tc>
          <w:tcPr>
            <w:tcW w:w="1560" w:type="dxa"/>
            <w:tcBorders>
              <w:top w:val="single" w:sz="2" w:space="0" w:color="144869" w:themeColor="accent3"/>
              <w:bottom w:val="single" w:sz="2" w:space="0" w:color="144869" w:themeColor="accent3"/>
            </w:tcBorders>
            <w:vAlign w:val="center"/>
          </w:tcPr>
          <w:p w14:paraId="4A8DE18D" w14:textId="77777777" w:rsidR="0024043B" w:rsidRPr="005E5725" w:rsidRDefault="0024043B" w:rsidP="0024043B">
            <w:pPr>
              <w:pStyle w:val="NoSpacing"/>
              <w:rPr>
                <w:lang w:val="it-IT"/>
              </w:rPr>
            </w:pPr>
            <w:r w:rsidRPr="005E5725">
              <w:rPr>
                <w:lang w:val="it-IT"/>
              </w:rPr>
              <w:t>V3</w:t>
            </w:r>
          </w:p>
        </w:tc>
        <w:tc>
          <w:tcPr>
            <w:tcW w:w="1984" w:type="dxa"/>
            <w:tcBorders>
              <w:top w:val="single" w:sz="2" w:space="0" w:color="144869" w:themeColor="accent3"/>
              <w:bottom w:val="single" w:sz="2" w:space="0" w:color="144869" w:themeColor="accent3"/>
            </w:tcBorders>
            <w:vAlign w:val="center"/>
          </w:tcPr>
          <w:p w14:paraId="4012CD57" w14:textId="52D9D7FB" w:rsidR="0024043B" w:rsidRPr="005E5725" w:rsidRDefault="005E5725" w:rsidP="0024043B">
            <w:pPr>
              <w:pStyle w:val="NoSpacing"/>
              <w:rPr>
                <w:lang w:val="it-IT"/>
              </w:rPr>
            </w:pPr>
            <w:r w:rsidRPr="005E5725">
              <w:rPr>
                <w:lang w:val="it-IT"/>
              </w:rPr>
              <w:t>05/052025</w:t>
            </w:r>
          </w:p>
        </w:tc>
        <w:tc>
          <w:tcPr>
            <w:tcW w:w="2835" w:type="dxa"/>
            <w:tcBorders>
              <w:top w:val="single" w:sz="2" w:space="0" w:color="144869" w:themeColor="accent3"/>
              <w:bottom w:val="single" w:sz="2" w:space="0" w:color="144869" w:themeColor="accent3"/>
            </w:tcBorders>
          </w:tcPr>
          <w:p w14:paraId="140F8DE7" w14:textId="77777777" w:rsidR="005E5725" w:rsidRPr="005E5725" w:rsidRDefault="005E5725" w:rsidP="005E5725">
            <w:pPr>
              <w:pStyle w:val="NoSpacing"/>
              <w:rPr>
                <w:lang w:val="it-IT"/>
              </w:rPr>
            </w:pPr>
            <w:r w:rsidRPr="005E5725">
              <w:rPr>
                <w:lang w:val="it-IT"/>
              </w:rPr>
              <w:t>Riccardo Longo</w:t>
            </w:r>
          </w:p>
          <w:p w14:paraId="33C3A512" w14:textId="77777777" w:rsidR="005E5725" w:rsidRPr="005E5725" w:rsidRDefault="005E5725" w:rsidP="005E5725">
            <w:pPr>
              <w:pStyle w:val="NoSpacing"/>
              <w:rPr>
                <w:lang w:val="it-IT"/>
              </w:rPr>
            </w:pPr>
            <w:r w:rsidRPr="005E5725">
              <w:rPr>
                <w:lang w:val="it-IT"/>
              </w:rPr>
              <w:t>Nina Mavrogeorgou</w:t>
            </w:r>
          </w:p>
          <w:p w14:paraId="70785A62" w14:textId="73A06852" w:rsidR="0024043B" w:rsidRPr="005E5725" w:rsidRDefault="005E5725" w:rsidP="005E5725">
            <w:pPr>
              <w:pStyle w:val="NoSpacing"/>
              <w:rPr>
                <w:lang w:val="it-IT"/>
              </w:rPr>
            </w:pPr>
            <w:r w:rsidRPr="005E5725">
              <w:rPr>
                <w:lang w:val="it-IT"/>
              </w:rPr>
              <w:t>Nerea Rodríguez</w:t>
            </w:r>
          </w:p>
        </w:tc>
        <w:tc>
          <w:tcPr>
            <w:tcW w:w="2552" w:type="dxa"/>
            <w:tcBorders>
              <w:top w:val="single" w:sz="2" w:space="0" w:color="144869" w:themeColor="accent3"/>
              <w:bottom w:val="single" w:sz="2" w:space="0" w:color="144869" w:themeColor="accent3"/>
            </w:tcBorders>
          </w:tcPr>
          <w:p w14:paraId="54304D7F" w14:textId="3E472617" w:rsidR="0024043B" w:rsidRPr="0024043B" w:rsidRDefault="005E5725" w:rsidP="0024043B">
            <w:pPr>
              <w:pStyle w:val="NoSpacing"/>
              <w:rPr>
                <w:highlight w:val="yellow"/>
              </w:rPr>
            </w:pPr>
            <w:r w:rsidRPr="005E5725">
              <w:t>Final version, comments addressed</w:t>
            </w:r>
          </w:p>
        </w:tc>
      </w:tr>
    </w:tbl>
    <w:p w14:paraId="2C6A9C34" w14:textId="77777777" w:rsidR="00C41548" w:rsidRDefault="008268E6" w:rsidP="009D539D">
      <w:pPr>
        <w:pStyle w:val="TOCHeading"/>
        <w:rPr>
          <w:rFonts w:asciiTheme="minorHAnsi" w:eastAsiaTheme="minorHAnsi" w:hAnsiTheme="minorHAnsi" w:cs="Times New Roman (Body CS)"/>
          <w:color w:val="auto"/>
          <w:kern w:val="0"/>
          <w:sz w:val="22"/>
          <w:szCs w:val="22"/>
          <w:lang w:val="en-GB" w:eastAsia="en-US"/>
        </w:rPr>
      </w:pPr>
      <w:r>
        <w:rPr>
          <w:noProof/>
        </w:rPr>
        <mc:AlternateContent>
          <mc:Choice Requires="wps">
            <w:drawing>
              <wp:anchor distT="0" distB="0" distL="114300" distR="114300" simplePos="0" relativeHeight="251658240" behindDoc="1" locked="1" layoutInCell="1" allowOverlap="1" wp14:anchorId="1C768E55" wp14:editId="0B3F023D">
                <wp:simplePos x="0" y="0"/>
                <wp:positionH relativeFrom="page">
                  <wp:align>left</wp:align>
                </wp:positionH>
                <wp:positionV relativeFrom="page">
                  <wp:align>bottom</wp:align>
                </wp:positionV>
                <wp:extent cx="7560000" cy="1267200"/>
                <wp:effectExtent l="0" t="0" r="0" b="3175"/>
                <wp:wrapNone/>
                <wp:docPr id="513189859" name="Rectangle 1"/>
                <wp:cNvGraphicFramePr/>
                <a:graphic xmlns:a="http://schemas.openxmlformats.org/drawingml/2006/main">
                  <a:graphicData uri="http://schemas.microsoft.com/office/word/2010/wordprocessingShape">
                    <wps:wsp>
                      <wps:cNvSpPr/>
                      <wps:spPr>
                        <a:xfrm>
                          <a:off x="0" y="0"/>
                          <a:ext cx="7560000" cy="12672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0FCD4F" id="Rectangle 1" o:spid="_x0000_s1026" style="position:absolute;margin-left:0;margin-top:0;width:595.3pt;height:99.8pt;z-index:-251658240;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" fillcolor="white [3212]" stroked="f" strokeweight="1pt">
                <w10:wrap anchorx="page" anchory="page"/>
                <w10:anchorlock/>
              </v:rect>
            </w:pict>
          </mc:Fallback>
        </mc:AlternateContent>
      </w:r>
    </w:p>
    <w:sdt>
      <w:sdtPr>
        <w:rPr>
          <w:rFonts w:asciiTheme="minorHAnsi" w:eastAsiaTheme="minorHAnsi" w:hAnsiTheme="minorHAnsi" w:cs="Times New Roman (Body CS)"/>
          <w:color w:val="auto"/>
          <w:kern w:val="0"/>
          <w:sz w:val="22"/>
          <w:szCs w:val="22"/>
          <w:lang w:val="en-GB" w:eastAsia="en-US"/>
        </w:rPr>
        <w:id w:val="-1401050483"/>
        <w:docPartObj>
          <w:docPartGallery w:val="Table of Contents"/>
          <w:docPartUnique/>
        </w:docPartObj>
      </w:sdtPr>
      <w:sdtEndPr>
        <w:rPr>
          <w:b/>
          <w:bCs/>
          <w:color w:val="44546A" w:themeColor="text2"/>
          <w:sz w:val="21"/>
          <w:szCs w:val="21"/>
        </w:rPr>
      </w:sdtEndPr>
      <w:sdtContent>
        <w:p w14:paraId="7DA98D02" w14:textId="0D3E5C61" w:rsidR="00787EE7" w:rsidRPr="00443EF8" w:rsidRDefault="00787EE7" w:rsidP="009D539D">
          <w:pPr>
            <w:pStyle w:val="TOCHeading"/>
            <w:rPr>
              <w:rFonts w:asciiTheme="minorHAnsi" w:eastAsiaTheme="minorHAnsi" w:hAnsiTheme="minorHAnsi" w:cs="Times New Roman (Body CS)"/>
              <w:color w:val="auto"/>
              <w:kern w:val="0"/>
              <w:sz w:val="22"/>
              <w:szCs w:val="24"/>
              <w:lang w:eastAsia="en-US"/>
            </w:rPr>
          </w:pPr>
          <w:r w:rsidRPr="00443EF8">
            <w:t>Table of Contents</w:t>
          </w:r>
        </w:p>
        <w:p w14:paraId="51EC5673" w14:textId="608FAE99" w:rsidR="00E00574" w:rsidRDefault="00787EE7">
          <w:pPr>
            <w:pStyle w:val="TOC1"/>
            <w:rPr>
              <w:rFonts w:asciiTheme="minorHAnsi" w:eastAsiaTheme="minorEastAsia" w:hAnsiTheme="minorHAnsi" w:cstheme="minorBidi"/>
              <w:bCs w:val="0"/>
              <w:iCs w:val="0"/>
              <w:color w:val="auto"/>
              <w:kern w:val="2"/>
              <w:lang w:val="en-BE" w:eastAsia="en-BE"/>
              <w14:ligatures w14:val="standardContextual"/>
            </w:rPr>
          </w:pPr>
          <w:r>
            <w:rPr>
              <w:noProof w:val="0"/>
            </w:rPr>
            <w:fldChar w:fldCharType="begin"/>
          </w:r>
          <w:r>
            <w:instrText xml:space="preserve"> TOC \o "1-3" \h \z \u </w:instrText>
          </w:r>
          <w:r>
            <w:rPr>
              <w:noProof w:val="0"/>
            </w:rPr>
            <w:fldChar w:fldCharType="separate"/>
          </w:r>
          <w:hyperlink w:anchor="_Toc197358504" w:history="1">
            <w:r w:rsidR="00E00574" w:rsidRPr="004E45D6">
              <w:rPr>
                <w:rStyle w:val="Hyperlink"/>
              </w:rPr>
              <w:t>About the 3</w:t>
            </w:r>
            <w:r w:rsidR="00E00574" w:rsidRPr="004E45D6">
              <w:rPr>
                <w:rStyle w:val="Hyperlink"/>
                <w:vertAlign w:val="superscript"/>
              </w:rPr>
              <w:t>rd</w:t>
            </w:r>
            <w:r w:rsidR="00E00574" w:rsidRPr="004E45D6">
              <w:rPr>
                <w:rStyle w:val="Hyperlink"/>
              </w:rPr>
              <w:t xml:space="preserve"> technical workshop</w:t>
            </w:r>
            <w:r w:rsidR="00E00574">
              <w:rPr>
                <w:webHidden/>
              </w:rPr>
              <w:tab/>
            </w:r>
            <w:r w:rsidR="00E00574">
              <w:rPr>
                <w:webHidden/>
              </w:rPr>
              <w:fldChar w:fldCharType="begin"/>
            </w:r>
            <w:r w:rsidR="00E00574">
              <w:rPr>
                <w:webHidden/>
              </w:rPr>
              <w:instrText xml:space="preserve"> PAGEREF _Toc197358504 \h </w:instrText>
            </w:r>
            <w:r w:rsidR="00E00574">
              <w:rPr>
                <w:webHidden/>
              </w:rPr>
            </w:r>
            <w:r w:rsidR="00E00574">
              <w:rPr>
                <w:webHidden/>
              </w:rPr>
              <w:fldChar w:fldCharType="separate"/>
            </w:r>
            <w:r w:rsidR="00E00574">
              <w:rPr>
                <w:webHidden/>
              </w:rPr>
              <w:t>5</w:t>
            </w:r>
            <w:r w:rsidR="00E00574">
              <w:rPr>
                <w:webHidden/>
              </w:rPr>
              <w:fldChar w:fldCharType="end"/>
            </w:r>
          </w:hyperlink>
        </w:p>
        <w:p w14:paraId="72BD5C01" w14:textId="0CA460D9" w:rsidR="00E00574" w:rsidRDefault="00E00574">
          <w:pPr>
            <w:pStyle w:val="TOC2"/>
            <w:rPr>
              <w:rFonts w:asciiTheme="minorHAnsi" w:eastAsiaTheme="minorEastAsia" w:hAnsiTheme="minorHAnsi" w:cstheme="minorBidi"/>
              <w:bCs w:val="0"/>
              <w:color w:val="auto"/>
              <w:kern w:val="2"/>
              <w:sz w:val="24"/>
              <w:szCs w:val="24"/>
              <w:lang w:val="en-BE" w:eastAsia="en-BE"/>
              <w14:ligatures w14:val="standardContextual"/>
            </w:rPr>
          </w:pPr>
          <w:hyperlink w:anchor="_Toc197358505" w:history="1">
            <w:r w:rsidRPr="004E45D6">
              <w:rPr>
                <w:rStyle w:val="Hyperlink"/>
              </w:rPr>
              <w:t>3rd technical workshop</w:t>
            </w:r>
            <w:r>
              <w:rPr>
                <w:webHidden/>
              </w:rPr>
              <w:tab/>
            </w:r>
            <w:r>
              <w:rPr>
                <w:webHidden/>
              </w:rPr>
              <w:fldChar w:fldCharType="begin"/>
            </w:r>
            <w:r>
              <w:rPr>
                <w:webHidden/>
              </w:rPr>
              <w:instrText xml:space="preserve"> PAGEREF _Toc197358505 \h </w:instrText>
            </w:r>
            <w:r>
              <w:rPr>
                <w:webHidden/>
              </w:rPr>
            </w:r>
            <w:r>
              <w:rPr>
                <w:webHidden/>
              </w:rPr>
              <w:fldChar w:fldCharType="separate"/>
            </w:r>
            <w:r>
              <w:rPr>
                <w:webHidden/>
              </w:rPr>
              <w:t>5</w:t>
            </w:r>
            <w:r>
              <w:rPr>
                <w:webHidden/>
              </w:rPr>
              <w:fldChar w:fldCharType="end"/>
            </w:r>
          </w:hyperlink>
        </w:p>
        <w:p w14:paraId="657F9795" w14:textId="5CC8D746" w:rsidR="00E00574" w:rsidRDefault="00E00574">
          <w:pPr>
            <w:pStyle w:val="TOC1"/>
            <w:rPr>
              <w:rFonts w:asciiTheme="minorHAnsi" w:eastAsiaTheme="minorEastAsia" w:hAnsiTheme="minorHAnsi" w:cstheme="minorBidi"/>
              <w:bCs w:val="0"/>
              <w:iCs w:val="0"/>
              <w:color w:val="auto"/>
              <w:kern w:val="2"/>
              <w:lang w:val="en-BE" w:eastAsia="en-BE"/>
              <w14:ligatures w14:val="standardContextual"/>
            </w:rPr>
          </w:pPr>
          <w:hyperlink w:anchor="_Toc197358506" w:history="1">
            <w:r w:rsidRPr="004E45D6">
              <w:rPr>
                <w:rStyle w:val="Hyperlink"/>
                <w:lang w:val="fr-FR"/>
              </w:rPr>
              <w:t>Discussion summary</w:t>
            </w:r>
            <w:r>
              <w:rPr>
                <w:webHidden/>
              </w:rPr>
              <w:tab/>
            </w:r>
            <w:r>
              <w:rPr>
                <w:webHidden/>
              </w:rPr>
              <w:fldChar w:fldCharType="begin"/>
            </w:r>
            <w:r>
              <w:rPr>
                <w:webHidden/>
              </w:rPr>
              <w:instrText xml:space="preserve"> PAGEREF _Toc197358506 \h </w:instrText>
            </w:r>
            <w:r>
              <w:rPr>
                <w:webHidden/>
              </w:rPr>
            </w:r>
            <w:r>
              <w:rPr>
                <w:webHidden/>
              </w:rPr>
              <w:fldChar w:fldCharType="separate"/>
            </w:r>
            <w:r>
              <w:rPr>
                <w:webHidden/>
              </w:rPr>
              <w:t>7</w:t>
            </w:r>
            <w:r>
              <w:rPr>
                <w:webHidden/>
              </w:rPr>
              <w:fldChar w:fldCharType="end"/>
            </w:r>
          </w:hyperlink>
        </w:p>
        <w:p w14:paraId="6AE72DD5" w14:textId="2A7655C8" w:rsidR="00E00574" w:rsidRDefault="00E00574">
          <w:pPr>
            <w:pStyle w:val="TOC2"/>
            <w:rPr>
              <w:rFonts w:asciiTheme="minorHAnsi" w:eastAsiaTheme="minorEastAsia" w:hAnsiTheme="minorHAnsi" w:cstheme="minorBidi"/>
              <w:bCs w:val="0"/>
              <w:color w:val="auto"/>
              <w:kern w:val="2"/>
              <w:sz w:val="24"/>
              <w:szCs w:val="24"/>
              <w:lang w:val="en-BE" w:eastAsia="en-BE"/>
              <w14:ligatures w14:val="standardContextual"/>
            </w:rPr>
          </w:pPr>
          <w:hyperlink w:anchor="_Toc197358507" w:history="1">
            <w:r w:rsidRPr="004E45D6">
              <w:rPr>
                <w:rStyle w:val="Hyperlink"/>
                <w:lang w:val="en-IE"/>
              </w:rPr>
              <w:t>1.1</w:t>
            </w:r>
            <w:r>
              <w:rPr>
                <w:rFonts w:asciiTheme="minorHAnsi" w:eastAsiaTheme="minorEastAsia" w:hAnsiTheme="minorHAnsi" w:cstheme="minorBidi"/>
                <w:bCs w:val="0"/>
                <w:color w:val="auto"/>
                <w:kern w:val="2"/>
                <w:sz w:val="24"/>
                <w:szCs w:val="24"/>
                <w:lang w:val="en-BE" w:eastAsia="en-BE"/>
                <w14:ligatures w14:val="standardContextual"/>
              </w:rPr>
              <w:tab/>
            </w:r>
            <w:r w:rsidRPr="004E45D6">
              <w:rPr>
                <w:rStyle w:val="Hyperlink"/>
                <w:lang w:val="en-IE"/>
              </w:rPr>
              <w:t>HVDC Grid Design for InterOPERA: load flow and contingency analysis, dynamic ad transient studies</w:t>
            </w:r>
            <w:r>
              <w:rPr>
                <w:webHidden/>
              </w:rPr>
              <w:tab/>
            </w:r>
            <w:r>
              <w:rPr>
                <w:webHidden/>
              </w:rPr>
              <w:fldChar w:fldCharType="begin"/>
            </w:r>
            <w:r>
              <w:rPr>
                <w:webHidden/>
              </w:rPr>
              <w:instrText xml:space="preserve"> PAGEREF _Toc197358507 \h </w:instrText>
            </w:r>
            <w:r>
              <w:rPr>
                <w:webHidden/>
              </w:rPr>
            </w:r>
            <w:r>
              <w:rPr>
                <w:webHidden/>
              </w:rPr>
              <w:fldChar w:fldCharType="separate"/>
            </w:r>
            <w:r>
              <w:rPr>
                <w:webHidden/>
              </w:rPr>
              <w:t>7</w:t>
            </w:r>
            <w:r>
              <w:rPr>
                <w:webHidden/>
              </w:rPr>
              <w:fldChar w:fldCharType="end"/>
            </w:r>
          </w:hyperlink>
        </w:p>
        <w:p w14:paraId="41D62423" w14:textId="5567E642" w:rsidR="00E00574" w:rsidRDefault="00E00574">
          <w:pPr>
            <w:pStyle w:val="TOC3"/>
            <w:rPr>
              <w:rFonts w:asciiTheme="minorHAnsi" w:eastAsiaTheme="minorEastAsia" w:hAnsiTheme="minorHAnsi" w:cstheme="minorBidi"/>
              <w:color w:val="auto"/>
              <w:kern w:val="2"/>
              <w:sz w:val="24"/>
              <w:szCs w:val="24"/>
              <w:lang w:val="en-BE" w:eastAsia="en-BE"/>
              <w14:ligatures w14:val="standardContextual"/>
            </w:rPr>
          </w:pPr>
          <w:hyperlink w:anchor="_Toc197358508" w:history="1">
            <w:r w:rsidRPr="004E45D6">
              <w:rPr>
                <w:rStyle w:val="Hyperlink"/>
              </w:rPr>
              <w:t>1.1.1</w:t>
            </w:r>
            <w:r>
              <w:rPr>
                <w:rFonts w:asciiTheme="minorHAnsi" w:eastAsiaTheme="minorEastAsia" w:hAnsiTheme="minorHAnsi" w:cstheme="minorBidi"/>
                <w:color w:val="auto"/>
                <w:kern w:val="2"/>
                <w:sz w:val="24"/>
                <w:szCs w:val="24"/>
                <w:lang w:val="en-BE" w:eastAsia="en-BE"/>
                <w14:ligatures w14:val="standardContextual"/>
              </w:rPr>
              <w:tab/>
            </w:r>
            <w:r w:rsidRPr="004E45D6">
              <w:rPr>
                <w:rStyle w:val="Hyperlink"/>
              </w:rPr>
              <w:t>DC Load Flow Study and Contingency Analysis</w:t>
            </w:r>
            <w:r>
              <w:rPr>
                <w:webHidden/>
              </w:rPr>
              <w:tab/>
            </w:r>
            <w:r>
              <w:rPr>
                <w:webHidden/>
              </w:rPr>
              <w:fldChar w:fldCharType="begin"/>
            </w:r>
            <w:r>
              <w:rPr>
                <w:webHidden/>
              </w:rPr>
              <w:instrText xml:space="preserve"> PAGEREF _Toc197358508 \h </w:instrText>
            </w:r>
            <w:r>
              <w:rPr>
                <w:webHidden/>
              </w:rPr>
            </w:r>
            <w:r>
              <w:rPr>
                <w:webHidden/>
              </w:rPr>
              <w:fldChar w:fldCharType="separate"/>
            </w:r>
            <w:r>
              <w:rPr>
                <w:webHidden/>
              </w:rPr>
              <w:t>8</w:t>
            </w:r>
            <w:r>
              <w:rPr>
                <w:webHidden/>
              </w:rPr>
              <w:fldChar w:fldCharType="end"/>
            </w:r>
          </w:hyperlink>
        </w:p>
        <w:p w14:paraId="4F3531F3" w14:textId="5BA2DC43" w:rsidR="00E00574" w:rsidRDefault="00E00574">
          <w:pPr>
            <w:pStyle w:val="TOC3"/>
            <w:rPr>
              <w:rFonts w:asciiTheme="minorHAnsi" w:eastAsiaTheme="minorEastAsia" w:hAnsiTheme="minorHAnsi" w:cstheme="minorBidi"/>
              <w:color w:val="auto"/>
              <w:kern w:val="2"/>
              <w:sz w:val="24"/>
              <w:szCs w:val="24"/>
              <w:lang w:val="en-BE" w:eastAsia="en-BE"/>
              <w14:ligatures w14:val="standardContextual"/>
            </w:rPr>
          </w:pPr>
          <w:hyperlink w:anchor="_Toc197358509" w:history="1">
            <w:r w:rsidRPr="004E45D6">
              <w:rPr>
                <w:rStyle w:val="Hyperlink"/>
              </w:rPr>
              <w:t>1.1.1.1 AC/DC converter control modes, DC voltage regulation and noise</w:t>
            </w:r>
            <w:r>
              <w:rPr>
                <w:webHidden/>
              </w:rPr>
              <w:tab/>
            </w:r>
            <w:r>
              <w:rPr>
                <w:webHidden/>
              </w:rPr>
              <w:fldChar w:fldCharType="begin"/>
            </w:r>
            <w:r>
              <w:rPr>
                <w:webHidden/>
              </w:rPr>
              <w:instrText xml:space="preserve"> PAGEREF _Toc197358509 \h </w:instrText>
            </w:r>
            <w:r>
              <w:rPr>
                <w:webHidden/>
              </w:rPr>
            </w:r>
            <w:r>
              <w:rPr>
                <w:webHidden/>
              </w:rPr>
              <w:fldChar w:fldCharType="separate"/>
            </w:r>
            <w:r>
              <w:rPr>
                <w:webHidden/>
              </w:rPr>
              <w:t>8</w:t>
            </w:r>
            <w:r>
              <w:rPr>
                <w:webHidden/>
              </w:rPr>
              <w:fldChar w:fldCharType="end"/>
            </w:r>
          </w:hyperlink>
        </w:p>
        <w:p w14:paraId="46CA0BF2" w14:textId="6429B259" w:rsidR="00E00574" w:rsidRDefault="00E00574">
          <w:pPr>
            <w:pStyle w:val="TOC3"/>
            <w:rPr>
              <w:rFonts w:asciiTheme="minorHAnsi" w:eastAsiaTheme="minorEastAsia" w:hAnsiTheme="minorHAnsi" w:cstheme="minorBidi"/>
              <w:color w:val="auto"/>
              <w:kern w:val="2"/>
              <w:sz w:val="24"/>
              <w:szCs w:val="24"/>
              <w:lang w:val="en-BE" w:eastAsia="en-BE"/>
              <w14:ligatures w14:val="standardContextual"/>
            </w:rPr>
          </w:pPr>
          <w:hyperlink w:anchor="_Toc197358510" w:history="1">
            <w:r w:rsidRPr="004E45D6">
              <w:rPr>
                <w:rStyle w:val="Hyperlink"/>
              </w:rPr>
              <w:t>1.1.1.2 HVDC system grounding and neutral voltage shift during asymmetrical operation</w:t>
            </w:r>
            <w:r>
              <w:rPr>
                <w:webHidden/>
              </w:rPr>
              <w:tab/>
            </w:r>
            <w:r>
              <w:rPr>
                <w:webHidden/>
              </w:rPr>
              <w:fldChar w:fldCharType="begin"/>
            </w:r>
            <w:r>
              <w:rPr>
                <w:webHidden/>
              </w:rPr>
              <w:instrText xml:space="preserve"> PAGEREF _Toc197358510 \h </w:instrText>
            </w:r>
            <w:r>
              <w:rPr>
                <w:webHidden/>
              </w:rPr>
            </w:r>
            <w:r>
              <w:rPr>
                <w:webHidden/>
              </w:rPr>
              <w:fldChar w:fldCharType="separate"/>
            </w:r>
            <w:r>
              <w:rPr>
                <w:webHidden/>
              </w:rPr>
              <w:t>9</w:t>
            </w:r>
            <w:r>
              <w:rPr>
                <w:webHidden/>
              </w:rPr>
              <w:fldChar w:fldCharType="end"/>
            </w:r>
          </w:hyperlink>
        </w:p>
        <w:p w14:paraId="5039267E" w14:textId="3C77A92D" w:rsidR="00E00574" w:rsidRDefault="00E00574">
          <w:pPr>
            <w:pStyle w:val="TOC3"/>
            <w:rPr>
              <w:rFonts w:asciiTheme="minorHAnsi" w:eastAsiaTheme="minorEastAsia" w:hAnsiTheme="minorHAnsi" w:cstheme="minorBidi"/>
              <w:color w:val="auto"/>
              <w:kern w:val="2"/>
              <w:sz w:val="24"/>
              <w:szCs w:val="24"/>
              <w:lang w:val="en-BE" w:eastAsia="en-BE"/>
              <w14:ligatures w14:val="standardContextual"/>
            </w:rPr>
          </w:pPr>
          <w:hyperlink w:anchor="_Toc197358511" w:history="1">
            <w:r w:rsidRPr="004E45D6">
              <w:rPr>
                <w:rStyle w:val="Hyperlink"/>
              </w:rPr>
              <w:t>1.1.1.3 Assumptions on the DC cable</w:t>
            </w:r>
            <w:r>
              <w:rPr>
                <w:webHidden/>
              </w:rPr>
              <w:tab/>
            </w:r>
            <w:r>
              <w:rPr>
                <w:webHidden/>
              </w:rPr>
              <w:fldChar w:fldCharType="begin"/>
            </w:r>
            <w:r>
              <w:rPr>
                <w:webHidden/>
              </w:rPr>
              <w:instrText xml:space="preserve"> PAGEREF _Toc197358511 \h </w:instrText>
            </w:r>
            <w:r>
              <w:rPr>
                <w:webHidden/>
              </w:rPr>
            </w:r>
            <w:r>
              <w:rPr>
                <w:webHidden/>
              </w:rPr>
              <w:fldChar w:fldCharType="separate"/>
            </w:r>
            <w:r>
              <w:rPr>
                <w:webHidden/>
              </w:rPr>
              <w:t>9</w:t>
            </w:r>
            <w:r>
              <w:rPr>
                <w:webHidden/>
              </w:rPr>
              <w:fldChar w:fldCharType="end"/>
            </w:r>
          </w:hyperlink>
        </w:p>
        <w:p w14:paraId="3B8698F9" w14:textId="69528542" w:rsidR="00E00574" w:rsidRDefault="00E00574">
          <w:pPr>
            <w:pStyle w:val="TOC3"/>
            <w:rPr>
              <w:rFonts w:asciiTheme="minorHAnsi" w:eastAsiaTheme="minorEastAsia" w:hAnsiTheme="minorHAnsi" w:cstheme="minorBidi"/>
              <w:color w:val="auto"/>
              <w:kern w:val="2"/>
              <w:sz w:val="24"/>
              <w:szCs w:val="24"/>
              <w:lang w:val="en-BE" w:eastAsia="en-BE"/>
              <w14:ligatures w14:val="standardContextual"/>
            </w:rPr>
          </w:pPr>
          <w:hyperlink w:anchor="_Toc197358512" w:history="1">
            <w:r w:rsidRPr="004E45D6">
              <w:rPr>
                <w:rStyle w:val="Hyperlink"/>
              </w:rPr>
              <w:t>1.1.2</w:t>
            </w:r>
            <w:r>
              <w:rPr>
                <w:rFonts w:asciiTheme="minorHAnsi" w:eastAsiaTheme="minorEastAsia" w:hAnsiTheme="minorHAnsi" w:cstheme="minorBidi"/>
                <w:color w:val="auto"/>
                <w:kern w:val="2"/>
                <w:sz w:val="24"/>
                <w:szCs w:val="24"/>
                <w:lang w:val="en-BE" w:eastAsia="en-BE"/>
                <w14:ligatures w14:val="standardContextual"/>
              </w:rPr>
              <w:tab/>
            </w:r>
            <w:r w:rsidRPr="004E45D6">
              <w:rPr>
                <w:rStyle w:val="Hyperlink"/>
              </w:rPr>
              <w:t>DC Grid Dynamic Study</w:t>
            </w:r>
            <w:r>
              <w:rPr>
                <w:webHidden/>
              </w:rPr>
              <w:tab/>
            </w:r>
            <w:r>
              <w:rPr>
                <w:webHidden/>
              </w:rPr>
              <w:fldChar w:fldCharType="begin"/>
            </w:r>
            <w:r>
              <w:rPr>
                <w:webHidden/>
              </w:rPr>
              <w:instrText xml:space="preserve"> PAGEREF _Toc197358512 \h </w:instrText>
            </w:r>
            <w:r>
              <w:rPr>
                <w:webHidden/>
              </w:rPr>
            </w:r>
            <w:r>
              <w:rPr>
                <w:webHidden/>
              </w:rPr>
              <w:fldChar w:fldCharType="separate"/>
            </w:r>
            <w:r>
              <w:rPr>
                <w:webHidden/>
              </w:rPr>
              <w:t>10</w:t>
            </w:r>
            <w:r>
              <w:rPr>
                <w:webHidden/>
              </w:rPr>
              <w:fldChar w:fldCharType="end"/>
            </w:r>
          </w:hyperlink>
        </w:p>
        <w:p w14:paraId="35A76332" w14:textId="1E24A375" w:rsidR="00E00574" w:rsidRDefault="00E00574">
          <w:pPr>
            <w:pStyle w:val="TOC3"/>
            <w:rPr>
              <w:rFonts w:asciiTheme="minorHAnsi" w:eastAsiaTheme="minorEastAsia" w:hAnsiTheme="minorHAnsi" w:cstheme="minorBidi"/>
              <w:color w:val="auto"/>
              <w:kern w:val="2"/>
              <w:sz w:val="24"/>
              <w:szCs w:val="24"/>
              <w:lang w:val="en-BE" w:eastAsia="en-BE"/>
              <w14:ligatures w14:val="standardContextual"/>
            </w:rPr>
          </w:pPr>
          <w:hyperlink w:anchor="_Toc197358513" w:history="1">
            <w:r w:rsidRPr="004E45D6">
              <w:rPr>
                <w:rStyle w:val="Hyperlink"/>
              </w:rPr>
              <w:t>1.1.3</w:t>
            </w:r>
            <w:r>
              <w:rPr>
                <w:rFonts w:asciiTheme="minorHAnsi" w:eastAsiaTheme="minorEastAsia" w:hAnsiTheme="minorHAnsi" w:cstheme="minorBidi"/>
                <w:color w:val="auto"/>
                <w:kern w:val="2"/>
                <w:sz w:val="24"/>
                <w:szCs w:val="24"/>
                <w:lang w:val="en-BE" w:eastAsia="en-BE"/>
                <w14:ligatures w14:val="standardContextual"/>
              </w:rPr>
              <w:tab/>
            </w:r>
            <w:r w:rsidRPr="004E45D6">
              <w:rPr>
                <w:rStyle w:val="Hyperlink"/>
              </w:rPr>
              <w:t>DC Grid Transient Study</w:t>
            </w:r>
            <w:r>
              <w:rPr>
                <w:webHidden/>
              </w:rPr>
              <w:tab/>
            </w:r>
            <w:r>
              <w:rPr>
                <w:webHidden/>
              </w:rPr>
              <w:fldChar w:fldCharType="begin"/>
            </w:r>
            <w:r>
              <w:rPr>
                <w:webHidden/>
              </w:rPr>
              <w:instrText xml:space="preserve"> PAGEREF _Toc197358513 \h </w:instrText>
            </w:r>
            <w:r>
              <w:rPr>
                <w:webHidden/>
              </w:rPr>
            </w:r>
            <w:r>
              <w:rPr>
                <w:webHidden/>
              </w:rPr>
              <w:fldChar w:fldCharType="separate"/>
            </w:r>
            <w:r>
              <w:rPr>
                <w:webHidden/>
              </w:rPr>
              <w:t>12</w:t>
            </w:r>
            <w:r>
              <w:rPr>
                <w:webHidden/>
              </w:rPr>
              <w:fldChar w:fldCharType="end"/>
            </w:r>
          </w:hyperlink>
        </w:p>
        <w:p w14:paraId="71954DBA" w14:textId="1D677352" w:rsidR="00E00574" w:rsidRDefault="00E00574">
          <w:pPr>
            <w:pStyle w:val="TOC2"/>
            <w:rPr>
              <w:rFonts w:asciiTheme="minorHAnsi" w:eastAsiaTheme="minorEastAsia" w:hAnsiTheme="minorHAnsi" w:cstheme="minorBidi"/>
              <w:bCs w:val="0"/>
              <w:color w:val="auto"/>
              <w:kern w:val="2"/>
              <w:sz w:val="24"/>
              <w:szCs w:val="24"/>
              <w:lang w:val="en-BE" w:eastAsia="en-BE"/>
              <w14:ligatures w14:val="standardContextual"/>
            </w:rPr>
          </w:pPr>
          <w:hyperlink w:anchor="_Toc197358514" w:history="1">
            <w:r w:rsidRPr="004E45D6">
              <w:rPr>
                <w:rStyle w:val="Hyperlink"/>
                <w:lang w:val="en-IE"/>
              </w:rPr>
              <w:t>1.2</w:t>
            </w:r>
            <w:r>
              <w:rPr>
                <w:rFonts w:asciiTheme="minorHAnsi" w:eastAsiaTheme="minorEastAsia" w:hAnsiTheme="minorHAnsi" w:cstheme="minorBidi"/>
                <w:bCs w:val="0"/>
                <w:color w:val="auto"/>
                <w:kern w:val="2"/>
                <w:sz w:val="24"/>
                <w:szCs w:val="24"/>
                <w:lang w:val="en-BE" w:eastAsia="en-BE"/>
                <w14:ligatures w14:val="standardContextual"/>
              </w:rPr>
              <w:tab/>
            </w:r>
            <w:r w:rsidRPr="004E45D6">
              <w:rPr>
                <w:rStyle w:val="Hyperlink"/>
                <w:lang w:val="en-IE"/>
              </w:rPr>
              <w:t>Preliminary Functional Specifications</w:t>
            </w:r>
            <w:r>
              <w:rPr>
                <w:webHidden/>
              </w:rPr>
              <w:tab/>
            </w:r>
            <w:r>
              <w:rPr>
                <w:webHidden/>
              </w:rPr>
              <w:fldChar w:fldCharType="begin"/>
            </w:r>
            <w:r>
              <w:rPr>
                <w:webHidden/>
              </w:rPr>
              <w:instrText xml:space="preserve"> PAGEREF _Toc197358514 \h </w:instrText>
            </w:r>
            <w:r>
              <w:rPr>
                <w:webHidden/>
              </w:rPr>
            </w:r>
            <w:r>
              <w:rPr>
                <w:webHidden/>
              </w:rPr>
              <w:fldChar w:fldCharType="separate"/>
            </w:r>
            <w:r>
              <w:rPr>
                <w:webHidden/>
              </w:rPr>
              <w:t>13</w:t>
            </w:r>
            <w:r>
              <w:rPr>
                <w:webHidden/>
              </w:rPr>
              <w:fldChar w:fldCharType="end"/>
            </w:r>
          </w:hyperlink>
        </w:p>
        <w:p w14:paraId="07D3CD3D" w14:textId="23EC8E8C" w:rsidR="00E00574" w:rsidRDefault="00E00574">
          <w:pPr>
            <w:pStyle w:val="TOC3"/>
            <w:rPr>
              <w:rFonts w:asciiTheme="minorHAnsi" w:eastAsiaTheme="minorEastAsia" w:hAnsiTheme="minorHAnsi" w:cstheme="minorBidi"/>
              <w:color w:val="auto"/>
              <w:kern w:val="2"/>
              <w:sz w:val="24"/>
              <w:szCs w:val="24"/>
              <w:lang w:val="en-BE" w:eastAsia="en-BE"/>
              <w14:ligatures w14:val="standardContextual"/>
            </w:rPr>
          </w:pPr>
          <w:hyperlink w:anchor="_Toc197358515" w:history="1">
            <w:r w:rsidRPr="004E45D6">
              <w:rPr>
                <w:rStyle w:val="Hyperlink"/>
              </w:rPr>
              <w:t>1.2.1</w:t>
            </w:r>
            <w:r>
              <w:rPr>
                <w:rFonts w:asciiTheme="minorHAnsi" w:eastAsiaTheme="minorEastAsia" w:hAnsiTheme="minorHAnsi" w:cstheme="minorBidi"/>
                <w:color w:val="auto"/>
                <w:kern w:val="2"/>
                <w:sz w:val="24"/>
                <w:szCs w:val="24"/>
                <w:lang w:val="en-BE" w:eastAsia="en-BE"/>
                <w14:ligatures w14:val="standardContextual"/>
              </w:rPr>
              <w:tab/>
            </w:r>
            <w:r w:rsidRPr="004E45D6">
              <w:rPr>
                <w:rStyle w:val="Hyperlink"/>
              </w:rPr>
              <w:t>Hierarchical structure</w:t>
            </w:r>
            <w:r>
              <w:rPr>
                <w:webHidden/>
              </w:rPr>
              <w:tab/>
            </w:r>
            <w:r>
              <w:rPr>
                <w:webHidden/>
              </w:rPr>
              <w:fldChar w:fldCharType="begin"/>
            </w:r>
            <w:r>
              <w:rPr>
                <w:webHidden/>
              </w:rPr>
              <w:instrText xml:space="preserve"> PAGEREF _Toc197358515 \h </w:instrText>
            </w:r>
            <w:r>
              <w:rPr>
                <w:webHidden/>
              </w:rPr>
            </w:r>
            <w:r>
              <w:rPr>
                <w:webHidden/>
              </w:rPr>
              <w:fldChar w:fldCharType="separate"/>
            </w:r>
            <w:r>
              <w:rPr>
                <w:webHidden/>
              </w:rPr>
              <w:t>13</w:t>
            </w:r>
            <w:r>
              <w:rPr>
                <w:webHidden/>
              </w:rPr>
              <w:fldChar w:fldCharType="end"/>
            </w:r>
          </w:hyperlink>
        </w:p>
        <w:p w14:paraId="63754997" w14:textId="4F9B9676" w:rsidR="00E00574" w:rsidRDefault="00E00574">
          <w:pPr>
            <w:pStyle w:val="TOC3"/>
            <w:rPr>
              <w:rFonts w:asciiTheme="minorHAnsi" w:eastAsiaTheme="minorEastAsia" w:hAnsiTheme="minorHAnsi" w:cstheme="minorBidi"/>
              <w:color w:val="auto"/>
              <w:kern w:val="2"/>
              <w:sz w:val="24"/>
              <w:szCs w:val="24"/>
              <w:lang w:val="en-BE" w:eastAsia="en-BE"/>
              <w14:ligatures w14:val="standardContextual"/>
            </w:rPr>
          </w:pPr>
          <w:hyperlink w:anchor="_Toc197358516" w:history="1">
            <w:r w:rsidRPr="004E45D6">
              <w:rPr>
                <w:rStyle w:val="Hyperlink"/>
              </w:rPr>
              <w:t>1.2.2</w:t>
            </w:r>
            <w:r>
              <w:rPr>
                <w:rFonts w:asciiTheme="minorHAnsi" w:eastAsiaTheme="minorEastAsia" w:hAnsiTheme="minorHAnsi" w:cstheme="minorBidi"/>
                <w:color w:val="auto"/>
                <w:kern w:val="2"/>
                <w:sz w:val="24"/>
                <w:szCs w:val="24"/>
                <w:lang w:val="en-BE" w:eastAsia="en-BE"/>
                <w14:ligatures w14:val="standardContextual"/>
              </w:rPr>
              <w:tab/>
            </w:r>
            <w:r w:rsidRPr="004E45D6">
              <w:rPr>
                <w:rStyle w:val="Hyperlink"/>
              </w:rPr>
              <w:t>Demonstrator Use Cases and Features</w:t>
            </w:r>
            <w:r>
              <w:rPr>
                <w:webHidden/>
              </w:rPr>
              <w:tab/>
            </w:r>
            <w:r>
              <w:rPr>
                <w:webHidden/>
              </w:rPr>
              <w:fldChar w:fldCharType="begin"/>
            </w:r>
            <w:r>
              <w:rPr>
                <w:webHidden/>
              </w:rPr>
              <w:instrText xml:space="preserve"> PAGEREF _Toc197358516 \h </w:instrText>
            </w:r>
            <w:r>
              <w:rPr>
                <w:webHidden/>
              </w:rPr>
            </w:r>
            <w:r>
              <w:rPr>
                <w:webHidden/>
              </w:rPr>
              <w:fldChar w:fldCharType="separate"/>
            </w:r>
            <w:r>
              <w:rPr>
                <w:webHidden/>
              </w:rPr>
              <w:t>14</w:t>
            </w:r>
            <w:r>
              <w:rPr>
                <w:webHidden/>
              </w:rPr>
              <w:fldChar w:fldCharType="end"/>
            </w:r>
          </w:hyperlink>
        </w:p>
        <w:p w14:paraId="25951B0C" w14:textId="35E0C941" w:rsidR="00E00574" w:rsidRDefault="00E00574">
          <w:pPr>
            <w:pStyle w:val="TOC3"/>
            <w:rPr>
              <w:rFonts w:asciiTheme="minorHAnsi" w:eastAsiaTheme="minorEastAsia" w:hAnsiTheme="minorHAnsi" w:cstheme="minorBidi"/>
              <w:color w:val="auto"/>
              <w:kern w:val="2"/>
              <w:sz w:val="24"/>
              <w:szCs w:val="24"/>
              <w:lang w:val="en-BE" w:eastAsia="en-BE"/>
              <w14:ligatures w14:val="standardContextual"/>
            </w:rPr>
          </w:pPr>
          <w:hyperlink w:anchor="_Toc197358517" w:history="1">
            <w:r w:rsidRPr="004E45D6">
              <w:rPr>
                <w:rStyle w:val="Hyperlink"/>
              </w:rPr>
              <w:t>1.2.3</w:t>
            </w:r>
            <w:r>
              <w:rPr>
                <w:rFonts w:asciiTheme="minorHAnsi" w:eastAsiaTheme="minorEastAsia" w:hAnsiTheme="minorHAnsi" w:cstheme="minorBidi"/>
                <w:color w:val="auto"/>
                <w:kern w:val="2"/>
                <w:sz w:val="24"/>
                <w:szCs w:val="24"/>
                <w:lang w:val="en-BE" w:eastAsia="en-BE"/>
                <w14:ligatures w14:val="standardContextual"/>
              </w:rPr>
              <w:tab/>
            </w:r>
            <w:r w:rsidRPr="004E45D6">
              <w:rPr>
                <w:rStyle w:val="Hyperlink"/>
              </w:rPr>
              <w:t>Functional Zoning: Fault Separation</w:t>
            </w:r>
            <w:r>
              <w:rPr>
                <w:webHidden/>
              </w:rPr>
              <w:tab/>
            </w:r>
            <w:r>
              <w:rPr>
                <w:webHidden/>
              </w:rPr>
              <w:fldChar w:fldCharType="begin"/>
            </w:r>
            <w:r>
              <w:rPr>
                <w:webHidden/>
              </w:rPr>
              <w:instrText xml:space="preserve"> PAGEREF _Toc197358517 \h </w:instrText>
            </w:r>
            <w:r>
              <w:rPr>
                <w:webHidden/>
              </w:rPr>
            </w:r>
            <w:r>
              <w:rPr>
                <w:webHidden/>
              </w:rPr>
              <w:fldChar w:fldCharType="separate"/>
            </w:r>
            <w:r>
              <w:rPr>
                <w:webHidden/>
              </w:rPr>
              <w:t>15</w:t>
            </w:r>
            <w:r>
              <w:rPr>
                <w:webHidden/>
              </w:rPr>
              <w:fldChar w:fldCharType="end"/>
            </w:r>
          </w:hyperlink>
        </w:p>
        <w:p w14:paraId="643B5221" w14:textId="75199F3B" w:rsidR="00E00574" w:rsidRDefault="00E00574">
          <w:pPr>
            <w:pStyle w:val="TOC2"/>
            <w:rPr>
              <w:rFonts w:asciiTheme="minorHAnsi" w:eastAsiaTheme="minorEastAsia" w:hAnsiTheme="minorHAnsi" w:cstheme="minorBidi"/>
              <w:bCs w:val="0"/>
              <w:color w:val="auto"/>
              <w:kern w:val="2"/>
              <w:sz w:val="24"/>
              <w:szCs w:val="24"/>
              <w:lang w:val="en-BE" w:eastAsia="en-BE"/>
              <w14:ligatures w14:val="standardContextual"/>
            </w:rPr>
          </w:pPr>
          <w:hyperlink w:anchor="_Toc197358518" w:history="1">
            <w:r w:rsidRPr="004E45D6">
              <w:rPr>
                <w:rStyle w:val="Hyperlink"/>
                <w:lang w:val="en-US"/>
              </w:rPr>
              <w:t>1.3</w:t>
            </w:r>
            <w:r>
              <w:rPr>
                <w:rFonts w:asciiTheme="minorHAnsi" w:eastAsiaTheme="minorEastAsia" w:hAnsiTheme="minorHAnsi" w:cstheme="minorBidi"/>
                <w:bCs w:val="0"/>
                <w:color w:val="auto"/>
                <w:kern w:val="2"/>
                <w:sz w:val="24"/>
                <w:szCs w:val="24"/>
                <w:lang w:val="en-BE" w:eastAsia="en-BE"/>
                <w14:ligatures w14:val="standardContextual"/>
              </w:rPr>
              <w:tab/>
            </w:r>
            <w:r w:rsidRPr="004E45D6">
              <w:rPr>
                <w:rStyle w:val="Hyperlink"/>
                <w:lang w:val="en-US"/>
              </w:rPr>
              <w:t>End of workshop and next steps</w:t>
            </w:r>
            <w:r>
              <w:rPr>
                <w:webHidden/>
              </w:rPr>
              <w:tab/>
            </w:r>
            <w:r>
              <w:rPr>
                <w:webHidden/>
              </w:rPr>
              <w:fldChar w:fldCharType="begin"/>
            </w:r>
            <w:r>
              <w:rPr>
                <w:webHidden/>
              </w:rPr>
              <w:instrText xml:space="preserve"> PAGEREF _Toc197358518 \h </w:instrText>
            </w:r>
            <w:r>
              <w:rPr>
                <w:webHidden/>
              </w:rPr>
            </w:r>
            <w:r>
              <w:rPr>
                <w:webHidden/>
              </w:rPr>
              <w:fldChar w:fldCharType="separate"/>
            </w:r>
            <w:r>
              <w:rPr>
                <w:webHidden/>
              </w:rPr>
              <w:t>16</w:t>
            </w:r>
            <w:r>
              <w:rPr>
                <w:webHidden/>
              </w:rPr>
              <w:fldChar w:fldCharType="end"/>
            </w:r>
          </w:hyperlink>
        </w:p>
        <w:p w14:paraId="52CAB3B9" w14:textId="44A4E505" w:rsidR="00E00574" w:rsidRDefault="00E00574">
          <w:pPr>
            <w:pStyle w:val="TOC1"/>
            <w:rPr>
              <w:rFonts w:asciiTheme="minorHAnsi" w:eastAsiaTheme="minorEastAsia" w:hAnsiTheme="minorHAnsi" w:cstheme="minorBidi"/>
              <w:bCs w:val="0"/>
              <w:iCs w:val="0"/>
              <w:color w:val="auto"/>
              <w:kern w:val="2"/>
              <w:lang w:val="en-BE" w:eastAsia="en-BE"/>
              <w14:ligatures w14:val="standardContextual"/>
            </w:rPr>
          </w:pPr>
          <w:hyperlink w:anchor="_Toc197358519" w:history="1">
            <w:r w:rsidRPr="004E45D6">
              <w:rPr>
                <w:rStyle w:val="Hyperlink"/>
                <w:lang w:val="en-US"/>
              </w:rPr>
              <w:t>References</w:t>
            </w:r>
            <w:r>
              <w:rPr>
                <w:webHidden/>
              </w:rPr>
              <w:tab/>
            </w:r>
            <w:r>
              <w:rPr>
                <w:webHidden/>
              </w:rPr>
              <w:fldChar w:fldCharType="begin"/>
            </w:r>
            <w:r>
              <w:rPr>
                <w:webHidden/>
              </w:rPr>
              <w:instrText xml:space="preserve"> PAGEREF _Toc197358519 \h </w:instrText>
            </w:r>
            <w:r>
              <w:rPr>
                <w:webHidden/>
              </w:rPr>
            </w:r>
            <w:r>
              <w:rPr>
                <w:webHidden/>
              </w:rPr>
              <w:fldChar w:fldCharType="separate"/>
            </w:r>
            <w:r>
              <w:rPr>
                <w:webHidden/>
              </w:rPr>
              <w:t>17</w:t>
            </w:r>
            <w:r>
              <w:rPr>
                <w:webHidden/>
              </w:rPr>
              <w:fldChar w:fldCharType="end"/>
            </w:r>
          </w:hyperlink>
        </w:p>
        <w:p w14:paraId="455DA416" w14:textId="19231A63" w:rsidR="00E00574" w:rsidRDefault="00E00574">
          <w:pPr>
            <w:pStyle w:val="TOC1"/>
            <w:rPr>
              <w:rFonts w:asciiTheme="minorHAnsi" w:eastAsiaTheme="minorEastAsia" w:hAnsiTheme="minorHAnsi" w:cstheme="minorBidi"/>
              <w:bCs w:val="0"/>
              <w:iCs w:val="0"/>
              <w:color w:val="auto"/>
              <w:kern w:val="2"/>
              <w:lang w:val="en-BE" w:eastAsia="en-BE"/>
              <w14:ligatures w14:val="standardContextual"/>
            </w:rPr>
          </w:pPr>
          <w:hyperlink w:anchor="_Toc197358520" w:history="1">
            <w:r w:rsidRPr="004E45D6">
              <w:rPr>
                <w:rStyle w:val="Hyperlink"/>
                <w:lang w:val="fr-FR"/>
              </w:rPr>
              <w:t>Abbreviations and acronyms</w:t>
            </w:r>
            <w:r>
              <w:rPr>
                <w:webHidden/>
              </w:rPr>
              <w:tab/>
            </w:r>
            <w:r>
              <w:rPr>
                <w:webHidden/>
              </w:rPr>
              <w:fldChar w:fldCharType="begin"/>
            </w:r>
            <w:r>
              <w:rPr>
                <w:webHidden/>
              </w:rPr>
              <w:instrText xml:space="preserve"> PAGEREF _Toc197358520 \h </w:instrText>
            </w:r>
            <w:r>
              <w:rPr>
                <w:webHidden/>
              </w:rPr>
            </w:r>
            <w:r>
              <w:rPr>
                <w:webHidden/>
              </w:rPr>
              <w:fldChar w:fldCharType="separate"/>
            </w:r>
            <w:r>
              <w:rPr>
                <w:webHidden/>
              </w:rPr>
              <w:t>18</w:t>
            </w:r>
            <w:r>
              <w:rPr>
                <w:webHidden/>
              </w:rPr>
              <w:fldChar w:fldCharType="end"/>
            </w:r>
          </w:hyperlink>
        </w:p>
        <w:p w14:paraId="55B04A0B" w14:textId="346CBEB4" w:rsidR="00787EE7" w:rsidRDefault="00787EE7" w:rsidP="00B3138B">
          <w:pPr>
            <w:ind w:right="1655"/>
          </w:pPr>
          <w:r>
            <w:rPr>
              <w:b/>
              <w:bCs/>
              <w:noProof/>
            </w:rPr>
            <w:fldChar w:fldCharType="end"/>
          </w:r>
        </w:p>
      </w:sdtContent>
    </w:sdt>
    <w:p w14:paraId="67156BE0" w14:textId="77777777" w:rsidR="009E1E87" w:rsidRDefault="009E1E87" w:rsidP="00704549">
      <w:pPr>
        <w:pStyle w:val="TOC3"/>
      </w:pPr>
    </w:p>
    <w:p w14:paraId="3BD84F16" w14:textId="6A5E75C0" w:rsidR="00DC66C9" w:rsidRDefault="00DC66C9">
      <w:r>
        <w:br w:type="page"/>
      </w:r>
    </w:p>
    <w:bookmarkStart w:id="0" w:name="_Toc197358504"/>
    <w:p w14:paraId="4201BE7E" w14:textId="62466EBE" w:rsidR="00AE75FC" w:rsidRPr="009D539D" w:rsidRDefault="004D11A8" w:rsidP="009D539D">
      <w:pPr>
        <w:pStyle w:val="Heading1"/>
        <w:numPr>
          <w:ilvl w:val="0"/>
          <w:numId w:val="0"/>
        </w:numPr>
      </w:pPr>
      <w:r w:rsidRPr="009D539D">
        <w:rPr>
          <w:noProof/>
        </w:rPr>
        <w:lastRenderedPageBreak/>
        <mc:AlternateContent>
          <mc:Choice Requires="wpg">
            <w:drawing>
              <wp:anchor distT="0" distB="0" distL="114300" distR="114300" simplePos="0" relativeHeight="251658503" behindDoc="1" locked="0" layoutInCell="1" allowOverlap="1" wp14:anchorId="67CB1502" wp14:editId="74F1EC81">
                <wp:simplePos x="0" y="0"/>
                <wp:positionH relativeFrom="column">
                  <wp:posOffset>-903890</wp:posOffset>
                </wp:positionH>
                <wp:positionV relativeFrom="page">
                  <wp:posOffset>8890635</wp:posOffset>
                </wp:positionV>
                <wp:extent cx="7559675" cy="1799590"/>
                <wp:effectExtent l="0" t="0" r="0" b="3810"/>
                <wp:wrapNone/>
                <wp:docPr id="653393857" name="Group 653393857"/>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999617480" name="Rectangle 999617480"/>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63383240" name="Picture 1063383240"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25DEB264" id="Group 653393857" o:spid="_x0000_s1026" style="position:absolute;margin-left:-71.15pt;margin-top:700.05pt;width:595.25pt;height:141.7pt;z-index:-251657977;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">
                <v:rect id="Rectangle 999617480"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" fillcolor="white [3212]" stroked="f" strokeweight="1pt"/>
                <v:shape id="Picture 1063383240"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502" behindDoc="1" locked="0" layoutInCell="1" allowOverlap="1" wp14:anchorId="000AF798" wp14:editId="3FC936E5">
                <wp:simplePos x="0" y="0"/>
                <wp:positionH relativeFrom="column">
                  <wp:posOffset>-903890</wp:posOffset>
                </wp:positionH>
                <wp:positionV relativeFrom="page">
                  <wp:posOffset>8890635</wp:posOffset>
                </wp:positionV>
                <wp:extent cx="7559675" cy="1799590"/>
                <wp:effectExtent l="0" t="0" r="0" b="3810"/>
                <wp:wrapNone/>
                <wp:docPr id="223624611" name="Group 223624611"/>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943753274" name="Rectangle 1943753274"/>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171550582" name="Picture 1171550582"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634D90AB" id="Group 223624611" o:spid="_x0000_s1026" style="position:absolute;margin-left:-71.15pt;margin-top:700.05pt;width:595.25pt;height:141.7pt;z-index:-251657978;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">
                <v:rect id="Rectangle 1943753274"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" fillcolor="white [3212]" stroked="f" strokeweight="1pt"/>
                <v:shape id="Picture 1171550582"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501" behindDoc="1" locked="0" layoutInCell="1" allowOverlap="1" wp14:anchorId="254BBD45" wp14:editId="65A8CB84">
                <wp:simplePos x="0" y="0"/>
                <wp:positionH relativeFrom="column">
                  <wp:posOffset>-903890</wp:posOffset>
                </wp:positionH>
                <wp:positionV relativeFrom="page">
                  <wp:posOffset>8890635</wp:posOffset>
                </wp:positionV>
                <wp:extent cx="7559675" cy="1799590"/>
                <wp:effectExtent l="0" t="0" r="0" b="3810"/>
                <wp:wrapNone/>
                <wp:docPr id="28696370" name="Group 28696370"/>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878094255" name="Rectangle 878094255"/>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550998515" name="Picture 1550998515"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294C52B5" id="Group 28696370" o:spid="_x0000_s1026" style="position:absolute;margin-left:-71.15pt;margin-top:700.05pt;width:595.25pt;height:141.7pt;z-index:-251657979;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">
                <v:rect id="Rectangle 878094255"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" fillcolor="white [3212]" stroked="f" strokeweight="1pt"/>
                <v:shape id="Picture 1550998515"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500" behindDoc="1" locked="0" layoutInCell="1" allowOverlap="1" wp14:anchorId="179483C9" wp14:editId="37908106">
                <wp:simplePos x="0" y="0"/>
                <wp:positionH relativeFrom="column">
                  <wp:posOffset>-903890</wp:posOffset>
                </wp:positionH>
                <wp:positionV relativeFrom="page">
                  <wp:posOffset>8890635</wp:posOffset>
                </wp:positionV>
                <wp:extent cx="7559675" cy="1799590"/>
                <wp:effectExtent l="0" t="0" r="0" b="3810"/>
                <wp:wrapNone/>
                <wp:docPr id="1511555838" name="Group 1511555838"/>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009821179" name="Rectangle 1009821179"/>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568142777" name="Picture 1568142777"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4C074461" id="Group 1511555838" o:spid="_x0000_s1026" style="position:absolute;margin-left:-71.15pt;margin-top:700.05pt;width:595.25pt;height:141.7pt;z-index:-251657980;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">
                <v:rect id="Rectangle 1009821179"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" fillcolor="white [3212]" stroked="f" strokeweight="1pt"/>
                <v:shape id="Picture 1568142777"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499" behindDoc="1" locked="0" layoutInCell="1" allowOverlap="1" wp14:anchorId="3DB29633" wp14:editId="07390643">
                <wp:simplePos x="0" y="0"/>
                <wp:positionH relativeFrom="column">
                  <wp:posOffset>-903890</wp:posOffset>
                </wp:positionH>
                <wp:positionV relativeFrom="page">
                  <wp:posOffset>8890635</wp:posOffset>
                </wp:positionV>
                <wp:extent cx="7559675" cy="1799590"/>
                <wp:effectExtent l="0" t="0" r="0" b="3810"/>
                <wp:wrapNone/>
                <wp:docPr id="474035947" name="Group 474035947"/>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824069286" name="Rectangle 824069286"/>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64989674" name="Picture 464989674"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3312ABD1" id="Group 474035947" o:spid="_x0000_s1026" style="position:absolute;margin-left:-71.15pt;margin-top:700.05pt;width:595.25pt;height:141.7pt;z-index:-251657981;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">
                <v:rect id="Rectangle 824069286"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" fillcolor="white [3212]" stroked="f" strokeweight="1pt"/>
                <v:shape id="Picture 464989674"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498" behindDoc="1" locked="0" layoutInCell="1" allowOverlap="1" wp14:anchorId="31B1E2C0" wp14:editId="1054B240">
                <wp:simplePos x="0" y="0"/>
                <wp:positionH relativeFrom="column">
                  <wp:posOffset>-903890</wp:posOffset>
                </wp:positionH>
                <wp:positionV relativeFrom="page">
                  <wp:posOffset>8890635</wp:posOffset>
                </wp:positionV>
                <wp:extent cx="7559675" cy="1799590"/>
                <wp:effectExtent l="0" t="0" r="0" b="3810"/>
                <wp:wrapNone/>
                <wp:docPr id="368569517" name="Group 368569517"/>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663667322" name="Rectangle 663667322"/>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848389718" name="Picture 848389718"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08F6857A" id="Group 368569517" o:spid="_x0000_s1026" style="position:absolute;margin-left:-71.15pt;margin-top:700.05pt;width:595.25pt;height:141.7pt;z-index:-251657982;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">
                <v:rect id="Rectangle 663667322"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" fillcolor="white [3212]" stroked="f" strokeweight="1pt"/>
                <v:shape id="Picture 848389718"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497" behindDoc="1" locked="0" layoutInCell="1" allowOverlap="1" wp14:anchorId="1C46F434" wp14:editId="69133625">
                <wp:simplePos x="0" y="0"/>
                <wp:positionH relativeFrom="column">
                  <wp:posOffset>-903890</wp:posOffset>
                </wp:positionH>
                <wp:positionV relativeFrom="page">
                  <wp:posOffset>8890635</wp:posOffset>
                </wp:positionV>
                <wp:extent cx="7559675" cy="1799590"/>
                <wp:effectExtent l="0" t="0" r="0" b="3810"/>
                <wp:wrapNone/>
                <wp:docPr id="968955517" name="Group 968955517"/>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75286484" name="Rectangle 175286484"/>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095312826" name="Picture 2095312826"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2F274B2E" id="Group 968955517" o:spid="_x0000_s1026" style="position:absolute;margin-left:-71.15pt;margin-top:700.05pt;width:595.25pt;height:141.7pt;z-index:-251657983;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">
                <v:rect id="Rectangle 175286484"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" fillcolor="white [3212]" stroked="f" strokeweight="1pt"/>
                <v:shape id="Picture 2095312826"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496" behindDoc="1" locked="0" layoutInCell="1" allowOverlap="1" wp14:anchorId="21111FAE" wp14:editId="28F921D1">
                <wp:simplePos x="0" y="0"/>
                <wp:positionH relativeFrom="column">
                  <wp:posOffset>-903890</wp:posOffset>
                </wp:positionH>
                <wp:positionV relativeFrom="page">
                  <wp:posOffset>8890635</wp:posOffset>
                </wp:positionV>
                <wp:extent cx="7559675" cy="1799590"/>
                <wp:effectExtent l="0" t="0" r="0" b="3810"/>
                <wp:wrapNone/>
                <wp:docPr id="491494450" name="Group 491494450"/>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31449760" name="Rectangle 131449760"/>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34201902" name="Picture 534201902"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246CD442" id="Group 491494450" o:spid="_x0000_s1026" style="position:absolute;margin-left:-71.15pt;margin-top:700.05pt;width:595.25pt;height:141.7pt;z-index:-251657984;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">
                <v:rect id="Rectangle 131449760"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" fillcolor="white [3212]" stroked="f" strokeweight="1pt"/>
                <v:shape id="Picture 534201902"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495" behindDoc="1" locked="0" layoutInCell="1" allowOverlap="1" wp14:anchorId="78930CF7" wp14:editId="3C6548DB">
                <wp:simplePos x="0" y="0"/>
                <wp:positionH relativeFrom="column">
                  <wp:posOffset>-903890</wp:posOffset>
                </wp:positionH>
                <wp:positionV relativeFrom="page">
                  <wp:posOffset>8890635</wp:posOffset>
                </wp:positionV>
                <wp:extent cx="7559675" cy="1799590"/>
                <wp:effectExtent l="0" t="0" r="0" b="3810"/>
                <wp:wrapNone/>
                <wp:docPr id="882122884" name="Group 882122884"/>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464935754" name="Rectangle 464935754"/>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14298" name="Picture 214298"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6CE80053" id="Group 882122884" o:spid="_x0000_s1026" style="position:absolute;margin-left:-71.15pt;margin-top:700.05pt;width:595.25pt;height:141.7pt;z-index:-251657985;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">
                <v:rect id="Rectangle 464935754"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" fillcolor="white [3212]" stroked="f" strokeweight="1pt"/>
                <v:shape id="Picture 214298"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494" behindDoc="1" locked="0" layoutInCell="1" allowOverlap="1" wp14:anchorId="14A8CD68" wp14:editId="2ADCCC13">
                <wp:simplePos x="0" y="0"/>
                <wp:positionH relativeFrom="column">
                  <wp:posOffset>-903890</wp:posOffset>
                </wp:positionH>
                <wp:positionV relativeFrom="page">
                  <wp:posOffset>8890635</wp:posOffset>
                </wp:positionV>
                <wp:extent cx="7559675" cy="1799590"/>
                <wp:effectExtent l="0" t="0" r="0" b="3810"/>
                <wp:wrapNone/>
                <wp:docPr id="256235424" name="Group 256235424"/>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541622194" name="Rectangle 541622194"/>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1972433" name="Picture 21972433"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7DCAF2B7" id="Group 256235424" o:spid="_x0000_s1026" style="position:absolute;margin-left:-71.15pt;margin-top:700.05pt;width:595.25pt;height:141.7pt;z-index:-251657986;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">
                <v:rect id="Rectangle 541622194"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" fillcolor="white [3212]" stroked="f" strokeweight="1pt"/>
                <v:shape id="Picture 21972433"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493" behindDoc="1" locked="0" layoutInCell="1" allowOverlap="1" wp14:anchorId="738DBEB4" wp14:editId="1FD9FC60">
                <wp:simplePos x="0" y="0"/>
                <wp:positionH relativeFrom="column">
                  <wp:posOffset>-903890</wp:posOffset>
                </wp:positionH>
                <wp:positionV relativeFrom="page">
                  <wp:posOffset>8890635</wp:posOffset>
                </wp:positionV>
                <wp:extent cx="7559675" cy="1799590"/>
                <wp:effectExtent l="0" t="0" r="0" b="3810"/>
                <wp:wrapNone/>
                <wp:docPr id="855032408" name="Group 855032408"/>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326481334" name="Rectangle 1326481334"/>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61961620" name="Picture 1961961620"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5A02DBAC" id="Group 855032408" o:spid="_x0000_s1026" style="position:absolute;margin-left:-71.15pt;margin-top:700.05pt;width:595.25pt;height:141.7pt;z-index:-251657987;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">
                <v:rect id="Rectangle 1326481334"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" fillcolor="white [3212]" stroked="f" strokeweight="1pt"/>
                <v:shape id="Picture 1961961620"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492" behindDoc="1" locked="0" layoutInCell="1" allowOverlap="1" wp14:anchorId="08B3A175" wp14:editId="6E45A9EB">
                <wp:simplePos x="0" y="0"/>
                <wp:positionH relativeFrom="column">
                  <wp:posOffset>-903890</wp:posOffset>
                </wp:positionH>
                <wp:positionV relativeFrom="page">
                  <wp:posOffset>8890635</wp:posOffset>
                </wp:positionV>
                <wp:extent cx="7559675" cy="1799590"/>
                <wp:effectExtent l="0" t="0" r="0" b="3810"/>
                <wp:wrapNone/>
                <wp:docPr id="1929700224" name="Group 1929700224"/>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728959750" name="Rectangle 1728959750"/>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71711043" name="Picture 471711043"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0184424E" id="Group 1929700224" o:spid="_x0000_s1026" style="position:absolute;margin-left:-71.15pt;margin-top:700.05pt;width:595.25pt;height:141.7pt;z-index:-251657988;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">
                <v:rect id="Rectangle 1728959750"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" fillcolor="white [3212]" stroked="f" strokeweight="1pt"/>
                <v:shape id="Picture 471711043"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491" behindDoc="1" locked="0" layoutInCell="1" allowOverlap="1" wp14:anchorId="019480DB" wp14:editId="391FF500">
                <wp:simplePos x="0" y="0"/>
                <wp:positionH relativeFrom="column">
                  <wp:posOffset>-903890</wp:posOffset>
                </wp:positionH>
                <wp:positionV relativeFrom="page">
                  <wp:posOffset>8890635</wp:posOffset>
                </wp:positionV>
                <wp:extent cx="7559675" cy="1799590"/>
                <wp:effectExtent l="0" t="0" r="0" b="3810"/>
                <wp:wrapNone/>
                <wp:docPr id="222652968" name="Group 222652968"/>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679600249" name="Rectangle 1679600249"/>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89623508" name="Picture 489623508"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5FF3E9DA" id="Group 222652968" o:spid="_x0000_s1026" style="position:absolute;margin-left:-71.15pt;margin-top:700.05pt;width:595.25pt;height:141.7pt;z-index:-251657989;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">
                <v:rect id="Rectangle 1679600249"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" fillcolor="white [3212]" stroked="f" strokeweight="1pt"/>
                <v:shape id="Picture 489623508"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490" behindDoc="1" locked="0" layoutInCell="1" allowOverlap="1" wp14:anchorId="1A06D79F" wp14:editId="138AACCE">
                <wp:simplePos x="0" y="0"/>
                <wp:positionH relativeFrom="column">
                  <wp:posOffset>-903890</wp:posOffset>
                </wp:positionH>
                <wp:positionV relativeFrom="page">
                  <wp:posOffset>8890635</wp:posOffset>
                </wp:positionV>
                <wp:extent cx="7559675" cy="1799590"/>
                <wp:effectExtent l="0" t="0" r="0" b="3810"/>
                <wp:wrapNone/>
                <wp:docPr id="1974054731" name="Group 1974054731"/>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264276239" name="Rectangle 264276239"/>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536262908" name="Picture 1536262908"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44B5CA63" id="Group 1974054731" o:spid="_x0000_s1026" style="position:absolute;margin-left:-71.15pt;margin-top:700.05pt;width:595.25pt;height:141.7pt;z-index:-251657990;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">
                <v:rect id="Rectangle 264276239"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" fillcolor="white [3212]" stroked="f" strokeweight="1pt"/>
                <v:shape id="Picture 1536262908"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489" behindDoc="1" locked="0" layoutInCell="1" allowOverlap="1" wp14:anchorId="4A141D99" wp14:editId="00C04A5B">
                <wp:simplePos x="0" y="0"/>
                <wp:positionH relativeFrom="column">
                  <wp:posOffset>-903890</wp:posOffset>
                </wp:positionH>
                <wp:positionV relativeFrom="page">
                  <wp:posOffset>8890635</wp:posOffset>
                </wp:positionV>
                <wp:extent cx="7559675" cy="1799590"/>
                <wp:effectExtent l="0" t="0" r="0" b="3810"/>
                <wp:wrapNone/>
                <wp:docPr id="62913952" name="Group 62913952"/>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477276853" name="Rectangle 1477276853"/>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55357958" name="Picture 755357958"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6E178F82" id="Group 62913952" o:spid="_x0000_s1026" style="position:absolute;margin-left:-71.15pt;margin-top:700.05pt;width:595.25pt;height:141.7pt;z-index:-251657991;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">
                <v:rect id="Rectangle 1477276853"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" fillcolor="white [3212]" stroked="f" strokeweight="1pt"/>
                <v:shape id="Picture 755357958"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488" behindDoc="1" locked="0" layoutInCell="1" allowOverlap="1" wp14:anchorId="6BF13B61" wp14:editId="207FEC88">
                <wp:simplePos x="0" y="0"/>
                <wp:positionH relativeFrom="column">
                  <wp:posOffset>-903890</wp:posOffset>
                </wp:positionH>
                <wp:positionV relativeFrom="page">
                  <wp:posOffset>8890635</wp:posOffset>
                </wp:positionV>
                <wp:extent cx="7559675" cy="1799590"/>
                <wp:effectExtent l="0" t="0" r="0" b="3810"/>
                <wp:wrapNone/>
                <wp:docPr id="1797557053" name="Group 1797557053"/>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66191159" name="Rectangle 166191159"/>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431516279" name="Picture 1431516279"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606EA319" id="Group 1797557053" o:spid="_x0000_s1026" style="position:absolute;margin-left:-71.15pt;margin-top:700.05pt;width:595.25pt;height:141.7pt;z-index:-251657992;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">
                <v:rect id="Rectangle 166191159"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" fillcolor="white [3212]" stroked="f" strokeweight="1pt"/>
                <v:shape id="Picture 1431516279"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487" behindDoc="1" locked="0" layoutInCell="1" allowOverlap="1" wp14:anchorId="66A1D8D3" wp14:editId="6A07F210">
                <wp:simplePos x="0" y="0"/>
                <wp:positionH relativeFrom="column">
                  <wp:posOffset>-903890</wp:posOffset>
                </wp:positionH>
                <wp:positionV relativeFrom="page">
                  <wp:posOffset>8890635</wp:posOffset>
                </wp:positionV>
                <wp:extent cx="7559675" cy="1799590"/>
                <wp:effectExtent l="0" t="0" r="0" b="3810"/>
                <wp:wrapNone/>
                <wp:docPr id="661875915" name="Group 661875915"/>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73138965" name="Rectangle 73138965"/>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888721330" name="Picture 888721330"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1FD10B30" id="Group 661875915" o:spid="_x0000_s1026" style="position:absolute;margin-left:-71.15pt;margin-top:700.05pt;width:595.25pt;height:141.7pt;z-index:-251657993;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">
                <v:rect id="Rectangle 73138965"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" fillcolor="white [3212]" stroked="f" strokeweight="1pt"/>
                <v:shape id="Picture 888721330"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486" behindDoc="1" locked="0" layoutInCell="1" allowOverlap="1" wp14:anchorId="4DDE40BB" wp14:editId="62661581">
                <wp:simplePos x="0" y="0"/>
                <wp:positionH relativeFrom="column">
                  <wp:posOffset>-903890</wp:posOffset>
                </wp:positionH>
                <wp:positionV relativeFrom="page">
                  <wp:posOffset>8890635</wp:posOffset>
                </wp:positionV>
                <wp:extent cx="7559675" cy="1799590"/>
                <wp:effectExtent l="0" t="0" r="0" b="3810"/>
                <wp:wrapNone/>
                <wp:docPr id="291003587" name="Group 291003587"/>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732716191" name="Rectangle 1732716191"/>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04547789" name="Picture 1304547789"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4EDE63E7" id="Group 291003587" o:spid="_x0000_s1026" style="position:absolute;margin-left:-71.15pt;margin-top:700.05pt;width:595.25pt;height:141.7pt;z-index:-251657994;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">
                <v:rect id="Rectangle 1732716191"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" fillcolor="white [3212]" stroked="f" strokeweight="1pt"/>
                <v:shape id="Picture 1304547789"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485" behindDoc="1" locked="0" layoutInCell="1" allowOverlap="1" wp14:anchorId="0153F253" wp14:editId="0C840251">
                <wp:simplePos x="0" y="0"/>
                <wp:positionH relativeFrom="column">
                  <wp:posOffset>-903890</wp:posOffset>
                </wp:positionH>
                <wp:positionV relativeFrom="page">
                  <wp:posOffset>8890635</wp:posOffset>
                </wp:positionV>
                <wp:extent cx="7559675" cy="1799590"/>
                <wp:effectExtent l="0" t="0" r="0" b="3810"/>
                <wp:wrapNone/>
                <wp:docPr id="901558618" name="Group 901558618"/>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655338814" name="Rectangle 655338814"/>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187022316" name="Picture 1187022316"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1F644683" id="Group 901558618" o:spid="_x0000_s1026" style="position:absolute;margin-left:-71.15pt;margin-top:700.05pt;width:595.25pt;height:141.7pt;z-index:-251657995;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">
                <v:rect id="Rectangle 655338814"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" fillcolor="white [3212]" stroked="f" strokeweight="1pt"/>
                <v:shape id="Picture 1187022316"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484" behindDoc="1" locked="0" layoutInCell="1" allowOverlap="1" wp14:anchorId="3F599EB1" wp14:editId="6C29B34B">
                <wp:simplePos x="0" y="0"/>
                <wp:positionH relativeFrom="column">
                  <wp:posOffset>-903890</wp:posOffset>
                </wp:positionH>
                <wp:positionV relativeFrom="page">
                  <wp:posOffset>8890635</wp:posOffset>
                </wp:positionV>
                <wp:extent cx="7559675" cy="1799590"/>
                <wp:effectExtent l="0" t="0" r="0" b="3810"/>
                <wp:wrapNone/>
                <wp:docPr id="1536199502" name="Group 1536199502"/>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2006311751" name="Rectangle 2006311751"/>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7525726" name="Picture 47525726"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71D7A9F5" id="Group 1536199502" o:spid="_x0000_s1026" style="position:absolute;margin-left:-71.15pt;margin-top:700.05pt;width:595.25pt;height:141.7pt;z-index:-251657996;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">
                <v:rect id="Rectangle 2006311751"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" fillcolor="white [3212]" stroked="f" strokeweight="1pt"/>
                <v:shape id="Picture 47525726"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483" behindDoc="1" locked="0" layoutInCell="1" allowOverlap="1" wp14:anchorId="16D0353E" wp14:editId="4C973BB4">
                <wp:simplePos x="0" y="0"/>
                <wp:positionH relativeFrom="column">
                  <wp:posOffset>-903890</wp:posOffset>
                </wp:positionH>
                <wp:positionV relativeFrom="page">
                  <wp:posOffset>8890635</wp:posOffset>
                </wp:positionV>
                <wp:extent cx="7559675" cy="1799590"/>
                <wp:effectExtent l="0" t="0" r="0" b="3810"/>
                <wp:wrapNone/>
                <wp:docPr id="819395045" name="Group 819395045"/>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364946303" name="Rectangle 1364946303"/>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889195741" name="Picture 889195741"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1287A874" id="Group 819395045" o:spid="_x0000_s1026" style="position:absolute;margin-left:-71.15pt;margin-top:700.05pt;width:595.25pt;height:141.7pt;z-index:-251657997;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">
                <v:rect id="Rectangle 1364946303"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" fillcolor="white [3212]" stroked="f" strokeweight="1pt"/>
                <v:shape id="Picture 889195741"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482" behindDoc="1" locked="0" layoutInCell="1" allowOverlap="1" wp14:anchorId="60DA3A5C" wp14:editId="2EFDD0B0">
                <wp:simplePos x="0" y="0"/>
                <wp:positionH relativeFrom="column">
                  <wp:posOffset>-903890</wp:posOffset>
                </wp:positionH>
                <wp:positionV relativeFrom="page">
                  <wp:posOffset>8890635</wp:posOffset>
                </wp:positionV>
                <wp:extent cx="7559675" cy="1799590"/>
                <wp:effectExtent l="0" t="0" r="0" b="3810"/>
                <wp:wrapNone/>
                <wp:docPr id="1864149917" name="Group 1864149917"/>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651550173" name="Rectangle 651550173"/>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064373649" name="Picture 2064373649"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18FAB358" id="Group 1864149917" o:spid="_x0000_s1026" style="position:absolute;margin-left:-71.15pt;margin-top:700.05pt;width:595.25pt;height:141.7pt;z-index:-251657998;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">
                <v:rect id="Rectangle 651550173"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" fillcolor="white [3212]" stroked="f" strokeweight="1pt"/>
                <v:shape id="Picture 2064373649"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481" behindDoc="1" locked="0" layoutInCell="1" allowOverlap="1" wp14:anchorId="5A3BADAD" wp14:editId="3E82B976">
                <wp:simplePos x="0" y="0"/>
                <wp:positionH relativeFrom="column">
                  <wp:posOffset>-903890</wp:posOffset>
                </wp:positionH>
                <wp:positionV relativeFrom="page">
                  <wp:posOffset>8890635</wp:posOffset>
                </wp:positionV>
                <wp:extent cx="7559675" cy="1799590"/>
                <wp:effectExtent l="0" t="0" r="0" b="3810"/>
                <wp:wrapNone/>
                <wp:docPr id="1014088993" name="Group 1014088993"/>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996352217" name="Rectangle 1996352217"/>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758968937" name="Picture 1758968937"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57574A7D" id="Group 1014088993" o:spid="_x0000_s1026" style="position:absolute;margin-left:-71.15pt;margin-top:700.05pt;width:595.25pt;height:141.7pt;z-index:-251657999;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">
                <v:rect id="Rectangle 1996352217"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" fillcolor="white [3212]" stroked="f" strokeweight="1pt"/>
                <v:shape id="Picture 1758968937"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480" behindDoc="1" locked="0" layoutInCell="1" allowOverlap="1" wp14:anchorId="3811C81F" wp14:editId="1D372874">
                <wp:simplePos x="0" y="0"/>
                <wp:positionH relativeFrom="column">
                  <wp:posOffset>-903890</wp:posOffset>
                </wp:positionH>
                <wp:positionV relativeFrom="page">
                  <wp:posOffset>8890635</wp:posOffset>
                </wp:positionV>
                <wp:extent cx="7559675" cy="1799590"/>
                <wp:effectExtent l="0" t="0" r="0" b="3810"/>
                <wp:wrapNone/>
                <wp:docPr id="1531154998" name="Group 1531154998"/>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616241773" name="Rectangle 1616241773"/>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06484958" name="Picture 206484958"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77ED775E" id="Group 1531154998" o:spid="_x0000_s1026" style="position:absolute;margin-left:-71.15pt;margin-top:700.05pt;width:595.25pt;height:141.7pt;z-index:-251658000;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">
                <v:rect id="Rectangle 1616241773"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" fillcolor="white [3212]" stroked="f" strokeweight="1pt"/>
                <v:shape id="Picture 206484958"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479" behindDoc="1" locked="0" layoutInCell="1" allowOverlap="1" wp14:anchorId="68179FCA" wp14:editId="6D59E451">
                <wp:simplePos x="0" y="0"/>
                <wp:positionH relativeFrom="column">
                  <wp:posOffset>-903890</wp:posOffset>
                </wp:positionH>
                <wp:positionV relativeFrom="page">
                  <wp:posOffset>8890635</wp:posOffset>
                </wp:positionV>
                <wp:extent cx="7559675" cy="1799590"/>
                <wp:effectExtent l="0" t="0" r="0" b="3810"/>
                <wp:wrapNone/>
                <wp:docPr id="1023272746" name="Group 1023272746"/>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120684092" name="Rectangle 1120684092"/>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07153687" name="Picture 707153687"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0A3D35F4" id="Group 1023272746" o:spid="_x0000_s1026" style="position:absolute;margin-left:-71.15pt;margin-top:700.05pt;width:595.25pt;height:141.7pt;z-index:-251658001;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">
                <v:rect id="Rectangle 1120684092"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" fillcolor="white [3212]" stroked="f" strokeweight="1pt"/>
                <v:shape id="Picture 707153687"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478" behindDoc="1" locked="0" layoutInCell="1" allowOverlap="1" wp14:anchorId="2C98F2C2" wp14:editId="02A5D5B8">
                <wp:simplePos x="0" y="0"/>
                <wp:positionH relativeFrom="column">
                  <wp:posOffset>-903890</wp:posOffset>
                </wp:positionH>
                <wp:positionV relativeFrom="page">
                  <wp:posOffset>8890635</wp:posOffset>
                </wp:positionV>
                <wp:extent cx="7559675" cy="1799590"/>
                <wp:effectExtent l="0" t="0" r="0" b="3810"/>
                <wp:wrapNone/>
                <wp:docPr id="553746622" name="Group 553746622"/>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459991783" name="Rectangle 1459991783"/>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03786852" name="Picture 503786852"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4E7B0C98" id="Group 553746622" o:spid="_x0000_s1026" style="position:absolute;margin-left:-71.15pt;margin-top:700.05pt;width:595.25pt;height:141.7pt;z-index:-251658002;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">
                <v:rect id="Rectangle 1459991783"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" fillcolor="white [3212]" stroked="f" strokeweight="1pt"/>
                <v:shape id="Picture 503786852"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477" behindDoc="1" locked="0" layoutInCell="1" allowOverlap="1" wp14:anchorId="2F04B422" wp14:editId="627F5059">
                <wp:simplePos x="0" y="0"/>
                <wp:positionH relativeFrom="column">
                  <wp:posOffset>-903890</wp:posOffset>
                </wp:positionH>
                <wp:positionV relativeFrom="page">
                  <wp:posOffset>8890635</wp:posOffset>
                </wp:positionV>
                <wp:extent cx="7559675" cy="1799590"/>
                <wp:effectExtent l="0" t="0" r="0" b="3810"/>
                <wp:wrapNone/>
                <wp:docPr id="128305106" name="Group 128305106"/>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498840419" name="Rectangle 498840419"/>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37302588" name="Picture 337302588"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214B6E8A" id="Group 128305106" o:spid="_x0000_s1026" style="position:absolute;margin-left:-71.15pt;margin-top:700.05pt;width:595.25pt;height:141.7pt;z-index:-251658003;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">
                <v:rect id="Rectangle 498840419"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" fillcolor="white [3212]" stroked="f" strokeweight="1pt"/>
                <v:shape id="Picture 337302588"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476" behindDoc="1" locked="0" layoutInCell="1" allowOverlap="1" wp14:anchorId="493A4890" wp14:editId="5BFE9B2C">
                <wp:simplePos x="0" y="0"/>
                <wp:positionH relativeFrom="column">
                  <wp:posOffset>-903890</wp:posOffset>
                </wp:positionH>
                <wp:positionV relativeFrom="page">
                  <wp:posOffset>8890635</wp:posOffset>
                </wp:positionV>
                <wp:extent cx="7559675" cy="1799590"/>
                <wp:effectExtent l="0" t="0" r="0" b="3810"/>
                <wp:wrapNone/>
                <wp:docPr id="792191988" name="Group 792191988"/>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974389651" name="Rectangle 1974389651"/>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653619114" name="Picture 1653619114"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5188D9F3" id="Group 792191988" o:spid="_x0000_s1026" style="position:absolute;margin-left:-71.15pt;margin-top:700.05pt;width:595.25pt;height:141.7pt;z-index:-251658004;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">
                <v:rect id="Rectangle 1974389651"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" fillcolor="white [3212]" stroked="f" strokeweight="1pt"/>
                <v:shape id="Picture 1653619114"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475" behindDoc="1" locked="0" layoutInCell="1" allowOverlap="1" wp14:anchorId="5193BF2D" wp14:editId="2C19F32C">
                <wp:simplePos x="0" y="0"/>
                <wp:positionH relativeFrom="column">
                  <wp:posOffset>-903890</wp:posOffset>
                </wp:positionH>
                <wp:positionV relativeFrom="page">
                  <wp:posOffset>8890635</wp:posOffset>
                </wp:positionV>
                <wp:extent cx="7559675" cy="1799590"/>
                <wp:effectExtent l="0" t="0" r="0" b="3810"/>
                <wp:wrapNone/>
                <wp:docPr id="1510162620" name="Group 1510162620"/>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221898826" name="Rectangle 221898826"/>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52276995" name="Picture 1052276995"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17D9FA6B" id="Group 1510162620" o:spid="_x0000_s1026" style="position:absolute;margin-left:-71.15pt;margin-top:700.05pt;width:595.25pt;height:141.7pt;z-index:-251658005;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">
                <v:rect id="Rectangle 221898826"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" fillcolor="white [3212]" stroked="f" strokeweight="1pt"/>
                <v:shape id="Picture 1052276995"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474" behindDoc="1" locked="0" layoutInCell="1" allowOverlap="1" wp14:anchorId="7A929FF2" wp14:editId="660EF342">
                <wp:simplePos x="0" y="0"/>
                <wp:positionH relativeFrom="column">
                  <wp:posOffset>-903890</wp:posOffset>
                </wp:positionH>
                <wp:positionV relativeFrom="page">
                  <wp:posOffset>8890635</wp:posOffset>
                </wp:positionV>
                <wp:extent cx="7559675" cy="1799590"/>
                <wp:effectExtent l="0" t="0" r="0" b="3810"/>
                <wp:wrapNone/>
                <wp:docPr id="1556081384" name="Group 1556081384"/>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390045442" name="Rectangle 390045442"/>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917250296" name="Picture 917250296"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6A6AB12F" id="Group 1556081384" o:spid="_x0000_s1026" style="position:absolute;margin-left:-71.15pt;margin-top:700.05pt;width:595.25pt;height:141.7pt;z-index:-251658006;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">
                <v:rect id="Rectangle 390045442"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" fillcolor="white [3212]" stroked="f" strokeweight="1pt"/>
                <v:shape id="Picture 917250296"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473" behindDoc="1" locked="0" layoutInCell="1" allowOverlap="1" wp14:anchorId="66971DFD" wp14:editId="4E666C25">
                <wp:simplePos x="0" y="0"/>
                <wp:positionH relativeFrom="column">
                  <wp:posOffset>-903890</wp:posOffset>
                </wp:positionH>
                <wp:positionV relativeFrom="page">
                  <wp:posOffset>8890635</wp:posOffset>
                </wp:positionV>
                <wp:extent cx="7559675" cy="1799590"/>
                <wp:effectExtent l="0" t="0" r="0" b="3810"/>
                <wp:wrapNone/>
                <wp:docPr id="1815642078" name="Group 1815642078"/>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781512805" name="Rectangle 1781512805"/>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14839464" name="Picture 414839464"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24E5F589" id="Group 1815642078" o:spid="_x0000_s1026" style="position:absolute;margin-left:-71.15pt;margin-top:700.05pt;width:595.25pt;height:141.7pt;z-index:-251658007;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">
                <v:rect id="Rectangle 1781512805"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" fillcolor="white [3212]" stroked="f" strokeweight="1pt"/>
                <v:shape id="Picture 414839464"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472" behindDoc="1" locked="0" layoutInCell="1" allowOverlap="1" wp14:anchorId="4A4F9D3C" wp14:editId="6B4FDFCF">
                <wp:simplePos x="0" y="0"/>
                <wp:positionH relativeFrom="column">
                  <wp:posOffset>-903890</wp:posOffset>
                </wp:positionH>
                <wp:positionV relativeFrom="page">
                  <wp:posOffset>8890635</wp:posOffset>
                </wp:positionV>
                <wp:extent cx="7559675" cy="1799590"/>
                <wp:effectExtent l="0" t="0" r="0" b="3810"/>
                <wp:wrapNone/>
                <wp:docPr id="852884461" name="Group 852884461"/>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257944839" name="Rectangle 1257944839"/>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593513885" name="Picture 1593513885"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4A27D384" id="Group 852884461" o:spid="_x0000_s1026" style="position:absolute;margin-left:-71.15pt;margin-top:700.05pt;width:595.25pt;height:141.7pt;z-index:-251658008;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">
                <v:rect id="Rectangle 1257944839"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" fillcolor="white [3212]" stroked="f" strokeweight="1pt"/>
                <v:shape id="Picture 1593513885"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471" behindDoc="1" locked="0" layoutInCell="1" allowOverlap="1" wp14:anchorId="724A004E" wp14:editId="1BFAB722">
                <wp:simplePos x="0" y="0"/>
                <wp:positionH relativeFrom="column">
                  <wp:posOffset>-903890</wp:posOffset>
                </wp:positionH>
                <wp:positionV relativeFrom="page">
                  <wp:posOffset>8890635</wp:posOffset>
                </wp:positionV>
                <wp:extent cx="7559675" cy="1799590"/>
                <wp:effectExtent l="0" t="0" r="0" b="3810"/>
                <wp:wrapNone/>
                <wp:docPr id="1718348003" name="Group 1718348003"/>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541907135" name="Rectangle 1541907135"/>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241882394" name="Picture 1241882394"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73B6A044" id="Group 1718348003" o:spid="_x0000_s1026" style="position:absolute;margin-left:-71.15pt;margin-top:700.05pt;width:595.25pt;height:141.7pt;z-index:-251658009;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">
                <v:rect id="Rectangle 1541907135"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" fillcolor="white [3212]" stroked="f" strokeweight="1pt"/>
                <v:shape id="Picture 1241882394"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470" behindDoc="1" locked="0" layoutInCell="1" allowOverlap="1" wp14:anchorId="7C50647F" wp14:editId="332C517A">
                <wp:simplePos x="0" y="0"/>
                <wp:positionH relativeFrom="column">
                  <wp:posOffset>-903890</wp:posOffset>
                </wp:positionH>
                <wp:positionV relativeFrom="page">
                  <wp:posOffset>8890635</wp:posOffset>
                </wp:positionV>
                <wp:extent cx="7559675" cy="1799590"/>
                <wp:effectExtent l="0" t="0" r="0" b="3810"/>
                <wp:wrapNone/>
                <wp:docPr id="625899535" name="Group 625899535"/>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336395089" name="Rectangle 336395089"/>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53919351" name="Picture 1353919351"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68B4C0C4" id="Group 625899535" o:spid="_x0000_s1026" style="position:absolute;margin-left:-71.15pt;margin-top:700.05pt;width:595.25pt;height:141.7pt;z-index:-251658010;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">
                <v:rect id="Rectangle 336395089"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" fillcolor="white [3212]" stroked="f" strokeweight="1pt"/>
                <v:shape id="Picture 1353919351"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469" behindDoc="1" locked="0" layoutInCell="1" allowOverlap="1" wp14:anchorId="463E7A2E" wp14:editId="65E20DC7">
                <wp:simplePos x="0" y="0"/>
                <wp:positionH relativeFrom="column">
                  <wp:posOffset>-903890</wp:posOffset>
                </wp:positionH>
                <wp:positionV relativeFrom="page">
                  <wp:posOffset>8890635</wp:posOffset>
                </wp:positionV>
                <wp:extent cx="7559675" cy="1799590"/>
                <wp:effectExtent l="0" t="0" r="0" b="3810"/>
                <wp:wrapNone/>
                <wp:docPr id="1999057818" name="Group 1999057818"/>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940137045" name="Rectangle 940137045"/>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22262297" name="Picture 522262297"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5E00E8A1" id="Group 1999057818" o:spid="_x0000_s1026" style="position:absolute;margin-left:-71.15pt;margin-top:700.05pt;width:595.25pt;height:141.7pt;z-index:-251658011;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">
                <v:rect id="Rectangle 940137045"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" fillcolor="white [3212]" stroked="f" strokeweight="1pt"/>
                <v:shape id="Picture 522262297"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468" behindDoc="1" locked="0" layoutInCell="1" allowOverlap="1" wp14:anchorId="2C3767AE" wp14:editId="649156A0">
                <wp:simplePos x="0" y="0"/>
                <wp:positionH relativeFrom="column">
                  <wp:posOffset>-903890</wp:posOffset>
                </wp:positionH>
                <wp:positionV relativeFrom="page">
                  <wp:posOffset>8890635</wp:posOffset>
                </wp:positionV>
                <wp:extent cx="7559675" cy="1799590"/>
                <wp:effectExtent l="0" t="0" r="0" b="3810"/>
                <wp:wrapNone/>
                <wp:docPr id="165973636" name="Group 165973636"/>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83582252" name="Rectangle 183582252"/>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847285216" name="Picture 1847285216"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5F9263B6" id="Group 165973636" o:spid="_x0000_s1026" style="position:absolute;margin-left:-71.15pt;margin-top:700.05pt;width:595.25pt;height:141.7pt;z-index:-251658012;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">
                <v:rect id="Rectangle 183582252"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" fillcolor="white [3212]" stroked="f" strokeweight="1pt"/>
                <v:shape id="Picture 1847285216"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467" behindDoc="1" locked="0" layoutInCell="1" allowOverlap="1" wp14:anchorId="36B51EDA" wp14:editId="5D6D6C28">
                <wp:simplePos x="0" y="0"/>
                <wp:positionH relativeFrom="column">
                  <wp:posOffset>-903890</wp:posOffset>
                </wp:positionH>
                <wp:positionV relativeFrom="page">
                  <wp:posOffset>8890635</wp:posOffset>
                </wp:positionV>
                <wp:extent cx="7559675" cy="1799590"/>
                <wp:effectExtent l="0" t="0" r="0" b="3810"/>
                <wp:wrapNone/>
                <wp:docPr id="890186120" name="Group 890186120"/>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6236245" name="Rectangle 6236245"/>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755092643" name="Picture 1755092643"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637E075A" id="Group 890186120" o:spid="_x0000_s1026" style="position:absolute;margin-left:-71.15pt;margin-top:700.05pt;width:595.25pt;height:141.7pt;z-index:-251658013;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">
                <v:rect id="Rectangle 6236245"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" fillcolor="white [3212]" stroked="f" strokeweight="1pt"/>
                <v:shape id="Picture 1755092643"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466" behindDoc="1" locked="0" layoutInCell="1" allowOverlap="1" wp14:anchorId="49DB2800" wp14:editId="779A704C">
                <wp:simplePos x="0" y="0"/>
                <wp:positionH relativeFrom="column">
                  <wp:posOffset>-903890</wp:posOffset>
                </wp:positionH>
                <wp:positionV relativeFrom="page">
                  <wp:posOffset>8890635</wp:posOffset>
                </wp:positionV>
                <wp:extent cx="7559675" cy="1799590"/>
                <wp:effectExtent l="0" t="0" r="0" b="3810"/>
                <wp:wrapNone/>
                <wp:docPr id="338317151" name="Group 338317151"/>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587997477" name="Rectangle 587997477"/>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802698782" name="Picture 802698782"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7A5196B9" id="Group 338317151" o:spid="_x0000_s1026" style="position:absolute;margin-left:-71.15pt;margin-top:700.05pt;width:595.25pt;height:141.7pt;z-index:-251658014;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">
                <v:rect id="Rectangle 587997477"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" fillcolor="white [3212]" stroked="f" strokeweight="1pt"/>
                <v:shape id="Picture 802698782"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465" behindDoc="1" locked="0" layoutInCell="1" allowOverlap="1" wp14:anchorId="7AD30DD0" wp14:editId="0DC5EEA9">
                <wp:simplePos x="0" y="0"/>
                <wp:positionH relativeFrom="column">
                  <wp:posOffset>-903890</wp:posOffset>
                </wp:positionH>
                <wp:positionV relativeFrom="page">
                  <wp:posOffset>8890635</wp:posOffset>
                </wp:positionV>
                <wp:extent cx="7559675" cy="1799590"/>
                <wp:effectExtent l="0" t="0" r="0" b="3810"/>
                <wp:wrapNone/>
                <wp:docPr id="938549142" name="Group 938549142"/>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707997404" name="Rectangle 707997404"/>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814741976" name="Picture 1814741976"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710AB69F" id="Group 938549142" o:spid="_x0000_s1026" style="position:absolute;margin-left:-71.15pt;margin-top:700.05pt;width:595.25pt;height:141.7pt;z-index:-251658015;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">
                <v:rect id="Rectangle 707997404"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" fillcolor="white [3212]" stroked="f" strokeweight="1pt"/>
                <v:shape id="Picture 1814741976"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464" behindDoc="1" locked="0" layoutInCell="1" allowOverlap="1" wp14:anchorId="7D6173E0" wp14:editId="1EA75834">
                <wp:simplePos x="0" y="0"/>
                <wp:positionH relativeFrom="column">
                  <wp:posOffset>-903890</wp:posOffset>
                </wp:positionH>
                <wp:positionV relativeFrom="page">
                  <wp:posOffset>8890635</wp:posOffset>
                </wp:positionV>
                <wp:extent cx="7559675" cy="1799590"/>
                <wp:effectExtent l="0" t="0" r="0" b="3810"/>
                <wp:wrapNone/>
                <wp:docPr id="1760500679" name="Group 1760500679"/>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872234618" name="Rectangle 1872234618"/>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875789548" name="Picture 875789548"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5300E698" id="Group 1760500679" o:spid="_x0000_s1026" style="position:absolute;margin-left:-71.15pt;margin-top:700.05pt;width:595.25pt;height:141.7pt;z-index:-251658016;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">
                <v:rect id="Rectangle 1872234618"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" fillcolor="white [3212]" stroked="f" strokeweight="1pt"/>
                <v:shape id="Picture 875789548"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463" behindDoc="1" locked="0" layoutInCell="1" allowOverlap="1" wp14:anchorId="14EF983D" wp14:editId="46B00B5D">
                <wp:simplePos x="0" y="0"/>
                <wp:positionH relativeFrom="column">
                  <wp:posOffset>-903890</wp:posOffset>
                </wp:positionH>
                <wp:positionV relativeFrom="page">
                  <wp:posOffset>8890635</wp:posOffset>
                </wp:positionV>
                <wp:extent cx="7559675" cy="1799590"/>
                <wp:effectExtent l="0" t="0" r="0" b="3810"/>
                <wp:wrapNone/>
                <wp:docPr id="36238825" name="Group 36238825"/>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673109257" name="Rectangle 1673109257"/>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21628803" name="Picture 1021628803"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7166F9DB" id="Group 36238825" o:spid="_x0000_s1026" style="position:absolute;margin-left:-71.15pt;margin-top:700.05pt;width:595.25pt;height:141.7pt;z-index:-251658017;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">
                <v:rect id="Rectangle 1673109257"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" fillcolor="white [3212]" stroked="f" strokeweight="1pt"/>
                <v:shape id="Picture 1021628803"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462" behindDoc="1" locked="0" layoutInCell="1" allowOverlap="1" wp14:anchorId="6AB0D942" wp14:editId="1D8B9717">
                <wp:simplePos x="0" y="0"/>
                <wp:positionH relativeFrom="column">
                  <wp:posOffset>-903890</wp:posOffset>
                </wp:positionH>
                <wp:positionV relativeFrom="page">
                  <wp:posOffset>8890635</wp:posOffset>
                </wp:positionV>
                <wp:extent cx="7559675" cy="1799590"/>
                <wp:effectExtent l="0" t="0" r="0" b="3810"/>
                <wp:wrapNone/>
                <wp:docPr id="1115433044" name="Group 1115433044"/>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316245505" name="Rectangle 1316245505"/>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632780919" name="Picture 1632780919"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0ABA2427" id="Group 1115433044" o:spid="_x0000_s1026" style="position:absolute;margin-left:-71.15pt;margin-top:700.05pt;width:595.25pt;height:141.7pt;z-index:-251658018;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">
                <v:rect id="Rectangle 1316245505"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" fillcolor="white [3212]" stroked="f" strokeweight="1pt"/>
                <v:shape id="Picture 1632780919"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461" behindDoc="1" locked="0" layoutInCell="1" allowOverlap="1" wp14:anchorId="0F30063B" wp14:editId="406BB3BD">
                <wp:simplePos x="0" y="0"/>
                <wp:positionH relativeFrom="column">
                  <wp:posOffset>-903890</wp:posOffset>
                </wp:positionH>
                <wp:positionV relativeFrom="page">
                  <wp:posOffset>8890635</wp:posOffset>
                </wp:positionV>
                <wp:extent cx="7559675" cy="1799590"/>
                <wp:effectExtent l="0" t="0" r="0" b="3810"/>
                <wp:wrapNone/>
                <wp:docPr id="44281691" name="Group 44281691"/>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741157653" name="Rectangle 741157653"/>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407360589" name="Picture 1407360589"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38B209F8" id="Group 44281691" o:spid="_x0000_s1026" style="position:absolute;margin-left:-71.15pt;margin-top:700.05pt;width:595.25pt;height:141.7pt;z-index:-251658019;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">
                <v:rect id="Rectangle 741157653"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" fillcolor="white [3212]" stroked="f" strokeweight="1pt"/>
                <v:shape id="Picture 1407360589"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460" behindDoc="1" locked="0" layoutInCell="1" allowOverlap="1" wp14:anchorId="7EDB3D3D" wp14:editId="3BC9365C">
                <wp:simplePos x="0" y="0"/>
                <wp:positionH relativeFrom="column">
                  <wp:posOffset>-903890</wp:posOffset>
                </wp:positionH>
                <wp:positionV relativeFrom="page">
                  <wp:posOffset>8890635</wp:posOffset>
                </wp:positionV>
                <wp:extent cx="7559675" cy="1799590"/>
                <wp:effectExtent l="0" t="0" r="0" b="3810"/>
                <wp:wrapNone/>
                <wp:docPr id="1532413906" name="Group 1532413906"/>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331401231" name="Rectangle 1331401231"/>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49712274" name="Picture 149712274"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0B952E73" id="Group 1532413906" o:spid="_x0000_s1026" style="position:absolute;margin-left:-71.15pt;margin-top:700.05pt;width:595.25pt;height:141.7pt;z-index:-251658020;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">
                <v:rect id="Rectangle 1331401231"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" fillcolor="white [3212]" stroked="f" strokeweight="1pt"/>
                <v:shape id="Picture 149712274"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459" behindDoc="1" locked="0" layoutInCell="1" allowOverlap="1" wp14:anchorId="31374229" wp14:editId="2FF1F776">
                <wp:simplePos x="0" y="0"/>
                <wp:positionH relativeFrom="column">
                  <wp:posOffset>-903890</wp:posOffset>
                </wp:positionH>
                <wp:positionV relativeFrom="page">
                  <wp:posOffset>8890635</wp:posOffset>
                </wp:positionV>
                <wp:extent cx="7559675" cy="1799590"/>
                <wp:effectExtent l="0" t="0" r="0" b="3810"/>
                <wp:wrapNone/>
                <wp:docPr id="213078150" name="Group 213078150"/>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993668159" name="Rectangle 993668159"/>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838836868" name="Picture 838836868"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34913D85" id="Group 213078150" o:spid="_x0000_s1026" style="position:absolute;margin-left:-71.15pt;margin-top:700.05pt;width:595.25pt;height:141.7pt;z-index:-251658021;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">
                <v:rect id="Rectangle 993668159"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" fillcolor="white [3212]" stroked="f" strokeweight="1pt"/>
                <v:shape id="Picture 838836868"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458" behindDoc="1" locked="0" layoutInCell="1" allowOverlap="1" wp14:anchorId="70AF382A" wp14:editId="0D0A9C58">
                <wp:simplePos x="0" y="0"/>
                <wp:positionH relativeFrom="column">
                  <wp:posOffset>-903890</wp:posOffset>
                </wp:positionH>
                <wp:positionV relativeFrom="page">
                  <wp:posOffset>8890635</wp:posOffset>
                </wp:positionV>
                <wp:extent cx="7559675" cy="1799590"/>
                <wp:effectExtent l="0" t="0" r="0" b="3810"/>
                <wp:wrapNone/>
                <wp:docPr id="511274172" name="Group 511274172"/>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157416326" name="Rectangle 1157416326"/>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927415761" name="Picture 927415761"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3A34964B" id="Group 511274172" o:spid="_x0000_s1026" style="position:absolute;margin-left:-71.15pt;margin-top:700.05pt;width:595.25pt;height:141.7pt;z-index:-251658022;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">
                <v:rect id="Rectangle 1157416326"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" fillcolor="white [3212]" stroked="f" strokeweight="1pt"/>
                <v:shape id="Picture 927415761"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457" behindDoc="1" locked="0" layoutInCell="1" allowOverlap="1" wp14:anchorId="6B1CA3D3" wp14:editId="44C5B6E9">
                <wp:simplePos x="0" y="0"/>
                <wp:positionH relativeFrom="column">
                  <wp:posOffset>-903890</wp:posOffset>
                </wp:positionH>
                <wp:positionV relativeFrom="page">
                  <wp:posOffset>8890635</wp:posOffset>
                </wp:positionV>
                <wp:extent cx="7559675" cy="1799590"/>
                <wp:effectExtent l="0" t="0" r="0" b="3810"/>
                <wp:wrapNone/>
                <wp:docPr id="206546377" name="Group 206546377"/>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2057054821" name="Rectangle 2057054821"/>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813554626" name="Picture 1813554626"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42FD4534" id="Group 206546377" o:spid="_x0000_s1026" style="position:absolute;margin-left:-71.15pt;margin-top:700.05pt;width:595.25pt;height:141.7pt;z-index:-251658023;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">
                <v:rect id="Rectangle 2057054821"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" fillcolor="white [3212]" stroked="f" strokeweight="1pt"/>
                <v:shape id="Picture 1813554626"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456" behindDoc="1" locked="0" layoutInCell="1" allowOverlap="1" wp14:anchorId="7006D9CA" wp14:editId="51DE0FB8">
                <wp:simplePos x="0" y="0"/>
                <wp:positionH relativeFrom="column">
                  <wp:posOffset>-903890</wp:posOffset>
                </wp:positionH>
                <wp:positionV relativeFrom="page">
                  <wp:posOffset>8890635</wp:posOffset>
                </wp:positionV>
                <wp:extent cx="7559675" cy="1799590"/>
                <wp:effectExtent l="0" t="0" r="0" b="3810"/>
                <wp:wrapNone/>
                <wp:docPr id="1710798745" name="Group 1710798745"/>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557877385" name="Rectangle 1557877385"/>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429146022" name="Picture 1429146022"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79B81917" id="Group 1710798745" o:spid="_x0000_s1026" style="position:absolute;margin-left:-71.15pt;margin-top:700.05pt;width:595.25pt;height:141.7pt;z-index:-251658024;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">
                <v:rect id="Rectangle 1557877385"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" fillcolor="white [3212]" stroked="f" strokeweight="1pt"/>
                <v:shape id="Picture 1429146022"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455" behindDoc="1" locked="0" layoutInCell="1" allowOverlap="1" wp14:anchorId="4F0DF111" wp14:editId="64E5F03E">
                <wp:simplePos x="0" y="0"/>
                <wp:positionH relativeFrom="column">
                  <wp:posOffset>-903890</wp:posOffset>
                </wp:positionH>
                <wp:positionV relativeFrom="page">
                  <wp:posOffset>8890635</wp:posOffset>
                </wp:positionV>
                <wp:extent cx="7559675" cy="1799590"/>
                <wp:effectExtent l="0" t="0" r="0" b="3810"/>
                <wp:wrapNone/>
                <wp:docPr id="1451400909" name="Group 1451400909"/>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784194471" name="Rectangle 1784194471"/>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71858875" name="Picture 371858875"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5388DE36" id="Group 1451400909" o:spid="_x0000_s1026" style="position:absolute;margin-left:-71.15pt;margin-top:700.05pt;width:595.25pt;height:141.7pt;z-index:-251658025;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">
                <v:rect id="Rectangle 1784194471"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" fillcolor="white [3212]" stroked="f" strokeweight="1pt"/>
                <v:shape id="Picture 371858875"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454" behindDoc="1" locked="0" layoutInCell="1" allowOverlap="1" wp14:anchorId="643E56E8" wp14:editId="4699010F">
                <wp:simplePos x="0" y="0"/>
                <wp:positionH relativeFrom="column">
                  <wp:posOffset>-903890</wp:posOffset>
                </wp:positionH>
                <wp:positionV relativeFrom="page">
                  <wp:posOffset>8890635</wp:posOffset>
                </wp:positionV>
                <wp:extent cx="7559675" cy="1799590"/>
                <wp:effectExtent l="0" t="0" r="0" b="3810"/>
                <wp:wrapNone/>
                <wp:docPr id="329431607" name="Group 329431607"/>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111201735" name="Rectangle 1111201735"/>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22940644" name="Picture 1922940644"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026FA08F" id="Group 329431607" o:spid="_x0000_s1026" style="position:absolute;margin-left:-71.15pt;margin-top:700.05pt;width:595.25pt;height:141.7pt;z-index:-251658026;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">
                <v:rect id="Rectangle 1111201735"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" fillcolor="white [3212]" stroked="f" strokeweight="1pt"/>
                <v:shape id="Picture 1922940644"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453" behindDoc="1" locked="0" layoutInCell="1" allowOverlap="1" wp14:anchorId="76CA832C" wp14:editId="5217304F">
                <wp:simplePos x="0" y="0"/>
                <wp:positionH relativeFrom="column">
                  <wp:posOffset>-903890</wp:posOffset>
                </wp:positionH>
                <wp:positionV relativeFrom="page">
                  <wp:posOffset>8890635</wp:posOffset>
                </wp:positionV>
                <wp:extent cx="7559675" cy="1799590"/>
                <wp:effectExtent l="0" t="0" r="0" b="3810"/>
                <wp:wrapNone/>
                <wp:docPr id="1431392633" name="Group 1431392633"/>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765150517" name="Rectangle 765150517"/>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836237090" name="Picture 836237090"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290FD05D" id="Group 1431392633" o:spid="_x0000_s1026" style="position:absolute;margin-left:-71.15pt;margin-top:700.05pt;width:595.25pt;height:141.7pt;z-index:-251658027;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">
                <v:rect id="Rectangle 765150517"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" fillcolor="white [3212]" stroked="f" strokeweight="1pt"/>
                <v:shape id="Picture 836237090"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452" behindDoc="1" locked="0" layoutInCell="1" allowOverlap="1" wp14:anchorId="5EA53451" wp14:editId="02D4FDAB">
                <wp:simplePos x="0" y="0"/>
                <wp:positionH relativeFrom="column">
                  <wp:posOffset>-903890</wp:posOffset>
                </wp:positionH>
                <wp:positionV relativeFrom="page">
                  <wp:posOffset>8890635</wp:posOffset>
                </wp:positionV>
                <wp:extent cx="7559675" cy="1799590"/>
                <wp:effectExtent l="0" t="0" r="0" b="3810"/>
                <wp:wrapNone/>
                <wp:docPr id="803224983" name="Group 803224983"/>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81631394" name="Rectangle 181631394"/>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72099837" name="Picture 172099837"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603B4B3C" id="Group 803224983" o:spid="_x0000_s1026" style="position:absolute;margin-left:-71.15pt;margin-top:700.05pt;width:595.25pt;height:141.7pt;z-index:-251658028;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">
                <v:rect id="Rectangle 181631394"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" fillcolor="white [3212]" stroked="f" strokeweight="1pt"/>
                <v:shape id="Picture 172099837"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451" behindDoc="1" locked="0" layoutInCell="1" allowOverlap="1" wp14:anchorId="40142E5C" wp14:editId="614363D4">
                <wp:simplePos x="0" y="0"/>
                <wp:positionH relativeFrom="column">
                  <wp:posOffset>-903890</wp:posOffset>
                </wp:positionH>
                <wp:positionV relativeFrom="page">
                  <wp:posOffset>8890635</wp:posOffset>
                </wp:positionV>
                <wp:extent cx="7559675" cy="1799590"/>
                <wp:effectExtent l="0" t="0" r="0" b="3810"/>
                <wp:wrapNone/>
                <wp:docPr id="972354196" name="Group 972354196"/>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815563111" name="Rectangle 1815563111"/>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02772468" name="Picture 402772468"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601CD362" id="Group 972354196" o:spid="_x0000_s1026" style="position:absolute;margin-left:-71.15pt;margin-top:700.05pt;width:595.25pt;height:141.7pt;z-index:-251658029;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">
                <v:rect id="Rectangle 1815563111"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" fillcolor="white [3212]" stroked="f" strokeweight="1pt"/>
                <v:shape id="Picture 402772468"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450" behindDoc="1" locked="0" layoutInCell="1" allowOverlap="1" wp14:anchorId="715995C7" wp14:editId="14D3E45D">
                <wp:simplePos x="0" y="0"/>
                <wp:positionH relativeFrom="column">
                  <wp:posOffset>-903890</wp:posOffset>
                </wp:positionH>
                <wp:positionV relativeFrom="page">
                  <wp:posOffset>8890635</wp:posOffset>
                </wp:positionV>
                <wp:extent cx="7559675" cy="1799590"/>
                <wp:effectExtent l="0" t="0" r="0" b="3810"/>
                <wp:wrapNone/>
                <wp:docPr id="546968565" name="Group 546968565"/>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525243276" name="Rectangle 1525243276"/>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37043496" name="Picture 737043496"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410429F2" id="Group 546968565" o:spid="_x0000_s1026" style="position:absolute;margin-left:-71.15pt;margin-top:700.05pt;width:595.25pt;height:141.7pt;z-index:-251658030;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">
                <v:rect id="Rectangle 1525243276"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" fillcolor="white [3212]" stroked="f" strokeweight="1pt"/>
                <v:shape id="Picture 737043496"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449" behindDoc="1" locked="0" layoutInCell="1" allowOverlap="1" wp14:anchorId="1FEC7B02" wp14:editId="4E37D08B">
                <wp:simplePos x="0" y="0"/>
                <wp:positionH relativeFrom="column">
                  <wp:posOffset>-903890</wp:posOffset>
                </wp:positionH>
                <wp:positionV relativeFrom="page">
                  <wp:posOffset>8890635</wp:posOffset>
                </wp:positionV>
                <wp:extent cx="7559675" cy="1799590"/>
                <wp:effectExtent l="0" t="0" r="0" b="3810"/>
                <wp:wrapNone/>
                <wp:docPr id="236273917" name="Group 236273917"/>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519850348" name="Rectangle 1519850348"/>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552971964" name="Picture 1552971964"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2C648E30" id="Group 236273917" o:spid="_x0000_s1026" style="position:absolute;margin-left:-71.15pt;margin-top:700.05pt;width:595.25pt;height:141.7pt;z-index:-251658031;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">
                <v:rect id="Rectangle 1519850348"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" fillcolor="white [3212]" stroked="f" strokeweight="1pt"/>
                <v:shape id="Picture 1552971964"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448" behindDoc="1" locked="0" layoutInCell="1" allowOverlap="1" wp14:anchorId="4E485603" wp14:editId="4818920C">
                <wp:simplePos x="0" y="0"/>
                <wp:positionH relativeFrom="column">
                  <wp:posOffset>-903890</wp:posOffset>
                </wp:positionH>
                <wp:positionV relativeFrom="page">
                  <wp:posOffset>8890635</wp:posOffset>
                </wp:positionV>
                <wp:extent cx="7559675" cy="1799590"/>
                <wp:effectExtent l="0" t="0" r="0" b="3810"/>
                <wp:wrapNone/>
                <wp:docPr id="1360733641" name="Group 1360733641"/>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513617944" name="Rectangle 1513617944"/>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476227060" name="Picture 1476227060"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0962DD7E" id="Group 1360733641" o:spid="_x0000_s1026" style="position:absolute;margin-left:-71.15pt;margin-top:700.05pt;width:595.25pt;height:141.7pt;z-index:-251658032;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">
                <v:rect id="Rectangle 1513617944"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" fillcolor="white [3212]" stroked="f" strokeweight="1pt"/>
                <v:shape id="Picture 1476227060"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447" behindDoc="1" locked="0" layoutInCell="1" allowOverlap="1" wp14:anchorId="71A7B1D8" wp14:editId="495EA35B">
                <wp:simplePos x="0" y="0"/>
                <wp:positionH relativeFrom="column">
                  <wp:posOffset>-903890</wp:posOffset>
                </wp:positionH>
                <wp:positionV relativeFrom="page">
                  <wp:posOffset>8890635</wp:posOffset>
                </wp:positionV>
                <wp:extent cx="7559675" cy="1799590"/>
                <wp:effectExtent l="0" t="0" r="0" b="3810"/>
                <wp:wrapNone/>
                <wp:docPr id="435205476" name="Group 435205476"/>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578727726" name="Rectangle 1578727726"/>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637288277" name="Picture 1637288277"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43E6DA68" id="Group 435205476" o:spid="_x0000_s1026" style="position:absolute;margin-left:-71.15pt;margin-top:700.05pt;width:595.25pt;height:141.7pt;z-index:-251658033;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">
                <v:rect id="Rectangle 1578727726"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" fillcolor="white [3212]" stroked="f" strokeweight="1pt"/>
                <v:shape id="Picture 1637288277"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446" behindDoc="1" locked="0" layoutInCell="1" allowOverlap="1" wp14:anchorId="4EADA583" wp14:editId="76B3690E">
                <wp:simplePos x="0" y="0"/>
                <wp:positionH relativeFrom="column">
                  <wp:posOffset>-903890</wp:posOffset>
                </wp:positionH>
                <wp:positionV relativeFrom="page">
                  <wp:posOffset>8890635</wp:posOffset>
                </wp:positionV>
                <wp:extent cx="7559675" cy="1799590"/>
                <wp:effectExtent l="0" t="0" r="0" b="3810"/>
                <wp:wrapNone/>
                <wp:docPr id="1037324570" name="Group 1037324570"/>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810687472" name="Rectangle 1810687472"/>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100623263" name="Picture 1100623263"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7C9080DF" id="Group 1037324570" o:spid="_x0000_s1026" style="position:absolute;margin-left:-71.15pt;margin-top:700.05pt;width:595.25pt;height:141.7pt;z-index:-251658034;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">
                <v:rect id="Rectangle 1810687472"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" fillcolor="white [3212]" stroked="f" strokeweight="1pt"/>
                <v:shape id="Picture 1100623263"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445" behindDoc="1" locked="0" layoutInCell="1" allowOverlap="1" wp14:anchorId="5BD22F73" wp14:editId="2973483D">
                <wp:simplePos x="0" y="0"/>
                <wp:positionH relativeFrom="column">
                  <wp:posOffset>-903890</wp:posOffset>
                </wp:positionH>
                <wp:positionV relativeFrom="page">
                  <wp:posOffset>8890635</wp:posOffset>
                </wp:positionV>
                <wp:extent cx="7559675" cy="1799590"/>
                <wp:effectExtent l="0" t="0" r="0" b="3810"/>
                <wp:wrapNone/>
                <wp:docPr id="1313175757" name="Group 1313175757"/>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241125209" name="Rectangle 1241125209"/>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058725184" name="Picture 2058725184"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619E07B7" id="Group 1313175757" o:spid="_x0000_s1026" style="position:absolute;margin-left:-71.15pt;margin-top:700.05pt;width:595.25pt;height:141.7pt;z-index:-251658035;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">
                <v:rect id="Rectangle 1241125209"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" fillcolor="white [3212]" stroked="f" strokeweight="1pt"/>
                <v:shape id="Picture 2058725184"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444" behindDoc="1" locked="0" layoutInCell="1" allowOverlap="1" wp14:anchorId="46A7107F" wp14:editId="1230A4CB">
                <wp:simplePos x="0" y="0"/>
                <wp:positionH relativeFrom="column">
                  <wp:posOffset>-903890</wp:posOffset>
                </wp:positionH>
                <wp:positionV relativeFrom="page">
                  <wp:posOffset>8890635</wp:posOffset>
                </wp:positionV>
                <wp:extent cx="7559675" cy="1799590"/>
                <wp:effectExtent l="0" t="0" r="0" b="3810"/>
                <wp:wrapNone/>
                <wp:docPr id="144548907" name="Group 144548907"/>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599300657" name="Rectangle 1599300657"/>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576009086" name="Picture 1576009086"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21E97A96" id="Group 144548907" o:spid="_x0000_s1026" style="position:absolute;margin-left:-71.15pt;margin-top:700.05pt;width:595.25pt;height:141.7pt;z-index:-251658036;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">
                <v:rect id="Rectangle 1599300657"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" fillcolor="white [3212]" stroked="f" strokeweight="1pt"/>
                <v:shape id="Picture 1576009086"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443" behindDoc="1" locked="0" layoutInCell="1" allowOverlap="1" wp14:anchorId="6F2EAC40" wp14:editId="6C930F67">
                <wp:simplePos x="0" y="0"/>
                <wp:positionH relativeFrom="column">
                  <wp:posOffset>-903890</wp:posOffset>
                </wp:positionH>
                <wp:positionV relativeFrom="page">
                  <wp:posOffset>8890635</wp:posOffset>
                </wp:positionV>
                <wp:extent cx="7559675" cy="1799590"/>
                <wp:effectExtent l="0" t="0" r="0" b="3810"/>
                <wp:wrapNone/>
                <wp:docPr id="1352280239" name="Group 1352280239"/>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666284762" name="Rectangle 666284762"/>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757525559" name="Picture 1757525559"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7C10133C" id="Group 1352280239" o:spid="_x0000_s1026" style="position:absolute;margin-left:-71.15pt;margin-top:700.05pt;width:595.25pt;height:141.7pt;z-index:-251658037;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">
                <v:rect id="Rectangle 666284762"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" fillcolor="white [3212]" stroked="f" strokeweight="1pt"/>
                <v:shape id="Picture 1757525559"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442" behindDoc="1" locked="0" layoutInCell="1" allowOverlap="1" wp14:anchorId="60C2E1DF" wp14:editId="2F6000CE">
                <wp:simplePos x="0" y="0"/>
                <wp:positionH relativeFrom="column">
                  <wp:posOffset>-903890</wp:posOffset>
                </wp:positionH>
                <wp:positionV relativeFrom="page">
                  <wp:posOffset>8890635</wp:posOffset>
                </wp:positionV>
                <wp:extent cx="7559675" cy="1799590"/>
                <wp:effectExtent l="0" t="0" r="0" b="3810"/>
                <wp:wrapNone/>
                <wp:docPr id="1901660465" name="Group 1901660465"/>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2045561517" name="Rectangle 2045561517"/>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06292985" name="Picture 606292985"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78031506" id="Group 1901660465" o:spid="_x0000_s1026" style="position:absolute;margin-left:-71.15pt;margin-top:700.05pt;width:595.25pt;height:141.7pt;z-index:-251658038;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">
                <v:rect id="Rectangle 2045561517"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" fillcolor="white [3212]" stroked="f" strokeweight="1pt"/>
                <v:shape id="Picture 606292985"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441" behindDoc="1" locked="0" layoutInCell="1" allowOverlap="1" wp14:anchorId="110B9BAE" wp14:editId="05602893">
                <wp:simplePos x="0" y="0"/>
                <wp:positionH relativeFrom="column">
                  <wp:posOffset>-903890</wp:posOffset>
                </wp:positionH>
                <wp:positionV relativeFrom="page">
                  <wp:posOffset>8890635</wp:posOffset>
                </wp:positionV>
                <wp:extent cx="7559675" cy="1799590"/>
                <wp:effectExtent l="0" t="0" r="0" b="3810"/>
                <wp:wrapNone/>
                <wp:docPr id="1339556483" name="Group 1339556483"/>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806260512" name="Rectangle 1806260512"/>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07490842" name="Picture 207490842"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4FE685B5" id="Group 1339556483" o:spid="_x0000_s1026" style="position:absolute;margin-left:-71.15pt;margin-top:700.05pt;width:595.25pt;height:141.7pt;z-index:-251658039;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">
                <v:rect id="Rectangle 1806260512"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" fillcolor="white [3212]" stroked="f" strokeweight="1pt"/>
                <v:shape id="Picture 207490842"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440" behindDoc="1" locked="0" layoutInCell="1" allowOverlap="1" wp14:anchorId="55013205" wp14:editId="29E8C083">
                <wp:simplePos x="0" y="0"/>
                <wp:positionH relativeFrom="column">
                  <wp:posOffset>-903890</wp:posOffset>
                </wp:positionH>
                <wp:positionV relativeFrom="page">
                  <wp:posOffset>8890635</wp:posOffset>
                </wp:positionV>
                <wp:extent cx="7559675" cy="1799590"/>
                <wp:effectExtent l="0" t="0" r="0" b="3810"/>
                <wp:wrapNone/>
                <wp:docPr id="846766706" name="Group 846766706"/>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406886784" name="Rectangle 406886784"/>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99603732" name="Picture 799603732"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52697E86" id="Group 846766706" o:spid="_x0000_s1026" style="position:absolute;margin-left:-71.15pt;margin-top:700.05pt;width:595.25pt;height:141.7pt;z-index:-251658040;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">
                <v:rect id="Rectangle 406886784"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" fillcolor="white [3212]" stroked="f" strokeweight="1pt"/>
                <v:shape id="Picture 799603732"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439" behindDoc="1" locked="0" layoutInCell="1" allowOverlap="1" wp14:anchorId="612E1B22" wp14:editId="40D3D45F">
                <wp:simplePos x="0" y="0"/>
                <wp:positionH relativeFrom="column">
                  <wp:posOffset>-903890</wp:posOffset>
                </wp:positionH>
                <wp:positionV relativeFrom="page">
                  <wp:posOffset>8890635</wp:posOffset>
                </wp:positionV>
                <wp:extent cx="7559675" cy="1799590"/>
                <wp:effectExtent l="0" t="0" r="0" b="3810"/>
                <wp:wrapNone/>
                <wp:docPr id="605317891" name="Group 605317891"/>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518988859" name="Rectangle 1518988859"/>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42178890" name="Picture 642178890"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5A704020" id="Group 605317891" o:spid="_x0000_s1026" style="position:absolute;margin-left:-71.15pt;margin-top:700.05pt;width:595.25pt;height:141.7pt;z-index:-251658041;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">
                <v:rect id="Rectangle 1518988859"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" fillcolor="white [3212]" stroked="f" strokeweight="1pt"/>
                <v:shape id="Picture 642178890"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438" behindDoc="1" locked="0" layoutInCell="1" allowOverlap="1" wp14:anchorId="1987255E" wp14:editId="70B14D5B">
                <wp:simplePos x="0" y="0"/>
                <wp:positionH relativeFrom="column">
                  <wp:posOffset>-903890</wp:posOffset>
                </wp:positionH>
                <wp:positionV relativeFrom="page">
                  <wp:posOffset>8890635</wp:posOffset>
                </wp:positionV>
                <wp:extent cx="7559675" cy="1799590"/>
                <wp:effectExtent l="0" t="0" r="0" b="3810"/>
                <wp:wrapNone/>
                <wp:docPr id="961814114" name="Group 961814114"/>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176001193" name="Rectangle 1176001193"/>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493968111" name="Picture 1493968111"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11B435DB" id="Group 961814114" o:spid="_x0000_s1026" style="position:absolute;margin-left:-71.15pt;margin-top:700.05pt;width:595.25pt;height:141.7pt;z-index:-251658042;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">
                <v:rect id="Rectangle 1176001193"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" fillcolor="white [3212]" stroked="f" strokeweight="1pt"/>
                <v:shape id="Picture 1493968111"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437" behindDoc="1" locked="0" layoutInCell="1" allowOverlap="1" wp14:anchorId="5CF17D77" wp14:editId="37671D2A">
                <wp:simplePos x="0" y="0"/>
                <wp:positionH relativeFrom="column">
                  <wp:posOffset>-903890</wp:posOffset>
                </wp:positionH>
                <wp:positionV relativeFrom="page">
                  <wp:posOffset>8890635</wp:posOffset>
                </wp:positionV>
                <wp:extent cx="7559675" cy="1799590"/>
                <wp:effectExtent l="0" t="0" r="0" b="3810"/>
                <wp:wrapNone/>
                <wp:docPr id="1302552458" name="Group 1302552458"/>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2086715387" name="Rectangle 2086715387"/>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642784484" name="Picture 1642784484"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004E77C8" id="Group 1302552458" o:spid="_x0000_s1026" style="position:absolute;margin-left:-71.15pt;margin-top:700.05pt;width:595.25pt;height:141.7pt;z-index:-251658043;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">
                <v:rect id="Rectangle 2086715387"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" fillcolor="white [3212]" stroked="f" strokeweight="1pt"/>
                <v:shape id="Picture 1642784484"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436" behindDoc="1" locked="0" layoutInCell="1" allowOverlap="1" wp14:anchorId="09D6B36C" wp14:editId="0CADDD93">
                <wp:simplePos x="0" y="0"/>
                <wp:positionH relativeFrom="column">
                  <wp:posOffset>-903890</wp:posOffset>
                </wp:positionH>
                <wp:positionV relativeFrom="page">
                  <wp:posOffset>8890635</wp:posOffset>
                </wp:positionV>
                <wp:extent cx="7559675" cy="1799590"/>
                <wp:effectExtent l="0" t="0" r="0" b="3810"/>
                <wp:wrapNone/>
                <wp:docPr id="1721309138" name="Group 1721309138"/>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335459861" name="Rectangle 335459861"/>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407511257" name="Picture 1407511257"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52B3A709" id="Group 1721309138" o:spid="_x0000_s1026" style="position:absolute;margin-left:-71.15pt;margin-top:700.05pt;width:595.25pt;height:141.7pt;z-index:-251658044;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">
                <v:rect id="Rectangle 335459861"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" fillcolor="white [3212]" stroked="f" strokeweight="1pt"/>
                <v:shape id="Picture 1407511257"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435" behindDoc="1" locked="0" layoutInCell="1" allowOverlap="1" wp14:anchorId="051A11BE" wp14:editId="5427687C">
                <wp:simplePos x="0" y="0"/>
                <wp:positionH relativeFrom="column">
                  <wp:posOffset>-903890</wp:posOffset>
                </wp:positionH>
                <wp:positionV relativeFrom="page">
                  <wp:posOffset>8890635</wp:posOffset>
                </wp:positionV>
                <wp:extent cx="7559675" cy="1799590"/>
                <wp:effectExtent l="0" t="0" r="0" b="3810"/>
                <wp:wrapNone/>
                <wp:docPr id="658479873" name="Group 658479873"/>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229364938" name="Rectangle 229364938"/>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00080352" name="Picture 200080352"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10B8988F" id="Group 658479873" o:spid="_x0000_s1026" style="position:absolute;margin-left:-71.15pt;margin-top:700.05pt;width:595.25pt;height:141.7pt;z-index:-251658045;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">
                <v:rect id="Rectangle 229364938"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" fillcolor="white [3212]" stroked="f" strokeweight="1pt"/>
                <v:shape id="Picture 200080352"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434" behindDoc="1" locked="0" layoutInCell="1" allowOverlap="1" wp14:anchorId="06E03B4F" wp14:editId="63500C81">
                <wp:simplePos x="0" y="0"/>
                <wp:positionH relativeFrom="column">
                  <wp:posOffset>-903890</wp:posOffset>
                </wp:positionH>
                <wp:positionV relativeFrom="page">
                  <wp:posOffset>8890635</wp:posOffset>
                </wp:positionV>
                <wp:extent cx="7559675" cy="1799590"/>
                <wp:effectExtent l="0" t="0" r="0" b="3810"/>
                <wp:wrapNone/>
                <wp:docPr id="42565514" name="Group 42565514"/>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677318998" name="Rectangle 1677318998"/>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515675376" name="Picture 1515675376"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17A1B71F" id="Group 42565514" o:spid="_x0000_s1026" style="position:absolute;margin-left:-71.15pt;margin-top:700.05pt;width:595.25pt;height:141.7pt;z-index:-251658046;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">
                <v:rect id="Rectangle 1677318998"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" fillcolor="white [3212]" stroked="f" strokeweight="1pt"/>
                <v:shape id="Picture 1515675376"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433" behindDoc="1" locked="0" layoutInCell="1" allowOverlap="1" wp14:anchorId="10FCA3A8" wp14:editId="471F21FF">
                <wp:simplePos x="0" y="0"/>
                <wp:positionH relativeFrom="column">
                  <wp:posOffset>-903890</wp:posOffset>
                </wp:positionH>
                <wp:positionV relativeFrom="page">
                  <wp:posOffset>8890635</wp:posOffset>
                </wp:positionV>
                <wp:extent cx="7559675" cy="1799590"/>
                <wp:effectExtent l="0" t="0" r="0" b="3810"/>
                <wp:wrapNone/>
                <wp:docPr id="293494895" name="Group 293494895"/>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822485775" name="Rectangle 822485775"/>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33543711" name="Picture 633543711"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664FB29F" id="Group 293494895" o:spid="_x0000_s1026" style="position:absolute;margin-left:-71.15pt;margin-top:700.05pt;width:595.25pt;height:141.7pt;z-index:-251658047;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">
                <v:rect id="Rectangle 822485775"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" fillcolor="white [3212]" stroked="f" strokeweight="1pt"/>
                <v:shape id="Picture 633543711"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432" behindDoc="1" locked="0" layoutInCell="1" allowOverlap="1" wp14:anchorId="106815CC" wp14:editId="0418E4A4">
                <wp:simplePos x="0" y="0"/>
                <wp:positionH relativeFrom="column">
                  <wp:posOffset>-903890</wp:posOffset>
                </wp:positionH>
                <wp:positionV relativeFrom="page">
                  <wp:posOffset>8890635</wp:posOffset>
                </wp:positionV>
                <wp:extent cx="7559675" cy="1799590"/>
                <wp:effectExtent l="0" t="0" r="0" b="3810"/>
                <wp:wrapNone/>
                <wp:docPr id="1511855816" name="Group 1511855816"/>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218111717" name="Rectangle 1218111717"/>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131975813" name="Picture 1131975813"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6A6ABB86" id="Group 1511855816" o:spid="_x0000_s1026" style="position:absolute;margin-left:-71.15pt;margin-top:700.05pt;width:595.25pt;height:141.7pt;z-index:-251658048;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">
                <v:rect id="Rectangle 1218111717"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" fillcolor="white [3212]" stroked="f" strokeweight="1pt"/>
                <v:shape id="Picture 1131975813"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431" behindDoc="1" locked="0" layoutInCell="1" allowOverlap="1" wp14:anchorId="4A081D87" wp14:editId="3461957E">
                <wp:simplePos x="0" y="0"/>
                <wp:positionH relativeFrom="column">
                  <wp:posOffset>-903890</wp:posOffset>
                </wp:positionH>
                <wp:positionV relativeFrom="page">
                  <wp:posOffset>8890635</wp:posOffset>
                </wp:positionV>
                <wp:extent cx="7559675" cy="1799590"/>
                <wp:effectExtent l="0" t="0" r="0" b="3810"/>
                <wp:wrapNone/>
                <wp:docPr id="2074788616" name="Group 2074788616"/>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269568316" name="Rectangle 1269568316"/>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6209735" name="Picture 26209735"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52EC52B0" id="Group 2074788616" o:spid="_x0000_s1026" style="position:absolute;margin-left:-71.15pt;margin-top:700.05pt;width:595.25pt;height:141.7pt;z-index:-251658049;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">
                <v:rect id="Rectangle 1269568316"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" fillcolor="white [3212]" stroked="f" strokeweight="1pt"/>
                <v:shape id="Picture 26209735"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430" behindDoc="1" locked="0" layoutInCell="1" allowOverlap="1" wp14:anchorId="1EB0C743" wp14:editId="7ED90990">
                <wp:simplePos x="0" y="0"/>
                <wp:positionH relativeFrom="column">
                  <wp:posOffset>-903890</wp:posOffset>
                </wp:positionH>
                <wp:positionV relativeFrom="page">
                  <wp:posOffset>8890635</wp:posOffset>
                </wp:positionV>
                <wp:extent cx="7559675" cy="1799590"/>
                <wp:effectExtent l="0" t="0" r="0" b="3810"/>
                <wp:wrapNone/>
                <wp:docPr id="696898867" name="Group 696898867"/>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351183993" name="Rectangle 1351183993"/>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078673172" name="Picture 2078673172"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4C179336" id="Group 696898867" o:spid="_x0000_s1026" style="position:absolute;margin-left:-71.15pt;margin-top:700.05pt;width:595.25pt;height:141.7pt;z-index:-251658050;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">
                <v:rect id="Rectangle 1351183993"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" fillcolor="white [3212]" stroked="f" strokeweight="1pt"/>
                <v:shape id="Picture 2078673172"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429" behindDoc="1" locked="0" layoutInCell="1" allowOverlap="1" wp14:anchorId="6750CA4D" wp14:editId="216DE8E1">
                <wp:simplePos x="0" y="0"/>
                <wp:positionH relativeFrom="column">
                  <wp:posOffset>-903890</wp:posOffset>
                </wp:positionH>
                <wp:positionV relativeFrom="page">
                  <wp:posOffset>8890635</wp:posOffset>
                </wp:positionV>
                <wp:extent cx="7559675" cy="1799590"/>
                <wp:effectExtent l="0" t="0" r="0" b="3810"/>
                <wp:wrapNone/>
                <wp:docPr id="208420853" name="Group 208420853"/>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597065449" name="Rectangle 597065449"/>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49832565" name="Picture 1049832565"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594253B8" id="Group 208420853" o:spid="_x0000_s1026" style="position:absolute;margin-left:-71.15pt;margin-top:700.05pt;width:595.25pt;height:141.7pt;z-index:-251658051;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">
                <v:rect id="Rectangle 597065449"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" fillcolor="white [3212]" stroked="f" strokeweight="1pt"/>
                <v:shape id="Picture 1049832565"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428" behindDoc="1" locked="0" layoutInCell="1" allowOverlap="1" wp14:anchorId="108BD1B7" wp14:editId="5EF90204">
                <wp:simplePos x="0" y="0"/>
                <wp:positionH relativeFrom="column">
                  <wp:posOffset>-903890</wp:posOffset>
                </wp:positionH>
                <wp:positionV relativeFrom="page">
                  <wp:posOffset>8890635</wp:posOffset>
                </wp:positionV>
                <wp:extent cx="7559675" cy="1799590"/>
                <wp:effectExtent l="0" t="0" r="0" b="3810"/>
                <wp:wrapNone/>
                <wp:docPr id="1373944756" name="Group 1373944756"/>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171682324" name="Rectangle 1171682324"/>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07731389" name="Picture 707731389"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758FCBE5" id="Group 1373944756" o:spid="_x0000_s1026" style="position:absolute;margin-left:-71.15pt;margin-top:700.05pt;width:595.25pt;height:141.7pt;z-index:-251658052;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">
                <v:rect id="Rectangle 1171682324"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" fillcolor="white [3212]" stroked="f" strokeweight="1pt"/>
                <v:shape id="Picture 707731389"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427" behindDoc="1" locked="0" layoutInCell="1" allowOverlap="1" wp14:anchorId="11CF378F" wp14:editId="55933633">
                <wp:simplePos x="0" y="0"/>
                <wp:positionH relativeFrom="column">
                  <wp:posOffset>-903890</wp:posOffset>
                </wp:positionH>
                <wp:positionV relativeFrom="page">
                  <wp:posOffset>8890635</wp:posOffset>
                </wp:positionV>
                <wp:extent cx="7559675" cy="1799590"/>
                <wp:effectExtent l="0" t="0" r="0" b="3810"/>
                <wp:wrapNone/>
                <wp:docPr id="1633093440" name="Group 1633093440"/>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405598751" name="Rectangle 405598751"/>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43271654" name="Picture 343271654"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7DC3C802" id="Group 1633093440" o:spid="_x0000_s1026" style="position:absolute;margin-left:-71.15pt;margin-top:700.05pt;width:595.25pt;height:141.7pt;z-index:-251658053;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">
                <v:rect id="Rectangle 405598751"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" fillcolor="white [3212]" stroked="f" strokeweight="1pt"/>
                <v:shape id="Picture 343271654"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426" behindDoc="1" locked="0" layoutInCell="1" allowOverlap="1" wp14:anchorId="0B9326C9" wp14:editId="2743A1D9">
                <wp:simplePos x="0" y="0"/>
                <wp:positionH relativeFrom="column">
                  <wp:posOffset>-903890</wp:posOffset>
                </wp:positionH>
                <wp:positionV relativeFrom="page">
                  <wp:posOffset>8890635</wp:posOffset>
                </wp:positionV>
                <wp:extent cx="7559675" cy="1799590"/>
                <wp:effectExtent l="0" t="0" r="0" b="3810"/>
                <wp:wrapNone/>
                <wp:docPr id="1764481848" name="Group 1764481848"/>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926147887" name="Rectangle 1926147887"/>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6669592" name="Picture 26669592"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45266DA9" id="Group 1764481848" o:spid="_x0000_s1026" style="position:absolute;margin-left:-71.15pt;margin-top:700.05pt;width:595.25pt;height:141.7pt;z-index:-251658054;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">
                <v:rect id="Rectangle 1926147887"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" fillcolor="white [3212]" stroked="f" strokeweight="1pt"/>
                <v:shape id="Picture 26669592"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425" behindDoc="1" locked="0" layoutInCell="1" allowOverlap="1" wp14:anchorId="68A4B77B" wp14:editId="121FC5A0">
                <wp:simplePos x="0" y="0"/>
                <wp:positionH relativeFrom="column">
                  <wp:posOffset>-903890</wp:posOffset>
                </wp:positionH>
                <wp:positionV relativeFrom="page">
                  <wp:posOffset>8890635</wp:posOffset>
                </wp:positionV>
                <wp:extent cx="7559675" cy="1799590"/>
                <wp:effectExtent l="0" t="0" r="0" b="3810"/>
                <wp:wrapNone/>
                <wp:docPr id="838013951" name="Group 838013951"/>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994001469" name="Rectangle 1994001469"/>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98485611" name="Picture 1998485611"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330D881E" id="Group 838013951" o:spid="_x0000_s1026" style="position:absolute;margin-left:-71.15pt;margin-top:700.05pt;width:595.25pt;height:141.7pt;z-index:-251658055;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">
                <v:rect id="Rectangle 1994001469"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" fillcolor="white [3212]" stroked="f" strokeweight="1pt"/>
                <v:shape id="Picture 1998485611"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424" behindDoc="1" locked="0" layoutInCell="1" allowOverlap="1" wp14:anchorId="67ED39BA" wp14:editId="12CC9407">
                <wp:simplePos x="0" y="0"/>
                <wp:positionH relativeFrom="column">
                  <wp:posOffset>-903890</wp:posOffset>
                </wp:positionH>
                <wp:positionV relativeFrom="page">
                  <wp:posOffset>8890635</wp:posOffset>
                </wp:positionV>
                <wp:extent cx="7559675" cy="1799590"/>
                <wp:effectExtent l="0" t="0" r="0" b="3810"/>
                <wp:wrapNone/>
                <wp:docPr id="1349316009" name="Group 1349316009"/>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652404559" name="Rectangle 652404559"/>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172661084" name="Picture 1172661084"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6CB5DB28" id="Group 1349316009" o:spid="_x0000_s1026" style="position:absolute;margin-left:-71.15pt;margin-top:700.05pt;width:595.25pt;height:141.7pt;z-index:-251658056;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">
                <v:rect id="Rectangle 652404559"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" fillcolor="white [3212]" stroked="f" strokeweight="1pt"/>
                <v:shape id="Picture 1172661084"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423" behindDoc="1" locked="0" layoutInCell="1" allowOverlap="1" wp14:anchorId="4D5782E5" wp14:editId="3145676E">
                <wp:simplePos x="0" y="0"/>
                <wp:positionH relativeFrom="column">
                  <wp:posOffset>-903890</wp:posOffset>
                </wp:positionH>
                <wp:positionV relativeFrom="page">
                  <wp:posOffset>8890635</wp:posOffset>
                </wp:positionV>
                <wp:extent cx="7559675" cy="1799590"/>
                <wp:effectExtent l="0" t="0" r="0" b="3810"/>
                <wp:wrapNone/>
                <wp:docPr id="949219134" name="Group 949219134"/>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296536826" name="Rectangle 296536826"/>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96996654" name="Picture 696996654"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4FD26AFC" id="Group 949219134" o:spid="_x0000_s1026" style="position:absolute;margin-left:-71.15pt;margin-top:700.05pt;width:595.25pt;height:141.7pt;z-index:-251658057;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">
                <v:rect id="Rectangle 296536826"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" fillcolor="white [3212]" stroked="f" strokeweight="1pt"/>
                <v:shape id="Picture 696996654"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422" behindDoc="1" locked="0" layoutInCell="1" allowOverlap="1" wp14:anchorId="4E9DB170" wp14:editId="12AD04A9">
                <wp:simplePos x="0" y="0"/>
                <wp:positionH relativeFrom="column">
                  <wp:posOffset>-903890</wp:posOffset>
                </wp:positionH>
                <wp:positionV relativeFrom="page">
                  <wp:posOffset>8890635</wp:posOffset>
                </wp:positionV>
                <wp:extent cx="7559675" cy="1799590"/>
                <wp:effectExtent l="0" t="0" r="0" b="3810"/>
                <wp:wrapNone/>
                <wp:docPr id="222764281" name="Group 222764281"/>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767800741" name="Rectangle 1767800741"/>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90700229" name="Picture 590700229"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6F388B8A" id="Group 222764281" o:spid="_x0000_s1026" style="position:absolute;margin-left:-71.15pt;margin-top:700.05pt;width:595.25pt;height:141.7pt;z-index:-251658058;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">
                <v:rect id="Rectangle 1767800741"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" fillcolor="white [3212]" stroked="f" strokeweight="1pt"/>
                <v:shape id="Picture 590700229"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421" behindDoc="1" locked="0" layoutInCell="1" allowOverlap="1" wp14:anchorId="12987B3F" wp14:editId="7EBCEE09">
                <wp:simplePos x="0" y="0"/>
                <wp:positionH relativeFrom="column">
                  <wp:posOffset>-903890</wp:posOffset>
                </wp:positionH>
                <wp:positionV relativeFrom="page">
                  <wp:posOffset>8890635</wp:posOffset>
                </wp:positionV>
                <wp:extent cx="7559675" cy="1799590"/>
                <wp:effectExtent l="0" t="0" r="0" b="3810"/>
                <wp:wrapNone/>
                <wp:docPr id="357869692" name="Group 357869692"/>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201302079" name="Rectangle 201302079"/>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29630741" name="Picture 729630741"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32E4FCAB" id="Group 357869692" o:spid="_x0000_s1026" style="position:absolute;margin-left:-71.15pt;margin-top:700.05pt;width:595.25pt;height:141.7pt;z-index:-251658059;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">
                <v:rect id="Rectangle 201302079"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" fillcolor="white [3212]" stroked="f" strokeweight="1pt"/>
                <v:shape id="Picture 729630741"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420" behindDoc="1" locked="0" layoutInCell="1" allowOverlap="1" wp14:anchorId="3104BA6B" wp14:editId="1D706B1F">
                <wp:simplePos x="0" y="0"/>
                <wp:positionH relativeFrom="column">
                  <wp:posOffset>-903890</wp:posOffset>
                </wp:positionH>
                <wp:positionV relativeFrom="page">
                  <wp:posOffset>8890635</wp:posOffset>
                </wp:positionV>
                <wp:extent cx="7559675" cy="1799590"/>
                <wp:effectExtent l="0" t="0" r="0" b="3810"/>
                <wp:wrapNone/>
                <wp:docPr id="802459025" name="Group 802459025"/>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255466702" name="Rectangle 1255466702"/>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04997264" name="Picture 304997264"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617B2BBB" id="Group 802459025" o:spid="_x0000_s1026" style="position:absolute;margin-left:-71.15pt;margin-top:700.05pt;width:595.25pt;height:141.7pt;z-index:-251658060;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">
                <v:rect id="Rectangle 1255466702"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" fillcolor="white [3212]" stroked="f" strokeweight="1pt"/>
                <v:shape id="Picture 304997264"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419" behindDoc="1" locked="0" layoutInCell="1" allowOverlap="1" wp14:anchorId="7CCA4C57" wp14:editId="77DF9BC4">
                <wp:simplePos x="0" y="0"/>
                <wp:positionH relativeFrom="column">
                  <wp:posOffset>-903890</wp:posOffset>
                </wp:positionH>
                <wp:positionV relativeFrom="page">
                  <wp:posOffset>8890635</wp:posOffset>
                </wp:positionV>
                <wp:extent cx="7559675" cy="1799590"/>
                <wp:effectExtent l="0" t="0" r="0" b="3810"/>
                <wp:wrapNone/>
                <wp:docPr id="1574573704" name="Group 1574573704"/>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230527143" name="Rectangle 230527143"/>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48384711" name="Picture 1348384711"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1C06F8ED" id="Group 1574573704" o:spid="_x0000_s1026" style="position:absolute;margin-left:-71.15pt;margin-top:700.05pt;width:595.25pt;height:141.7pt;z-index:-251658061;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">
                <v:rect id="Rectangle 230527143"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" fillcolor="white [3212]" stroked="f" strokeweight="1pt"/>
                <v:shape id="Picture 1348384711"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418" behindDoc="1" locked="0" layoutInCell="1" allowOverlap="1" wp14:anchorId="58679946" wp14:editId="19700200">
                <wp:simplePos x="0" y="0"/>
                <wp:positionH relativeFrom="column">
                  <wp:posOffset>-903890</wp:posOffset>
                </wp:positionH>
                <wp:positionV relativeFrom="page">
                  <wp:posOffset>8890635</wp:posOffset>
                </wp:positionV>
                <wp:extent cx="7559675" cy="1799590"/>
                <wp:effectExtent l="0" t="0" r="0" b="3810"/>
                <wp:wrapNone/>
                <wp:docPr id="342836608" name="Group 342836608"/>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359556145" name="Rectangle 359556145"/>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48649196" name="Picture 748649196"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5C2F59F2" id="Group 342836608" o:spid="_x0000_s1026" style="position:absolute;margin-left:-71.15pt;margin-top:700.05pt;width:595.25pt;height:141.7pt;z-index:-251658062;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">
                <v:rect id="Rectangle 359556145"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" fillcolor="white [3212]" stroked="f" strokeweight="1pt"/>
                <v:shape id="Picture 748649196"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417" behindDoc="1" locked="0" layoutInCell="1" allowOverlap="1" wp14:anchorId="79097F3B" wp14:editId="7C62F457">
                <wp:simplePos x="0" y="0"/>
                <wp:positionH relativeFrom="column">
                  <wp:posOffset>-903890</wp:posOffset>
                </wp:positionH>
                <wp:positionV relativeFrom="page">
                  <wp:posOffset>8890635</wp:posOffset>
                </wp:positionV>
                <wp:extent cx="7559675" cy="1799590"/>
                <wp:effectExtent l="0" t="0" r="0" b="3810"/>
                <wp:wrapNone/>
                <wp:docPr id="1982074199" name="Group 1982074199"/>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285276441" name="Rectangle 285276441"/>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973304355" name="Picture 973304355"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000A6EA3" id="Group 1982074199" o:spid="_x0000_s1026" style="position:absolute;margin-left:-71.15pt;margin-top:700.05pt;width:595.25pt;height:141.7pt;z-index:-251658063;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">
                <v:rect id="Rectangle 285276441"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" fillcolor="white [3212]" stroked="f" strokeweight="1pt"/>
                <v:shape id="Picture 973304355"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416" behindDoc="1" locked="0" layoutInCell="1" allowOverlap="1" wp14:anchorId="7B449BD2" wp14:editId="121ACEFD">
                <wp:simplePos x="0" y="0"/>
                <wp:positionH relativeFrom="column">
                  <wp:posOffset>-903890</wp:posOffset>
                </wp:positionH>
                <wp:positionV relativeFrom="page">
                  <wp:posOffset>8890635</wp:posOffset>
                </wp:positionV>
                <wp:extent cx="7559675" cy="1799590"/>
                <wp:effectExtent l="0" t="0" r="0" b="3810"/>
                <wp:wrapNone/>
                <wp:docPr id="1812084564" name="Group 1812084564"/>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967641475" name="Rectangle 1967641475"/>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41144225" name="Picture 141144225"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4CCA6EFB" id="Group 1812084564" o:spid="_x0000_s1026" style="position:absolute;margin-left:-71.15pt;margin-top:700.05pt;width:595.25pt;height:141.7pt;z-index:-251658064;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">
                <v:rect id="Rectangle 1967641475"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" fillcolor="white [3212]" stroked="f" strokeweight="1pt"/>
                <v:shape id="Picture 141144225"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415" behindDoc="1" locked="0" layoutInCell="1" allowOverlap="1" wp14:anchorId="29837197" wp14:editId="32A971BE">
                <wp:simplePos x="0" y="0"/>
                <wp:positionH relativeFrom="column">
                  <wp:posOffset>-903890</wp:posOffset>
                </wp:positionH>
                <wp:positionV relativeFrom="page">
                  <wp:posOffset>8890635</wp:posOffset>
                </wp:positionV>
                <wp:extent cx="7559675" cy="1799590"/>
                <wp:effectExtent l="0" t="0" r="0" b="3810"/>
                <wp:wrapNone/>
                <wp:docPr id="89309343" name="Group 89309343"/>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325611066" name="Rectangle 325611066"/>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106225890" name="Picture 2106225890"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2E193427" id="Group 89309343" o:spid="_x0000_s1026" style="position:absolute;margin-left:-71.15pt;margin-top:700.05pt;width:595.25pt;height:141.7pt;z-index:-251658065;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">
                <v:rect id="Rectangle 325611066"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" fillcolor="white [3212]" stroked="f" strokeweight="1pt"/>
                <v:shape id="Picture 2106225890"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414" behindDoc="1" locked="0" layoutInCell="1" allowOverlap="1" wp14:anchorId="297D4F3B" wp14:editId="47554FAB">
                <wp:simplePos x="0" y="0"/>
                <wp:positionH relativeFrom="column">
                  <wp:posOffset>-903890</wp:posOffset>
                </wp:positionH>
                <wp:positionV relativeFrom="page">
                  <wp:posOffset>8890635</wp:posOffset>
                </wp:positionV>
                <wp:extent cx="7559675" cy="1799590"/>
                <wp:effectExtent l="0" t="0" r="0" b="3810"/>
                <wp:wrapNone/>
                <wp:docPr id="193084178" name="Group 193084178"/>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867079668" name="Rectangle 1867079668"/>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27104175" name="Picture 627104175"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3F9EC50B" id="Group 193084178" o:spid="_x0000_s1026" style="position:absolute;margin-left:-71.15pt;margin-top:700.05pt;width:595.25pt;height:141.7pt;z-index:-251658066;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">
                <v:rect id="Rectangle 1867079668"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" fillcolor="white [3212]" stroked="f" strokeweight="1pt"/>
                <v:shape id="Picture 627104175"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413" behindDoc="1" locked="0" layoutInCell="1" allowOverlap="1" wp14:anchorId="2EDE26AB" wp14:editId="1B7E35E8">
                <wp:simplePos x="0" y="0"/>
                <wp:positionH relativeFrom="column">
                  <wp:posOffset>-903890</wp:posOffset>
                </wp:positionH>
                <wp:positionV relativeFrom="page">
                  <wp:posOffset>8890635</wp:posOffset>
                </wp:positionV>
                <wp:extent cx="7559675" cy="1799590"/>
                <wp:effectExtent l="0" t="0" r="0" b="3810"/>
                <wp:wrapNone/>
                <wp:docPr id="1230981351" name="Group 1230981351"/>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08271374" name="Rectangle 108271374"/>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706285172" name="Picture 1706285172"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7F2D776A" id="Group 1230981351" o:spid="_x0000_s1026" style="position:absolute;margin-left:-71.15pt;margin-top:700.05pt;width:595.25pt;height:141.7pt;z-index:-251658067;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">
                <v:rect id="Rectangle 108271374"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" fillcolor="white [3212]" stroked="f" strokeweight="1pt"/>
                <v:shape id="Picture 1706285172"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412" behindDoc="1" locked="0" layoutInCell="1" allowOverlap="1" wp14:anchorId="53E6B935" wp14:editId="555BFB5F">
                <wp:simplePos x="0" y="0"/>
                <wp:positionH relativeFrom="column">
                  <wp:posOffset>-903890</wp:posOffset>
                </wp:positionH>
                <wp:positionV relativeFrom="page">
                  <wp:posOffset>8890635</wp:posOffset>
                </wp:positionV>
                <wp:extent cx="7559675" cy="1799590"/>
                <wp:effectExtent l="0" t="0" r="0" b="3810"/>
                <wp:wrapNone/>
                <wp:docPr id="492298375" name="Group 492298375"/>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905064513" name="Rectangle 905064513"/>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99459760" name="Picture 699459760"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4A2834D0" id="Group 492298375" o:spid="_x0000_s1026" style="position:absolute;margin-left:-71.15pt;margin-top:700.05pt;width:595.25pt;height:141.7pt;z-index:-251658068;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">
                <v:rect id="Rectangle 905064513"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" fillcolor="white [3212]" stroked="f" strokeweight="1pt"/>
                <v:shape id="Picture 699459760"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411" behindDoc="1" locked="0" layoutInCell="1" allowOverlap="1" wp14:anchorId="44C7528A" wp14:editId="2DB6489B">
                <wp:simplePos x="0" y="0"/>
                <wp:positionH relativeFrom="column">
                  <wp:posOffset>-903890</wp:posOffset>
                </wp:positionH>
                <wp:positionV relativeFrom="page">
                  <wp:posOffset>8890635</wp:posOffset>
                </wp:positionV>
                <wp:extent cx="7559675" cy="1799590"/>
                <wp:effectExtent l="0" t="0" r="0" b="3810"/>
                <wp:wrapNone/>
                <wp:docPr id="170385465" name="Group 170385465"/>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534314358" name="Rectangle 534314358"/>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531820305" name="Picture 1531820305"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51540E8D" id="Group 170385465" o:spid="_x0000_s1026" style="position:absolute;margin-left:-71.15pt;margin-top:700.05pt;width:595.25pt;height:141.7pt;z-index:-251658069;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">
                <v:rect id="Rectangle 534314358"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" fillcolor="white [3212]" stroked="f" strokeweight="1pt"/>
                <v:shape id="Picture 1531820305"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410" behindDoc="1" locked="0" layoutInCell="1" allowOverlap="1" wp14:anchorId="450C3F4B" wp14:editId="01E50A0D">
                <wp:simplePos x="0" y="0"/>
                <wp:positionH relativeFrom="column">
                  <wp:posOffset>-903890</wp:posOffset>
                </wp:positionH>
                <wp:positionV relativeFrom="page">
                  <wp:posOffset>8890635</wp:posOffset>
                </wp:positionV>
                <wp:extent cx="7559675" cy="1799590"/>
                <wp:effectExtent l="0" t="0" r="0" b="3810"/>
                <wp:wrapNone/>
                <wp:docPr id="1121130650" name="Group 1121130650"/>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687147311" name="Rectangle 1687147311"/>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970576010" name="Picture 970576010"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319F50F2" id="Group 1121130650" o:spid="_x0000_s1026" style="position:absolute;margin-left:-71.15pt;margin-top:700.05pt;width:595.25pt;height:141.7pt;z-index:-251658070;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">
                <v:rect id="Rectangle 1687147311"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" fillcolor="white [3212]" stroked="f" strokeweight="1pt"/>
                <v:shape id="Picture 970576010"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409" behindDoc="1" locked="0" layoutInCell="1" allowOverlap="1" wp14:anchorId="4ABF341E" wp14:editId="243F40DD">
                <wp:simplePos x="0" y="0"/>
                <wp:positionH relativeFrom="column">
                  <wp:posOffset>-903890</wp:posOffset>
                </wp:positionH>
                <wp:positionV relativeFrom="page">
                  <wp:posOffset>8890635</wp:posOffset>
                </wp:positionV>
                <wp:extent cx="7559675" cy="1799590"/>
                <wp:effectExtent l="0" t="0" r="0" b="3810"/>
                <wp:wrapNone/>
                <wp:docPr id="1795960495" name="Group 1795960495"/>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236939436" name="Rectangle 236939436"/>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060751355" name="Picture 2060751355"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66728668" id="Group 1795960495" o:spid="_x0000_s1026" style="position:absolute;margin-left:-71.15pt;margin-top:700.05pt;width:595.25pt;height:141.7pt;z-index:-251658071;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">
                <v:rect id="Rectangle 236939436"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" fillcolor="white [3212]" stroked="f" strokeweight="1pt"/>
                <v:shape id="Picture 2060751355"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408" behindDoc="1" locked="0" layoutInCell="1" allowOverlap="1" wp14:anchorId="29A82039" wp14:editId="31E8FE8E">
                <wp:simplePos x="0" y="0"/>
                <wp:positionH relativeFrom="column">
                  <wp:posOffset>-903890</wp:posOffset>
                </wp:positionH>
                <wp:positionV relativeFrom="page">
                  <wp:posOffset>8890635</wp:posOffset>
                </wp:positionV>
                <wp:extent cx="7559675" cy="1799590"/>
                <wp:effectExtent l="0" t="0" r="0" b="3810"/>
                <wp:wrapNone/>
                <wp:docPr id="337088252" name="Group 337088252"/>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493487624" name="Rectangle 493487624"/>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514189972" name="Picture 1514189972"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62EDAC6E" id="Group 337088252" o:spid="_x0000_s1026" style="position:absolute;margin-left:-71.15pt;margin-top:700.05pt;width:595.25pt;height:141.7pt;z-index:-251658072;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">
                <v:rect id="Rectangle 493487624"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" fillcolor="white [3212]" stroked="f" strokeweight="1pt"/>
                <v:shape id="Picture 1514189972"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407" behindDoc="1" locked="0" layoutInCell="1" allowOverlap="1" wp14:anchorId="527A4AE0" wp14:editId="3897638B">
                <wp:simplePos x="0" y="0"/>
                <wp:positionH relativeFrom="column">
                  <wp:posOffset>-903890</wp:posOffset>
                </wp:positionH>
                <wp:positionV relativeFrom="page">
                  <wp:posOffset>8890635</wp:posOffset>
                </wp:positionV>
                <wp:extent cx="7559675" cy="1799590"/>
                <wp:effectExtent l="0" t="0" r="0" b="3810"/>
                <wp:wrapNone/>
                <wp:docPr id="1310088424" name="Group 1310088424"/>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215501466" name="Rectangle 215501466"/>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03996695" name="Picture 203996695"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3E4AB77B" id="Group 1310088424" o:spid="_x0000_s1026" style="position:absolute;margin-left:-71.15pt;margin-top:700.05pt;width:595.25pt;height:141.7pt;z-index:-251658073;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">
                <v:rect id="Rectangle 215501466"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" fillcolor="white [3212]" stroked="f" strokeweight="1pt"/>
                <v:shape id="Picture 203996695"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406" behindDoc="1" locked="0" layoutInCell="1" allowOverlap="1" wp14:anchorId="22D2A21E" wp14:editId="05A20B7B">
                <wp:simplePos x="0" y="0"/>
                <wp:positionH relativeFrom="column">
                  <wp:posOffset>-903890</wp:posOffset>
                </wp:positionH>
                <wp:positionV relativeFrom="page">
                  <wp:posOffset>8890635</wp:posOffset>
                </wp:positionV>
                <wp:extent cx="7559675" cy="1799590"/>
                <wp:effectExtent l="0" t="0" r="0" b="3810"/>
                <wp:wrapNone/>
                <wp:docPr id="451137654" name="Group 451137654"/>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790303880" name="Rectangle 1790303880"/>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10150203" name="Picture 210150203"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71146E30" id="Group 451137654" o:spid="_x0000_s1026" style="position:absolute;margin-left:-71.15pt;margin-top:700.05pt;width:595.25pt;height:141.7pt;z-index:-251658074;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">
                <v:rect id="Rectangle 1790303880"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" fillcolor="white [3212]" stroked="f" strokeweight="1pt"/>
                <v:shape id="Picture 210150203"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405" behindDoc="1" locked="0" layoutInCell="1" allowOverlap="1" wp14:anchorId="349F121A" wp14:editId="55862D8F">
                <wp:simplePos x="0" y="0"/>
                <wp:positionH relativeFrom="column">
                  <wp:posOffset>-903890</wp:posOffset>
                </wp:positionH>
                <wp:positionV relativeFrom="page">
                  <wp:posOffset>8890635</wp:posOffset>
                </wp:positionV>
                <wp:extent cx="7559675" cy="1799590"/>
                <wp:effectExtent l="0" t="0" r="0" b="3810"/>
                <wp:wrapNone/>
                <wp:docPr id="1934402957" name="Group 1934402957"/>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367929107" name="Rectangle 1367929107"/>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83062055" name="Picture 1983062055"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12559529" id="Group 1934402957" o:spid="_x0000_s1026" style="position:absolute;margin-left:-71.15pt;margin-top:700.05pt;width:595.25pt;height:141.7pt;z-index:-251658075;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">
                <v:rect id="Rectangle 1367929107"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" fillcolor="white [3212]" stroked="f" strokeweight="1pt"/>
                <v:shape id="Picture 1983062055"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404" behindDoc="1" locked="0" layoutInCell="1" allowOverlap="1" wp14:anchorId="178EB70B" wp14:editId="5910F0A5">
                <wp:simplePos x="0" y="0"/>
                <wp:positionH relativeFrom="column">
                  <wp:posOffset>-903890</wp:posOffset>
                </wp:positionH>
                <wp:positionV relativeFrom="page">
                  <wp:posOffset>8890635</wp:posOffset>
                </wp:positionV>
                <wp:extent cx="7559675" cy="1799590"/>
                <wp:effectExtent l="0" t="0" r="0" b="3810"/>
                <wp:wrapNone/>
                <wp:docPr id="43562877" name="Group 43562877"/>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760124920" name="Rectangle 1760124920"/>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681317650" name="Picture 1681317650"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35BD1CAE" id="Group 43562877" o:spid="_x0000_s1026" style="position:absolute;margin-left:-71.15pt;margin-top:700.05pt;width:595.25pt;height:141.7pt;z-index:-251658076;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">
                <v:rect id="Rectangle 1760124920"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" fillcolor="white [3212]" stroked="f" strokeweight="1pt"/>
                <v:shape id="Picture 1681317650"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403" behindDoc="1" locked="0" layoutInCell="1" allowOverlap="1" wp14:anchorId="79ECC700" wp14:editId="0B9B3BC5">
                <wp:simplePos x="0" y="0"/>
                <wp:positionH relativeFrom="column">
                  <wp:posOffset>-903890</wp:posOffset>
                </wp:positionH>
                <wp:positionV relativeFrom="page">
                  <wp:posOffset>8890635</wp:posOffset>
                </wp:positionV>
                <wp:extent cx="7559675" cy="1799590"/>
                <wp:effectExtent l="0" t="0" r="0" b="3810"/>
                <wp:wrapNone/>
                <wp:docPr id="458692345" name="Group 458692345"/>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956231597" name="Rectangle 956231597"/>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04229815" name="Picture 504229815"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18DFC8C2" id="Group 458692345" o:spid="_x0000_s1026" style="position:absolute;margin-left:-71.15pt;margin-top:700.05pt;width:595.25pt;height:141.7pt;z-index:-251658077;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">
                <v:rect id="Rectangle 956231597"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" fillcolor="white [3212]" stroked="f" strokeweight="1pt"/>
                <v:shape id="Picture 504229815"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402" behindDoc="1" locked="0" layoutInCell="1" allowOverlap="1" wp14:anchorId="5D50B647" wp14:editId="7C6DA718">
                <wp:simplePos x="0" y="0"/>
                <wp:positionH relativeFrom="column">
                  <wp:posOffset>-903890</wp:posOffset>
                </wp:positionH>
                <wp:positionV relativeFrom="page">
                  <wp:posOffset>8890635</wp:posOffset>
                </wp:positionV>
                <wp:extent cx="7559675" cy="1799590"/>
                <wp:effectExtent l="0" t="0" r="0" b="3810"/>
                <wp:wrapNone/>
                <wp:docPr id="1674834209" name="Group 1674834209"/>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363490977" name="Rectangle 363490977"/>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95731410" name="Picture 495731410"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5F8DA5E4" id="Group 1674834209" o:spid="_x0000_s1026" style="position:absolute;margin-left:-71.15pt;margin-top:700.05pt;width:595.25pt;height:141.7pt;z-index:-251658078;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">
                <v:rect id="Rectangle 363490977"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" fillcolor="white [3212]" stroked="f" strokeweight="1pt"/>
                <v:shape id="Picture 495731410"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401" behindDoc="1" locked="0" layoutInCell="1" allowOverlap="1" wp14:anchorId="15B033BD" wp14:editId="23BDA26B">
                <wp:simplePos x="0" y="0"/>
                <wp:positionH relativeFrom="column">
                  <wp:posOffset>-903890</wp:posOffset>
                </wp:positionH>
                <wp:positionV relativeFrom="page">
                  <wp:posOffset>8890635</wp:posOffset>
                </wp:positionV>
                <wp:extent cx="7559675" cy="1799590"/>
                <wp:effectExtent l="0" t="0" r="0" b="3810"/>
                <wp:wrapNone/>
                <wp:docPr id="1679542969" name="Group 1679542969"/>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683362941" name="Rectangle 1683362941"/>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57561843" name="Picture 1957561843"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0AE34125" id="Group 1679542969" o:spid="_x0000_s1026" style="position:absolute;margin-left:-71.15pt;margin-top:700.05pt;width:595.25pt;height:141.7pt;z-index:-251658079;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">
                <v:rect id="Rectangle 1683362941"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" fillcolor="white [3212]" stroked="f" strokeweight="1pt"/>
                <v:shape id="Picture 1957561843"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400" behindDoc="1" locked="0" layoutInCell="1" allowOverlap="1" wp14:anchorId="3D0CA4A9" wp14:editId="2915AD4E">
                <wp:simplePos x="0" y="0"/>
                <wp:positionH relativeFrom="column">
                  <wp:posOffset>-903890</wp:posOffset>
                </wp:positionH>
                <wp:positionV relativeFrom="page">
                  <wp:posOffset>8890635</wp:posOffset>
                </wp:positionV>
                <wp:extent cx="7559675" cy="1799590"/>
                <wp:effectExtent l="0" t="0" r="0" b="3810"/>
                <wp:wrapNone/>
                <wp:docPr id="572772904" name="Group 572772904"/>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496389436" name="Rectangle 496389436"/>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38776227" name="Picture 638776227"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3CB63D60" id="Group 572772904" o:spid="_x0000_s1026" style="position:absolute;margin-left:-71.15pt;margin-top:700.05pt;width:595.25pt;height:141.7pt;z-index:-251658080;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">
                <v:rect id="Rectangle 496389436"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" fillcolor="white [3212]" stroked="f" strokeweight="1pt"/>
                <v:shape id="Picture 638776227"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399" behindDoc="1" locked="0" layoutInCell="1" allowOverlap="1" wp14:anchorId="3FA64EDF" wp14:editId="6A2C8A11">
                <wp:simplePos x="0" y="0"/>
                <wp:positionH relativeFrom="column">
                  <wp:posOffset>-903890</wp:posOffset>
                </wp:positionH>
                <wp:positionV relativeFrom="page">
                  <wp:posOffset>8890635</wp:posOffset>
                </wp:positionV>
                <wp:extent cx="7559675" cy="1799590"/>
                <wp:effectExtent l="0" t="0" r="0" b="3810"/>
                <wp:wrapNone/>
                <wp:docPr id="1593339466" name="Group 1593339466"/>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942256863" name="Rectangle 1942256863"/>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856809092" name="Picture 1856809092"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35212F04" id="Group 1593339466" o:spid="_x0000_s1026" style="position:absolute;margin-left:-71.15pt;margin-top:700.05pt;width:595.25pt;height:141.7pt;z-index:-251658081;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">
                <v:rect id="Rectangle 1942256863"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" fillcolor="white [3212]" stroked="f" strokeweight="1pt"/>
                <v:shape id="Picture 1856809092"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398" behindDoc="1" locked="0" layoutInCell="1" allowOverlap="1" wp14:anchorId="49B98BD6" wp14:editId="6E366C87">
                <wp:simplePos x="0" y="0"/>
                <wp:positionH relativeFrom="column">
                  <wp:posOffset>-903890</wp:posOffset>
                </wp:positionH>
                <wp:positionV relativeFrom="page">
                  <wp:posOffset>8890635</wp:posOffset>
                </wp:positionV>
                <wp:extent cx="7559675" cy="1799590"/>
                <wp:effectExtent l="0" t="0" r="0" b="3810"/>
                <wp:wrapNone/>
                <wp:docPr id="958116773" name="Group 958116773"/>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993958917" name="Rectangle 993958917"/>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87205176" name="Picture 787205176"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40AEDB70" id="Group 958116773" o:spid="_x0000_s1026" style="position:absolute;margin-left:-71.15pt;margin-top:700.05pt;width:595.25pt;height:141.7pt;z-index:-251658082;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">
                <v:rect id="Rectangle 993958917"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" fillcolor="white [3212]" stroked="f" strokeweight="1pt"/>
                <v:shape id="Picture 787205176"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397" behindDoc="1" locked="0" layoutInCell="1" allowOverlap="1" wp14:anchorId="38EE6470" wp14:editId="2C8FFE05">
                <wp:simplePos x="0" y="0"/>
                <wp:positionH relativeFrom="column">
                  <wp:posOffset>-903890</wp:posOffset>
                </wp:positionH>
                <wp:positionV relativeFrom="page">
                  <wp:posOffset>8890635</wp:posOffset>
                </wp:positionV>
                <wp:extent cx="7559675" cy="1799590"/>
                <wp:effectExtent l="0" t="0" r="0" b="3810"/>
                <wp:wrapNone/>
                <wp:docPr id="1950655060" name="Group 1950655060"/>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526292797" name="Rectangle 526292797"/>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095824557" name="Picture 2095824557"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3B9A2A09" id="Group 1950655060" o:spid="_x0000_s1026" style="position:absolute;margin-left:-71.15pt;margin-top:700.05pt;width:595.25pt;height:141.7pt;z-index:-251658083;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">
                <v:rect id="Rectangle 526292797"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" fillcolor="white [3212]" stroked="f" strokeweight="1pt"/>
                <v:shape id="Picture 2095824557"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396" behindDoc="1" locked="0" layoutInCell="1" allowOverlap="1" wp14:anchorId="2B10DDC9" wp14:editId="411924F0">
                <wp:simplePos x="0" y="0"/>
                <wp:positionH relativeFrom="column">
                  <wp:posOffset>-903890</wp:posOffset>
                </wp:positionH>
                <wp:positionV relativeFrom="page">
                  <wp:posOffset>8890635</wp:posOffset>
                </wp:positionV>
                <wp:extent cx="7559675" cy="1799590"/>
                <wp:effectExtent l="0" t="0" r="0" b="3810"/>
                <wp:wrapNone/>
                <wp:docPr id="989831229" name="Group 989831229"/>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603402716" name="Rectangle 1603402716"/>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8464581" name="Picture 138464581"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258D4458" id="Group 989831229" o:spid="_x0000_s1026" style="position:absolute;margin-left:-71.15pt;margin-top:700.05pt;width:595.25pt;height:141.7pt;z-index:-251658084;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">
                <v:rect id="Rectangle 1603402716"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" fillcolor="white [3212]" stroked="f" strokeweight="1pt"/>
                <v:shape id="Picture 138464581"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395" behindDoc="1" locked="0" layoutInCell="1" allowOverlap="1" wp14:anchorId="7CAAD883" wp14:editId="414104D0">
                <wp:simplePos x="0" y="0"/>
                <wp:positionH relativeFrom="column">
                  <wp:posOffset>-903890</wp:posOffset>
                </wp:positionH>
                <wp:positionV relativeFrom="page">
                  <wp:posOffset>8890635</wp:posOffset>
                </wp:positionV>
                <wp:extent cx="7559675" cy="1799590"/>
                <wp:effectExtent l="0" t="0" r="0" b="3810"/>
                <wp:wrapNone/>
                <wp:docPr id="898974580" name="Group 898974580"/>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623164671" name="Rectangle 623164671"/>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73050973" name="Picture 1973050973"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20A0B4EE" id="Group 898974580" o:spid="_x0000_s1026" style="position:absolute;margin-left:-71.15pt;margin-top:700.05pt;width:595.25pt;height:141.7pt;z-index:-251658085;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">
                <v:rect id="Rectangle 623164671"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" fillcolor="white [3212]" stroked="f" strokeweight="1pt"/>
                <v:shape id="Picture 1973050973"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394" behindDoc="1" locked="0" layoutInCell="1" allowOverlap="1" wp14:anchorId="766276B3" wp14:editId="3A70BABF">
                <wp:simplePos x="0" y="0"/>
                <wp:positionH relativeFrom="column">
                  <wp:posOffset>-903890</wp:posOffset>
                </wp:positionH>
                <wp:positionV relativeFrom="page">
                  <wp:posOffset>8890635</wp:posOffset>
                </wp:positionV>
                <wp:extent cx="7559675" cy="1799590"/>
                <wp:effectExtent l="0" t="0" r="0" b="3810"/>
                <wp:wrapNone/>
                <wp:docPr id="589001250" name="Group 589001250"/>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2102987373" name="Rectangle 2102987373"/>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63529007" name="Picture 263529007"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640F8F48" id="Group 589001250" o:spid="_x0000_s1026" style="position:absolute;margin-left:-71.15pt;margin-top:700.05pt;width:595.25pt;height:141.7pt;z-index:-251658086;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">
                <v:rect id="Rectangle 2102987373"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" fillcolor="white [3212]" stroked="f" strokeweight="1pt"/>
                <v:shape id="Picture 263529007"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393" behindDoc="1" locked="0" layoutInCell="1" allowOverlap="1" wp14:anchorId="11B905D6" wp14:editId="02218B0F">
                <wp:simplePos x="0" y="0"/>
                <wp:positionH relativeFrom="column">
                  <wp:posOffset>-903890</wp:posOffset>
                </wp:positionH>
                <wp:positionV relativeFrom="page">
                  <wp:posOffset>8890635</wp:posOffset>
                </wp:positionV>
                <wp:extent cx="7559675" cy="1799590"/>
                <wp:effectExtent l="0" t="0" r="0" b="3810"/>
                <wp:wrapNone/>
                <wp:docPr id="241209024" name="Group 241209024"/>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483793394" name="Rectangle 1483793394"/>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251702180" name="Picture 1251702180"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2F25F505" id="Group 241209024" o:spid="_x0000_s1026" style="position:absolute;margin-left:-71.15pt;margin-top:700.05pt;width:595.25pt;height:141.7pt;z-index:-251658087;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">
                <v:rect id="Rectangle 1483793394"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" fillcolor="white [3212]" stroked="f" strokeweight="1pt"/>
                <v:shape id="Picture 1251702180"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392" behindDoc="1" locked="0" layoutInCell="1" allowOverlap="1" wp14:anchorId="5BE06749" wp14:editId="4AE73523">
                <wp:simplePos x="0" y="0"/>
                <wp:positionH relativeFrom="column">
                  <wp:posOffset>-903890</wp:posOffset>
                </wp:positionH>
                <wp:positionV relativeFrom="page">
                  <wp:posOffset>8890635</wp:posOffset>
                </wp:positionV>
                <wp:extent cx="7559675" cy="1799590"/>
                <wp:effectExtent l="0" t="0" r="0" b="3810"/>
                <wp:wrapNone/>
                <wp:docPr id="902687624" name="Group 902687624"/>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98263736" name="Rectangle 98263736"/>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88543138" name="Picture 1088543138"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7C137FD1" id="Group 902687624" o:spid="_x0000_s1026" style="position:absolute;margin-left:-71.15pt;margin-top:700.05pt;width:595.25pt;height:141.7pt;z-index:-251658088;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">
                <v:rect id="Rectangle 98263736"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" fillcolor="white [3212]" stroked="f" strokeweight="1pt"/>
                <v:shape id="Picture 1088543138"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391" behindDoc="1" locked="0" layoutInCell="1" allowOverlap="1" wp14:anchorId="22EE537D" wp14:editId="2C0598BC">
                <wp:simplePos x="0" y="0"/>
                <wp:positionH relativeFrom="column">
                  <wp:posOffset>-903890</wp:posOffset>
                </wp:positionH>
                <wp:positionV relativeFrom="page">
                  <wp:posOffset>8890635</wp:posOffset>
                </wp:positionV>
                <wp:extent cx="7559675" cy="1799590"/>
                <wp:effectExtent l="0" t="0" r="0" b="3810"/>
                <wp:wrapNone/>
                <wp:docPr id="907172379" name="Group 907172379"/>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650398431" name="Rectangle 1650398431"/>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4474314" name="Picture 54474314"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037830FF" id="Group 907172379" o:spid="_x0000_s1026" style="position:absolute;margin-left:-71.15pt;margin-top:700.05pt;width:595.25pt;height:141.7pt;z-index:-251658089;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">
                <v:rect id="Rectangle 1650398431"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" fillcolor="white [3212]" stroked="f" strokeweight="1pt"/>
                <v:shape id="Picture 54474314"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390" behindDoc="1" locked="0" layoutInCell="1" allowOverlap="1" wp14:anchorId="6DC13238" wp14:editId="27B08AF4">
                <wp:simplePos x="0" y="0"/>
                <wp:positionH relativeFrom="column">
                  <wp:posOffset>-903890</wp:posOffset>
                </wp:positionH>
                <wp:positionV relativeFrom="page">
                  <wp:posOffset>8890635</wp:posOffset>
                </wp:positionV>
                <wp:extent cx="7559675" cy="1799590"/>
                <wp:effectExtent l="0" t="0" r="0" b="3810"/>
                <wp:wrapNone/>
                <wp:docPr id="1632092236" name="Group 1632092236"/>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938699744" name="Rectangle 1938699744"/>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43915018" name="Picture 543915018"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4C058AE7" id="Group 1632092236" o:spid="_x0000_s1026" style="position:absolute;margin-left:-71.15pt;margin-top:700.05pt;width:595.25pt;height:141.7pt;z-index:-251658090;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">
                <v:rect id="Rectangle 1938699744"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" fillcolor="white [3212]" stroked="f" strokeweight="1pt"/>
                <v:shape id="Picture 543915018"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389" behindDoc="1" locked="0" layoutInCell="1" allowOverlap="1" wp14:anchorId="3ACF68D0" wp14:editId="41F4D9EA">
                <wp:simplePos x="0" y="0"/>
                <wp:positionH relativeFrom="column">
                  <wp:posOffset>-903890</wp:posOffset>
                </wp:positionH>
                <wp:positionV relativeFrom="page">
                  <wp:posOffset>8890635</wp:posOffset>
                </wp:positionV>
                <wp:extent cx="7559675" cy="1799590"/>
                <wp:effectExtent l="0" t="0" r="0" b="3810"/>
                <wp:wrapNone/>
                <wp:docPr id="2030448770" name="Group 2030448770"/>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49390430" name="Rectangle 149390430"/>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247658486" name="Picture 1247658486"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0FDA9C26" id="Group 2030448770" o:spid="_x0000_s1026" style="position:absolute;margin-left:-71.15pt;margin-top:700.05pt;width:595.25pt;height:141.7pt;z-index:-251658091;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">
                <v:rect id="Rectangle 149390430"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" fillcolor="white [3212]" stroked="f" strokeweight="1pt"/>
                <v:shape id="Picture 1247658486"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388" behindDoc="1" locked="0" layoutInCell="1" allowOverlap="1" wp14:anchorId="6958C47D" wp14:editId="0D76F17D">
                <wp:simplePos x="0" y="0"/>
                <wp:positionH relativeFrom="column">
                  <wp:posOffset>-903890</wp:posOffset>
                </wp:positionH>
                <wp:positionV relativeFrom="page">
                  <wp:posOffset>8890635</wp:posOffset>
                </wp:positionV>
                <wp:extent cx="7559675" cy="1799590"/>
                <wp:effectExtent l="0" t="0" r="0" b="3810"/>
                <wp:wrapNone/>
                <wp:docPr id="567072128" name="Group 567072128"/>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353606539" name="Rectangle 353606539"/>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06877138" name="Picture 1906877138"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1D46E775" id="Group 567072128" o:spid="_x0000_s1026" style="position:absolute;margin-left:-71.15pt;margin-top:700.05pt;width:595.25pt;height:141.7pt;z-index:-251658092;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">
                <v:rect id="Rectangle 353606539"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" fillcolor="white [3212]" stroked="f" strokeweight="1pt"/>
                <v:shape id="Picture 1906877138"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387" behindDoc="1" locked="0" layoutInCell="1" allowOverlap="1" wp14:anchorId="271B087A" wp14:editId="5320EF69">
                <wp:simplePos x="0" y="0"/>
                <wp:positionH relativeFrom="column">
                  <wp:posOffset>-903890</wp:posOffset>
                </wp:positionH>
                <wp:positionV relativeFrom="page">
                  <wp:posOffset>8890635</wp:posOffset>
                </wp:positionV>
                <wp:extent cx="7559675" cy="1799590"/>
                <wp:effectExtent l="0" t="0" r="0" b="3810"/>
                <wp:wrapNone/>
                <wp:docPr id="706558525" name="Group 706558525"/>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815997693" name="Rectangle 815997693"/>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91259320" name="Picture 691259320"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2A1DFABE" id="Group 706558525" o:spid="_x0000_s1026" style="position:absolute;margin-left:-71.15pt;margin-top:700.05pt;width:595.25pt;height:141.7pt;z-index:-251658093;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">
                <v:rect id="Rectangle 815997693"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" fillcolor="white [3212]" stroked="f" strokeweight="1pt"/>
                <v:shape id="Picture 691259320"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386" behindDoc="1" locked="0" layoutInCell="1" allowOverlap="1" wp14:anchorId="318D66BD" wp14:editId="18AB211A">
                <wp:simplePos x="0" y="0"/>
                <wp:positionH relativeFrom="column">
                  <wp:posOffset>-903890</wp:posOffset>
                </wp:positionH>
                <wp:positionV relativeFrom="page">
                  <wp:posOffset>8890635</wp:posOffset>
                </wp:positionV>
                <wp:extent cx="7559675" cy="1799590"/>
                <wp:effectExtent l="0" t="0" r="0" b="3810"/>
                <wp:wrapNone/>
                <wp:docPr id="188251132" name="Group 188251132"/>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239745001" name="Rectangle 239745001"/>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88541342" name="Picture 788541342"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130A82FE" id="Group 188251132" o:spid="_x0000_s1026" style="position:absolute;margin-left:-71.15pt;margin-top:700.05pt;width:595.25pt;height:141.7pt;z-index:-251658094;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">
                <v:rect id="Rectangle 239745001"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" fillcolor="white [3212]" stroked="f" strokeweight="1pt"/>
                <v:shape id="Picture 788541342"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385" behindDoc="1" locked="0" layoutInCell="1" allowOverlap="1" wp14:anchorId="78219E03" wp14:editId="3CB7C271">
                <wp:simplePos x="0" y="0"/>
                <wp:positionH relativeFrom="column">
                  <wp:posOffset>-903890</wp:posOffset>
                </wp:positionH>
                <wp:positionV relativeFrom="page">
                  <wp:posOffset>8890635</wp:posOffset>
                </wp:positionV>
                <wp:extent cx="7559675" cy="1799590"/>
                <wp:effectExtent l="0" t="0" r="0" b="3810"/>
                <wp:wrapNone/>
                <wp:docPr id="592669658" name="Group 592669658"/>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642072237" name="Rectangle 1642072237"/>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929470025" name="Picture 929470025"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01277933" id="Group 592669658" o:spid="_x0000_s1026" style="position:absolute;margin-left:-71.15pt;margin-top:700.05pt;width:595.25pt;height:141.7pt;z-index:-251658095;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">
                <v:rect id="Rectangle 1642072237"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" fillcolor="white [3212]" stroked="f" strokeweight="1pt"/>
                <v:shape id="Picture 929470025"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384" behindDoc="1" locked="0" layoutInCell="1" allowOverlap="1" wp14:anchorId="70AB2B82" wp14:editId="71B11ED9">
                <wp:simplePos x="0" y="0"/>
                <wp:positionH relativeFrom="column">
                  <wp:posOffset>-903890</wp:posOffset>
                </wp:positionH>
                <wp:positionV relativeFrom="page">
                  <wp:posOffset>8890635</wp:posOffset>
                </wp:positionV>
                <wp:extent cx="7559675" cy="1799590"/>
                <wp:effectExtent l="0" t="0" r="0" b="3810"/>
                <wp:wrapNone/>
                <wp:docPr id="986446574" name="Group 986446574"/>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29793061" name="Rectangle 29793061"/>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041085229" name="Picture 2041085229"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5E257869" id="Group 986446574" o:spid="_x0000_s1026" style="position:absolute;margin-left:-71.15pt;margin-top:700.05pt;width:595.25pt;height:141.7pt;z-index:-251658096;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">
                <v:rect id="Rectangle 29793061"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" fillcolor="white [3212]" stroked="f" strokeweight="1pt"/>
                <v:shape id="Picture 2041085229"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383" behindDoc="1" locked="0" layoutInCell="1" allowOverlap="1" wp14:anchorId="32F95827" wp14:editId="22B7AA9C">
                <wp:simplePos x="0" y="0"/>
                <wp:positionH relativeFrom="column">
                  <wp:posOffset>-903890</wp:posOffset>
                </wp:positionH>
                <wp:positionV relativeFrom="page">
                  <wp:posOffset>8890635</wp:posOffset>
                </wp:positionV>
                <wp:extent cx="7559675" cy="1799590"/>
                <wp:effectExtent l="0" t="0" r="0" b="3810"/>
                <wp:wrapNone/>
                <wp:docPr id="2121926717" name="Group 2121926717"/>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077778291" name="Rectangle 1077778291"/>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053844725" name="Picture 2053844725"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271B7ECC" id="Group 2121926717" o:spid="_x0000_s1026" style="position:absolute;margin-left:-71.15pt;margin-top:700.05pt;width:595.25pt;height:141.7pt;z-index:-251658097;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">
                <v:rect id="Rectangle 1077778291"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" fillcolor="white [3212]" stroked="f" strokeweight="1pt"/>
                <v:shape id="Picture 2053844725"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382" behindDoc="1" locked="0" layoutInCell="1" allowOverlap="1" wp14:anchorId="7B18DF5C" wp14:editId="043DD193">
                <wp:simplePos x="0" y="0"/>
                <wp:positionH relativeFrom="column">
                  <wp:posOffset>-903890</wp:posOffset>
                </wp:positionH>
                <wp:positionV relativeFrom="page">
                  <wp:posOffset>8890635</wp:posOffset>
                </wp:positionV>
                <wp:extent cx="7559675" cy="1799590"/>
                <wp:effectExtent l="0" t="0" r="0" b="3810"/>
                <wp:wrapNone/>
                <wp:docPr id="1910992372" name="Group 1910992372"/>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867803573" name="Rectangle 1867803573"/>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08158168" name="Picture 708158168"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1F4FD17E" id="Group 1910992372" o:spid="_x0000_s1026" style="position:absolute;margin-left:-71.15pt;margin-top:700.05pt;width:595.25pt;height:141.7pt;z-index:-251658098;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">
                <v:rect id="Rectangle 1867803573"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" fillcolor="white [3212]" stroked="f" strokeweight="1pt"/>
                <v:shape id="Picture 708158168"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381" behindDoc="1" locked="0" layoutInCell="1" allowOverlap="1" wp14:anchorId="529D9F56" wp14:editId="03F68328">
                <wp:simplePos x="0" y="0"/>
                <wp:positionH relativeFrom="column">
                  <wp:posOffset>-903890</wp:posOffset>
                </wp:positionH>
                <wp:positionV relativeFrom="page">
                  <wp:posOffset>8890635</wp:posOffset>
                </wp:positionV>
                <wp:extent cx="7559675" cy="1799590"/>
                <wp:effectExtent l="0" t="0" r="0" b="3810"/>
                <wp:wrapNone/>
                <wp:docPr id="935072699" name="Group 935072699"/>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948808765" name="Rectangle 1948808765"/>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436290450" name="Picture 1436290450"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278ED191" id="Group 935072699" o:spid="_x0000_s1026" style="position:absolute;margin-left:-71.15pt;margin-top:700.05pt;width:595.25pt;height:141.7pt;z-index:-251658099;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">
                <v:rect id="Rectangle 1948808765"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" fillcolor="white [3212]" stroked="f" strokeweight="1pt"/>
                <v:shape id="Picture 1436290450"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380" behindDoc="1" locked="0" layoutInCell="1" allowOverlap="1" wp14:anchorId="23125200" wp14:editId="10E093E2">
                <wp:simplePos x="0" y="0"/>
                <wp:positionH relativeFrom="column">
                  <wp:posOffset>-903890</wp:posOffset>
                </wp:positionH>
                <wp:positionV relativeFrom="page">
                  <wp:posOffset>8890635</wp:posOffset>
                </wp:positionV>
                <wp:extent cx="7559675" cy="1799590"/>
                <wp:effectExtent l="0" t="0" r="0" b="3810"/>
                <wp:wrapNone/>
                <wp:docPr id="277820889" name="Group 277820889"/>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778181103" name="Rectangle 1778181103"/>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609205035" name="Picture 1609205035"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4465EADF" id="Group 277820889" o:spid="_x0000_s1026" style="position:absolute;margin-left:-71.15pt;margin-top:700.05pt;width:595.25pt;height:141.7pt;z-index:-251658100;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">
                <v:rect id="Rectangle 1778181103"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" fillcolor="white [3212]" stroked="f" strokeweight="1pt"/>
                <v:shape id="Picture 1609205035"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379" behindDoc="1" locked="0" layoutInCell="1" allowOverlap="1" wp14:anchorId="1295FC54" wp14:editId="1EFDD0F9">
                <wp:simplePos x="0" y="0"/>
                <wp:positionH relativeFrom="column">
                  <wp:posOffset>-903890</wp:posOffset>
                </wp:positionH>
                <wp:positionV relativeFrom="page">
                  <wp:posOffset>8890635</wp:posOffset>
                </wp:positionV>
                <wp:extent cx="7559675" cy="1799590"/>
                <wp:effectExtent l="0" t="0" r="0" b="3810"/>
                <wp:wrapNone/>
                <wp:docPr id="1213912065" name="Group 1213912065"/>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118421228" name="Rectangle 1118421228"/>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889442059" name="Picture 889442059"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76F063A2" id="Group 1213912065" o:spid="_x0000_s1026" style="position:absolute;margin-left:-71.15pt;margin-top:700.05pt;width:595.25pt;height:141.7pt;z-index:-251658101;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">
                <v:rect id="Rectangle 1118421228"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" fillcolor="white [3212]" stroked="f" strokeweight="1pt"/>
                <v:shape id="Picture 889442059"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378" behindDoc="1" locked="0" layoutInCell="1" allowOverlap="1" wp14:anchorId="0A46AB9D" wp14:editId="543260A1">
                <wp:simplePos x="0" y="0"/>
                <wp:positionH relativeFrom="column">
                  <wp:posOffset>-903890</wp:posOffset>
                </wp:positionH>
                <wp:positionV relativeFrom="page">
                  <wp:posOffset>8890635</wp:posOffset>
                </wp:positionV>
                <wp:extent cx="7559675" cy="1799590"/>
                <wp:effectExtent l="0" t="0" r="0" b="3810"/>
                <wp:wrapNone/>
                <wp:docPr id="1876802772" name="Group 1876802772"/>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471818539" name="Rectangle 471818539"/>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58962006" name="Picture 1958962006"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467D6C4F" id="Group 1876802772" o:spid="_x0000_s1026" style="position:absolute;margin-left:-71.15pt;margin-top:700.05pt;width:595.25pt;height:141.7pt;z-index:-251658102;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">
                <v:rect id="Rectangle 471818539"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" fillcolor="white [3212]" stroked="f" strokeweight="1pt"/>
                <v:shape id="Picture 1958962006"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377" behindDoc="1" locked="0" layoutInCell="1" allowOverlap="1" wp14:anchorId="2BB1DBFA" wp14:editId="6150D757">
                <wp:simplePos x="0" y="0"/>
                <wp:positionH relativeFrom="column">
                  <wp:posOffset>-903890</wp:posOffset>
                </wp:positionH>
                <wp:positionV relativeFrom="page">
                  <wp:posOffset>8890635</wp:posOffset>
                </wp:positionV>
                <wp:extent cx="7559675" cy="1799590"/>
                <wp:effectExtent l="0" t="0" r="0" b="3810"/>
                <wp:wrapNone/>
                <wp:docPr id="983221855" name="Group 983221855"/>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924674971" name="Rectangle 924674971"/>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066078925" name="Picture 2066078925"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151DC455" id="Group 983221855" o:spid="_x0000_s1026" style="position:absolute;margin-left:-71.15pt;margin-top:700.05pt;width:595.25pt;height:141.7pt;z-index:-251658103;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">
                <v:rect id="Rectangle 924674971"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" fillcolor="white [3212]" stroked="f" strokeweight="1pt"/>
                <v:shape id="Picture 2066078925"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376" behindDoc="1" locked="0" layoutInCell="1" allowOverlap="1" wp14:anchorId="7562166B" wp14:editId="4F0303B3">
                <wp:simplePos x="0" y="0"/>
                <wp:positionH relativeFrom="column">
                  <wp:posOffset>-903890</wp:posOffset>
                </wp:positionH>
                <wp:positionV relativeFrom="page">
                  <wp:posOffset>8890635</wp:posOffset>
                </wp:positionV>
                <wp:extent cx="7559675" cy="1799590"/>
                <wp:effectExtent l="0" t="0" r="0" b="3810"/>
                <wp:wrapNone/>
                <wp:docPr id="563082050" name="Group 563082050"/>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568316005" name="Rectangle 1568316005"/>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869531072" name="Picture 1869531072"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3E88A06D" id="Group 563082050" o:spid="_x0000_s1026" style="position:absolute;margin-left:-71.15pt;margin-top:700.05pt;width:595.25pt;height:141.7pt;z-index:-251658104;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">
                <v:rect id="Rectangle 1568316005"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" fillcolor="white [3212]" stroked="f" strokeweight="1pt"/>
                <v:shape id="Picture 1869531072"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375" behindDoc="1" locked="0" layoutInCell="1" allowOverlap="1" wp14:anchorId="4376F91F" wp14:editId="46400017">
                <wp:simplePos x="0" y="0"/>
                <wp:positionH relativeFrom="column">
                  <wp:posOffset>-903890</wp:posOffset>
                </wp:positionH>
                <wp:positionV relativeFrom="page">
                  <wp:posOffset>8890635</wp:posOffset>
                </wp:positionV>
                <wp:extent cx="7559675" cy="1799590"/>
                <wp:effectExtent l="0" t="0" r="0" b="3810"/>
                <wp:wrapNone/>
                <wp:docPr id="1934808211" name="Group 1934808211"/>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578797959" name="Rectangle 1578797959"/>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463463051" name="Picture 1463463051"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6A6441D1" id="Group 1934808211" o:spid="_x0000_s1026" style="position:absolute;margin-left:-71.15pt;margin-top:700.05pt;width:595.25pt;height:141.7pt;z-index:-251658105;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">
                <v:rect id="Rectangle 1578797959"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" fillcolor="white [3212]" stroked="f" strokeweight="1pt"/>
                <v:shape id="Picture 1463463051"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374" behindDoc="1" locked="0" layoutInCell="1" allowOverlap="1" wp14:anchorId="2050466D" wp14:editId="42AA95CB">
                <wp:simplePos x="0" y="0"/>
                <wp:positionH relativeFrom="column">
                  <wp:posOffset>-903890</wp:posOffset>
                </wp:positionH>
                <wp:positionV relativeFrom="page">
                  <wp:posOffset>8890635</wp:posOffset>
                </wp:positionV>
                <wp:extent cx="7559675" cy="1799590"/>
                <wp:effectExtent l="0" t="0" r="0" b="3810"/>
                <wp:wrapNone/>
                <wp:docPr id="687830268" name="Group 687830268"/>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660382104" name="Rectangle 660382104"/>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39058305" name="Picture 639058305"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40842753" id="Group 687830268" o:spid="_x0000_s1026" style="position:absolute;margin-left:-71.15pt;margin-top:700.05pt;width:595.25pt;height:141.7pt;z-index:-251658106;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">
                <v:rect id="Rectangle 660382104"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" fillcolor="white [3212]" stroked="f" strokeweight="1pt"/>
                <v:shape id="Picture 639058305"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373" behindDoc="1" locked="0" layoutInCell="1" allowOverlap="1" wp14:anchorId="2541708D" wp14:editId="5A87A8F6">
                <wp:simplePos x="0" y="0"/>
                <wp:positionH relativeFrom="column">
                  <wp:posOffset>-903890</wp:posOffset>
                </wp:positionH>
                <wp:positionV relativeFrom="page">
                  <wp:posOffset>8890635</wp:posOffset>
                </wp:positionV>
                <wp:extent cx="7559675" cy="1799590"/>
                <wp:effectExtent l="0" t="0" r="0" b="3810"/>
                <wp:wrapNone/>
                <wp:docPr id="25565338" name="Group 25565338"/>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584458791" name="Rectangle 1584458791"/>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519489928" name="Picture 1519489928"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69B14BE4" id="Group 25565338" o:spid="_x0000_s1026" style="position:absolute;margin-left:-71.15pt;margin-top:700.05pt;width:595.25pt;height:141.7pt;z-index:-251658107;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">
                <v:rect id="Rectangle 1584458791"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" fillcolor="white [3212]" stroked="f" strokeweight="1pt"/>
                <v:shape id="Picture 1519489928"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372" behindDoc="1" locked="0" layoutInCell="1" allowOverlap="1" wp14:anchorId="2169DA1C" wp14:editId="74E1177F">
                <wp:simplePos x="0" y="0"/>
                <wp:positionH relativeFrom="column">
                  <wp:posOffset>-903890</wp:posOffset>
                </wp:positionH>
                <wp:positionV relativeFrom="page">
                  <wp:posOffset>8890635</wp:posOffset>
                </wp:positionV>
                <wp:extent cx="7559675" cy="1799590"/>
                <wp:effectExtent l="0" t="0" r="0" b="3810"/>
                <wp:wrapNone/>
                <wp:docPr id="1980006446" name="Group 1980006446"/>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067064384" name="Rectangle 1067064384"/>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67076262" name="Picture 767076262"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6A1901E3" id="Group 1980006446" o:spid="_x0000_s1026" style="position:absolute;margin-left:-71.15pt;margin-top:700.05pt;width:595.25pt;height:141.7pt;z-index:-251658108;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">
                <v:rect id="Rectangle 1067064384"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" fillcolor="white [3212]" stroked="f" strokeweight="1pt"/>
                <v:shape id="Picture 767076262"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371" behindDoc="1" locked="0" layoutInCell="1" allowOverlap="1" wp14:anchorId="7A4F4D3B" wp14:editId="4F52D86E">
                <wp:simplePos x="0" y="0"/>
                <wp:positionH relativeFrom="column">
                  <wp:posOffset>-903890</wp:posOffset>
                </wp:positionH>
                <wp:positionV relativeFrom="page">
                  <wp:posOffset>8890635</wp:posOffset>
                </wp:positionV>
                <wp:extent cx="7559675" cy="1799590"/>
                <wp:effectExtent l="0" t="0" r="0" b="3810"/>
                <wp:wrapNone/>
                <wp:docPr id="869414371" name="Group 869414371"/>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782100925" name="Rectangle 782100925"/>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81587558" name="Picture 581587558"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30F8DD3A" id="Group 869414371" o:spid="_x0000_s1026" style="position:absolute;margin-left:-71.15pt;margin-top:700.05pt;width:595.25pt;height:141.7pt;z-index:-251658109;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">
                <v:rect id="Rectangle 782100925"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" fillcolor="white [3212]" stroked="f" strokeweight="1pt"/>
                <v:shape id="Picture 581587558"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370" behindDoc="1" locked="0" layoutInCell="1" allowOverlap="1" wp14:anchorId="3845C183" wp14:editId="671D985A">
                <wp:simplePos x="0" y="0"/>
                <wp:positionH relativeFrom="column">
                  <wp:posOffset>-903890</wp:posOffset>
                </wp:positionH>
                <wp:positionV relativeFrom="page">
                  <wp:posOffset>8890635</wp:posOffset>
                </wp:positionV>
                <wp:extent cx="7559675" cy="1799590"/>
                <wp:effectExtent l="0" t="0" r="0" b="3810"/>
                <wp:wrapNone/>
                <wp:docPr id="1624886836" name="Group 1624886836"/>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497672849" name="Rectangle 1497672849"/>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78546456" name="Picture 178546456"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22BC460C" id="Group 1624886836" o:spid="_x0000_s1026" style="position:absolute;margin-left:-71.15pt;margin-top:700.05pt;width:595.25pt;height:141.7pt;z-index:-251658110;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">
                <v:rect id="Rectangle 1497672849"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" fillcolor="white [3212]" stroked="f" strokeweight="1pt"/>
                <v:shape id="Picture 178546456"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369" behindDoc="1" locked="0" layoutInCell="1" allowOverlap="1" wp14:anchorId="756AA5C2" wp14:editId="1766075A">
                <wp:simplePos x="0" y="0"/>
                <wp:positionH relativeFrom="column">
                  <wp:posOffset>-903890</wp:posOffset>
                </wp:positionH>
                <wp:positionV relativeFrom="page">
                  <wp:posOffset>8890635</wp:posOffset>
                </wp:positionV>
                <wp:extent cx="7559675" cy="1799590"/>
                <wp:effectExtent l="0" t="0" r="0" b="3810"/>
                <wp:wrapNone/>
                <wp:docPr id="677945200" name="Group 677945200"/>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612706797" name="Rectangle 612706797"/>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873615878" name="Picture 873615878"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6AE470A4" id="Group 677945200" o:spid="_x0000_s1026" style="position:absolute;margin-left:-71.15pt;margin-top:700.05pt;width:595.25pt;height:141.7pt;z-index:-251658111;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">
                <v:rect id="Rectangle 612706797"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" fillcolor="white [3212]" stroked="f" strokeweight="1pt"/>
                <v:shape id="Picture 873615878"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368" behindDoc="1" locked="0" layoutInCell="1" allowOverlap="1" wp14:anchorId="4034D58C" wp14:editId="45F12B22">
                <wp:simplePos x="0" y="0"/>
                <wp:positionH relativeFrom="column">
                  <wp:posOffset>-903890</wp:posOffset>
                </wp:positionH>
                <wp:positionV relativeFrom="page">
                  <wp:posOffset>8890635</wp:posOffset>
                </wp:positionV>
                <wp:extent cx="7559675" cy="1799590"/>
                <wp:effectExtent l="0" t="0" r="0" b="3810"/>
                <wp:wrapNone/>
                <wp:docPr id="410480185" name="Group 410480185"/>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428307206" name="Rectangle 428307206"/>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123909318" name="Picture 2123909318"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14808421" id="Group 410480185" o:spid="_x0000_s1026" style="position:absolute;margin-left:-71.15pt;margin-top:700.05pt;width:595.25pt;height:141.7pt;z-index:-251658112;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">
                <v:rect id="Rectangle 428307206"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" fillcolor="white [3212]" stroked="f" strokeweight="1pt"/>
                <v:shape id="Picture 2123909318"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367" behindDoc="1" locked="0" layoutInCell="1" allowOverlap="1" wp14:anchorId="501097EF" wp14:editId="27A18AD6">
                <wp:simplePos x="0" y="0"/>
                <wp:positionH relativeFrom="column">
                  <wp:posOffset>-903890</wp:posOffset>
                </wp:positionH>
                <wp:positionV relativeFrom="page">
                  <wp:posOffset>8890635</wp:posOffset>
                </wp:positionV>
                <wp:extent cx="7559675" cy="1799590"/>
                <wp:effectExtent l="0" t="0" r="0" b="3810"/>
                <wp:wrapNone/>
                <wp:docPr id="614287623" name="Group 614287623"/>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801491814" name="Rectangle 801491814"/>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803987676" name="Picture 1803987676"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1A25DE81" id="Group 614287623" o:spid="_x0000_s1026" style="position:absolute;margin-left:-71.15pt;margin-top:700.05pt;width:595.25pt;height:141.7pt;z-index:-251658113;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">
                <v:rect id="Rectangle 801491814"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" fillcolor="white [3212]" stroked="f" strokeweight="1pt"/>
                <v:shape id="Picture 1803987676"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366" behindDoc="1" locked="0" layoutInCell="1" allowOverlap="1" wp14:anchorId="7B57F381" wp14:editId="78258BCE">
                <wp:simplePos x="0" y="0"/>
                <wp:positionH relativeFrom="column">
                  <wp:posOffset>-903890</wp:posOffset>
                </wp:positionH>
                <wp:positionV relativeFrom="page">
                  <wp:posOffset>8890635</wp:posOffset>
                </wp:positionV>
                <wp:extent cx="7559675" cy="1799590"/>
                <wp:effectExtent l="0" t="0" r="0" b="3810"/>
                <wp:wrapNone/>
                <wp:docPr id="1248400050" name="Group 1248400050"/>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2048323499" name="Rectangle 2048323499"/>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145925460" name="Picture 1145925460"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7ADE1C37" id="Group 1248400050" o:spid="_x0000_s1026" style="position:absolute;margin-left:-71.15pt;margin-top:700.05pt;width:595.25pt;height:141.7pt;z-index:-251658114;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">
                <v:rect id="Rectangle 2048323499"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" fillcolor="white [3212]" stroked="f" strokeweight="1pt"/>
                <v:shape id="Picture 1145925460"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365" behindDoc="1" locked="0" layoutInCell="1" allowOverlap="1" wp14:anchorId="5371460F" wp14:editId="3B99A0C4">
                <wp:simplePos x="0" y="0"/>
                <wp:positionH relativeFrom="column">
                  <wp:posOffset>-903890</wp:posOffset>
                </wp:positionH>
                <wp:positionV relativeFrom="page">
                  <wp:posOffset>8890635</wp:posOffset>
                </wp:positionV>
                <wp:extent cx="7559675" cy="1799590"/>
                <wp:effectExtent l="0" t="0" r="0" b="3810"/>
                <wp:wrapNone/>
                <wp:docPr id="960592694" name="Group 960592694"/>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43209823" name="Rectangle 43209823"/>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01841411" name="Picture 1901841411"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1E401869" id="Group 960592694" o:spid="_x0000_s1026" style="position:absolute;margin-left:-71.15pt;margin-top:700.05pt;width:595.25pt;height:141.7pt;z-index:-251658115;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">
                <v:rect id="Rectangle 43209823"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" fillcolor="white [3212]" stroked="f" strokeweight="1pt"/>
                <v:shape id="Picture 1901841411"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364" behindDoc="1" locked="0" layoutInCell="1" allowOverlap="1" wp14:anchorId="0FB94796" wp14:editId="51FC0ACD">
                <wp:simplePos x="0" y="0"/>
                <wp:positionH relativeFrom="column">
                  <wp:posOffset>-903890</wp:posOffset>
                </wp:positionH>
                <wp:positionV relativeFrom="page">
                  <wp:posOffset>8890635</wp:posOffset>
                </wp:positionV>
                <wp:extent cx="7559675" cy="1799590"/>
                <wp:effectExtent l="0" t="0" r="0" b="3810"/>
                <wp:wrapNone/>
                <wp:docPr id="1070359402" name="Group 1070359402"/>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593542447" name="Rectangle 1593542447"/>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76410062" name="Picture 476410062"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790015EE" id="Group 1070359402" o:spid="_x0000_s1026" style="position:absolute;margin-left:-71.15pt;margin-top:700.05pt;width:595.25pt;height:141.7pt;z-index:-251658116;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">
                <v:rect id="Rectangle 1593542447"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" fillcolor="white [3212]" stroked="f" strokeweight="1pt"/>
                <v:shape id="Picture 476410062"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363" behindDoc="1" locked="0" layoutInCell="1" allowOverlap="1" wp14:anchorId="4D3734FC" wp14:editId="59F89192">
                <wp:simplePos x="0" y="0"/>
                <wp:positionH relativeFrom="column">
                  <wp:posOffset>-903890</wp:posOffset>
                </wp:positionH>
                <wp:positionV relativeFrom="page">
                  <wp:posOffset>8890635</wp:posOffset>
                </wp:positionV>
                <wp:extent cx="7559675" cy="1799590"/>
                <wp:effectExtent l="0" t="0" r="0" b="3810"/>
                <wp:wrapNone/>
                <wp:docPr id="1011261285" name="Group 1011261285"/>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888223651" name="Rectangle 1888223651"/>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173931669" name="Picture 1173931669"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737BC3B3" id="Group 1011261285" o:spid="_x0000_s1026" style="position:absolute;margin-left:-71.15pt;margin-top:700.05pt;width:595.25pt;height:141.7pt;z-index:-251658117;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">
                <v:rect id="Rectangle 1888223651"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" fillcolor="white [3212]" stroked="f" strokeweight="1pt"/>
                <v:shape id="Picture 1173931669"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362" behindDoc="1" locked="0" layoutInCell="1" allowOverlap="1" wp14:anchorId="2FF568B4" wp14:editId="74BE92FC">
                <wp:simplePos x="0" y="0"/>
                <wp:positionH relativeFrom="column">
                  <wp:posOffset>-903890</wp:posOffset>
                </wp:positionH>
                <wp:positionV relativeFrom="page">
                  <wp:posOffset>8890635</wp:posOffset>
                </wp:positionV>
                <wp:extent cx="7559675" cy="1799590"/>
                <wp:effectExtent l="0" t="0" r="0" b="3810"/>
                <wp:wrapNone/>
                <wp:docPr id="254889419" name="Group 254889419"/>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384889910" name="Rectangle 1384889910"/>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04249978" name="Picture 604249978"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5E659EA3" id="Group 254889419" o:spid="_x0000_s1026" style="position:absolute;margin-left:-71.15pt;margin-top:700.05pt;width:595.25pt;height:141.7pt;z-index:-251658118;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">
                <v:rect id="Rectangle 1384889910"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" fillcolor="white [3212]" stroked="f" strokeweight="1pt"/>
                <v:shape id="Picture 604249978"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361" behindDoc="1" locked="0" layoutInCell="1" allowOverlap="1" wp14:anchorId="4E19C655" wp14:editId="4DDA7D39">
                <wp:simplePos x="0" y="0"/>
                <wp:positionH relativeFrom="column">
                  <wp:posOffset>-903890</wp:posOffset>
                </wp:positionH>
                <wp:positionV relativeFrom="page">
                  <wp:posOffset>8890635</wp:posOffset>
                </wp:positionV>
                <wp:extent cx="7559675" cy="1799590"/>
                <wp:effectExtent l="0" t="0" r="0" b="3810"/>
                <wp:wrapNone/>
                <wp:docPr id="905847288" name="Group 905847288"/>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438446075" name="Rectangle 1438446075"/>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873058816" name="Picture 1873058816"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24C0E9B5" id="Group 905847288" o:spid="_x0000_s1026" style="position:absolute;margin-left:-71.15pt;margin-top:700.05pt;width:595.25pt;height:141.7pt;z-index:-251658119;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">
                <v:rect id="Rectangle 1438446075"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" fillcolor="white [3212]" stroked="f" strokeweight="1pt"/>
                <v:shape id="Picture 1873058816"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360" behindDoc="1" locked="0" layoutInCell="1" allowOverlap="1" wp14:anchorId="5202E573" wp14:editId="54293C46">
                <wp:simplePos x="0" y="0"/>
                <wp:positionH relativeFrom="column">
                  <wp:posOffset>-903890</wp:posOffset>
                </wp:positionH>
                <wp:positionV relativeFrom="page">
                  <wp:posOffset>8890635</wp:posOffset>
                </wp:positionV>
                <wp:extent cx="7559675" cy="1799590"/>
                <wp:effectExtent l="0" t="0" r="0" b="3810"/>
                <wp:wrapNone/>
                <wp:docPr id="978503161" name="Group 978503161"/>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451612307" name="Rectangle 1451612307"/>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73537392" name="Picture 1973537392"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4F7AC8B6" id="Group 978503161" o:spid="_x0000_s1026" style="position:absolute;margin-left:-71.15pt;margin-top:700.05pt;width:595.25pt;height:141.7pt;z-index:-251658120;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">
                <v:rect id="Rectangle 1451612307"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" fillcolor="white [3212]" stroked="f" strokeweight="1pt"/>
                <v:shape id="Picture 1973537392"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359" behindDoc="1" locked="0" layoutInCell="1" allowOverlap="1" wp14:anchorId="4CFA3EEB" wp14:editId="374C9005">
                <wp:simplePos x="0" y="0"/>
                <wp:positionH relativeFrom="column">
                  <wp:posOffset>-903890</wp:posOffset>
                </wp:positionH>
                <wp:positionV relativeFrom="page">
                  <wp:posOffset>8890635</wp:posOffset>
                </wp:positionV>
                <wp:extent cx="7559675" cy="1799590"/>
                <wp:effectExtent l="0" t="0" r="0" b="3810"/>
                <wp:wrapNone/>
                <wp:docPr id="162664646" name="Group 162664646"/>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393764802" name="Rectangle 393764802"/>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39756067" name="Picture 639756067"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0B3CF45D" id="Group 162664646" o:spid="_x0000_s1026" style="position:absolute;margin-left:-71.15pt;margin-top:700.05pt;width:595.25pt;height:141.7pt;z-index:-251658121;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">
                <v:rect id="Rectangle 393764802"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" fillcolor="white [3212]" stroked="f" strokeweight="1pt"/>
                <v:shape id="Picture 639756067"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358" behindDoc="1" locked="0" layoutInCell="1" allowOverlap="1" wp14:anchorId="0F3DD0B5" wp14:editId="517C6EC5">
                <wp:simplePos x="0" y="0"/>
                <wp:positionH relativeFrom="column">
                  <wp:posOffset>-903890</wp:posOffset>
                </wp:positionH>
                <wp:positionV relativeFrom="page">
                  <wp:posOffset>8890635</wp:posOffset>
                </wp:positionV>
                <wp:extent cx="7559675" cy="1799590"/>
                <wp:effectExtent l="0" t="0" r="0" b="3810"/>
                <wp:wrapNone/>
                <wp:docPr id="1893345668" name="Group 1893345668"/>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366028501" name="Rectangle 1366028501"/>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953131887" name="Picture 953131887"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763401C6" id="Group 1893345668" o:spid="_x0000_s1026" style="position:absolute;margin-left:-71.15pt;margin-top:700.05pt;width:595.25pt;height:141.7pt;z-index:-251658122;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">
                <v:rect id="Rectangle 1366028501"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" fillcolor="white [3212]" stroked="f" strokeweight="1pt"/>
                <v:shape id="Picture 953131887"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357" behindDoc="1" locked="0" layoutInCell="1" allowOverlap="1" wp14:anchorId="2DB24C31" wp14:editId="2C21B85D">
                <wp:simplePos x="0" y="0"/>
                <wp:positionH relativeFrom="column">
                  <wp:posOffset>-903890</wp:posOffset>
                </wp:positionH>
                <wp:positionV relativeFrom="page">
                  <wp:posOffset>8890635</wp:posOffset>
                </wp:positionV>
                <wp:extent cx="7559675" cy="1799590"/>
                <wp:effectExtent l="0" t="0" r="0" b="3810"/>
                <wp:wrapNone/>
                <wp:docPr id="698530441" name="Group 698530441"/>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587041484" name="Rectangle 587041484"/>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453962012" name="Picture 1453962012"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0983BD9B" id="Group 698530441" o:spid="_x0000_s1026" style="position:absolute;margin-left:-71.15pt;margin-top:700.05pt;width:595.25pt;height:141.7pt;z-index:-251658123;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">
                <v:rect id="Rectangle 587041484"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" fillcolor="white [3212]" stroked="f" strokeweight="1pt"/>
                <v:shape id="Picture 1453962012"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356" behindDoc="1" locked="0" layoutInCell="1" allowOverlap="1" wp14:anchorId="24AA82FB" wp14:editId="3C6F9DB1">
                <wp:simplePos x="0" y="0"/>
                <wp:positionH relativeFrom="column">
                  <wp:posOffset>-903890</wp:posOffset>
                </wp:positionH>
                <wp:positionV relativeFrom="page">
                  <wp:posOffset>8890635</wp:posOffset>
                </wp:positionV>
                <wp:extent cx="7559675" cy="1799590"/>
                <wp:effectExtent l="0" t="0" r="0" b="3810"/>
                <wp:wrapNone/>
                <wp:docPr id="393869615" name="Group 393869615"/>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701584178" name="Rectangle 701584178"/>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08818847" name="Picture 308818847"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7708FF8E" id="Group 393869615" o:spid="_x0000_s1026" style="position:absolute;margin-left:-71.15pt;margin-top:700.05pt;width:595.25pt;height:141.7pt;z-index:-251658124;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">
                <v:rect id="Rectangle 701584178"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" fillcolor="white [3212]" stroked="f" strokeweight="1pt"/>
                <v:shape id="Picture 308818847"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355" behindDoc="1" locked="0" layoutInCell="1" allowOverlap="1" wp14:anchorId="21016638" wp14:editId="4DBB40CB">
                <wp:simplePos x="0" y="0"/>
                <wp:positionH relativeFrom="column">
                  <wp:posOffset>-903890</wp:posOffset>
                </wp:positionH>
                <wp:positionV relativeFrom="page">
                  <wp:posOffset>8890635</wp:posOffset>
                </wp:positionV>
                <wp:extent cx="7559675" cy="1799590"/>
                <wp:effectExtent l="0" t="0" r="0" b="3810"/>
                <wp:wrapNone/>
                <wp:docPr id="865762455" name="Group 865762455"/>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988264139" name="Rectangle 988264139"/>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667980473" name="Picture 1667980473"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32A76CE2" id="Group 865762455" o:spid="_x0000_s1026" style="position:absolute;margin-left:-71.15pt;margin-top:700.05pt;width:595.25pt;height:141.7pt;z-index:-251658125;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">
                <v:rect id="Rectangle 988264139"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" fillcolor="white [3212]" stroked="f" strokeweight="1pt"/>
                <v:shape id="Picture 1667980473"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354" behindDoc="1" locked="0" layoutInCell="1" allowOverlap="1" wp14:anchorId="23B18C68" wp14:editId="6D643165">
                <wp:simplePos x="0" y="0"/>
                <wp:positionH relativeFrom="column">
                  <wp:posOffset>-903890</wp:posOffset>
                </wp:positionH>
                <wp:positionV relativeFrom="page">
                  <wp:posOffset>8890635</wp:posOffset>
                </wp:positionV>
                <wp:extent cx="7559675" cy="1799590"/>
                <wp:effectExtent l="0" t="0" r="0" b="3810"/>
                <wp:wrapNone/>
                <wp:docPr id="993973073" name="Group 993973073"/>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2024787089" name="Rectangle 2024787089"/>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0658424" name="Picture 100658424"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7D911DDE" id="Group 993973073" o:spid="_x0000_s1026" style="position:absolute;margin-left:-71.15pt;margin-top:700.05pt;width:595.25pt;height:141.7pt;z-index:-251658126;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">
                <v:rect id="Rectangle 2024787089"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" fillcolor="white [3212]" stroked="f" strokeweight="1pt"/>
                <v:shape id="Picture 100658424"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353" behindDoc="1" locked="0" layoutInCell="1" allowOverlap="1" wp14:anchorId="37C7D1B3" wp14:editId="07C489FC">
                <wp:simplePos x="0" y="0"/>
                <wp:positionH relativeFrom="column">
                  <wp:posOffset>-903890</wp:posOffset>
                </wp:positionH>
                <wp:positionV relativeFrom="page">
                  <wp:posOffset>8890635</wp:posOffset>
                </wp:positionV>
                <wp:extent cx="7559675" cy="1799590"/>
                <wp:effectExtent l="0" t="0" r="0" b="3810"/>
                <wp:wrapNone/>
                <wp:docPr id="1225965392" name="Group 1225965392"/>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905262675" name="Rectangle 905262675"/>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091199422" name="Picture 2091199422"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7491028E" id="Group 1225965392" o:spid="_x0000_s1026" style="position:absolute;margin-left:-71.15pt;margin-top:700.05pt;width:595.25pt;height:141.7pt;z-index:-251658127;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">
                <v:rect id="Rectangle 905262675"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" fillcolor="white [3212]" stroked="f" strokeweight="1pt"/>
                <v:shape id="Picture 2091199422"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352" behindDoc="1" locked="0" layoutInCell="1" allowOverlap="1" wp14:anchorId="19EE46BD" wp14:editId="651C915B">
                <wp:simplePos x="0" y="0"/>
                <wp:positionH relativeFrom="column">
                  <wp:posOffset>-903890</wp:posOffset>
                </wp:positionH>
                <wp:positionV relativeFrom="page">
                  <wp:posOffset>8890635</wp:posOffset>
                </wp:positionV>
                <wp:extent cx="7559675" cy="1799590"/>
                <wp:effectExtent l="0" t="0" r="0" b="3810"/>
                <wp:wrapNone/>
                <wp:docPr id="171737527" name="Group 171737527"/>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862566538" name="Rectangle 1862566538"/>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24967432" name="Picture 1924967432"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128880EF" id="Group 171737527" o:spid="_x0000_s1026" style="position:absolute;margin-left:-71.15pt;margin-top:700.05pt;width:595.25pt;height:141.7pt;z-index:-251658128;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">
                <v:rect id="Rectangle 1862566538"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" fillcolor="white [3212]" stroked="f" strokeweight="1pt"/>
                <v:shape id="Picture 1924967432"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351" behindDoc="1" locked="0" layoutInCell="1" allowOverlap="1" wp14:anchorId="140141F4" wp14:editId="0F4BE4B7">
                <wp:simplePos x="0" y="0"/>
                <wp:positionH relativeFrom="column">
                  <wp:posOffset>-903890</wp:posOffset>
                </wp:positionH>
                <wp:positionV relativeFrom="page">
                  <wp:posOffset>8890635</wp:posOffset>
                </wp:positionV>
                <wp:extent cx="7559675" cy="1799590"/>
                <wp:effectExtent l="0" t="0" r="0" b="3810"/>
                <wp:wrapNone/>
                <wp:docPr id="1365594447" name="Group 1365594447"/>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582361670" name="Rectangle 582361670"/>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829287948" name="Picture 829287948"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3BA1D89C" id="Group 1365594447" o:spid="_x0000_s1026" style="position:absolute;margin-left:-71.15pt;margin-top:700.05pt;width:595.25pt;height:141.7pt;z-index:-251658129;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">
                <v:rect id="Rectangle 582361670"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" fillcolor="white [3212]" stroked="f" strokeweight="1pt"/>
                <v:shape id="Picture 829287948"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350" behindDoc="1" locked="0" layoutInCell="1" allowOverlap="1" wp14:anchorId="6D92075C" wp14:editId="16314E2F">
                <wp:simplePos x="0" y="0"/>
                <wp:positionH relativeFrom="column">
                  <wp:posOffset>-903890</wp:posOffset>
                </wp:positionH>
                <wp:positionV relativeFrom="page">
                  <wp:posOffset>8890635</wp:posOffset>
                </wp:positionV>
                <wp:extent cx="7559675" cy="1799590"/>
                <wp:effectExtent l="0" t="0" r="0" b="3810"/>
                <wp:wrapNone/>
                <wp:docPr id="1951579404" name="Group 1951579404"/>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799067182" name="Rectangle 799067182"/>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78342791" name="Picture 1378342791"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08194FBB" id="Group 1951579404" o:spid="_x0000_s1026" style="position:absolute;margin-left:-71.15pt;margin-top:700.05pt;width:595.25pt;height:141.7pt;z-index:-251658130;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">
                <v:rect id="Rectangle 799067182"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" fillcolor="white [3212]" stroked="f" strokeweight="1pt"/>
                <v:shape id="Picture 1378342791"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349" behindDoc="1" locked="0" layoutInCell="1" allowOverlap="1" wp14:anchorId="7C911AFE" wp14:editId="65C56BC5">
                <wp:simplePos x="0" y="0"/>
                <wp:positionH relativeFrom="column">
                  <wp:posOffset>-903890</wp:posOffset>
                </wp:positionH>
                <wp:positionV relativeFrom="page">
                  <wp:posOffset>8890635</wp:posOffset>
                </wp:positionV>
                <wp:extent cx="7559675" cy="1799590"/>
                <wp:effectExtent l="0" t="0" r="0" b="3810"/>
                <wp:wrapNone/>
                <wp:docPr id="884764551" name="Group 884764551"/>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118628665" name="Rectangle 1118628665"/>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90727346" name="Picture 690727346"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2EFC4A16" id="Group 884764551" o:spid="_x0000_s1026" style="position:absolute;margin-left:-71.15pt;margin-top:700.05pt;width:595.25pt;height:141.7pt;z-index:-251658131;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">
                <v:rect id="Rectangle 1118628665"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" fillcolor="white [3212]" stroked="f" strokeweight="1pt"/>
                <v:shape id="Picture 690727346"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348" behindDoc="1" locked="0" layoutInCell="1" allowOverlap="1" wp14:anchorId="61C45B2D" wp14:editId="44EABBCB">
                <wp:simplePos x="0" y="0"/>
                <wp:positionH relativeFrom="column">
                  <wp:posOffset>-903890</wp:posOffset>
                </wp:positionH>
                <wp:positionV relativeFrom="page">
                  <wp:posOffset>8890635</wp:posOffset>
                </wp:positionV>
                <wp:extent cx="7559675" cy="1799590"/>
                <wp:effectExtent l="0" t="0" r="0" b="3810"/>
                <wp:wrapNone/>
                <wp:docPr id="359006206" name="Group 359006206"/>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522213715" name="Rectangle 522213715"/>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92409120" name="Picture 392409120"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7601CEED" id="Group 359006206" o:spid="_x0000_s1026" style="position:absolute;margin-left:-71.15pt;margin-top:700.05pt;width:595.25pt;height:141.7pt;z-index:-251658132;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">
                <v:rect id="Rectangle 522213715"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" fillcolor="white [3212]" stroked="f" strokeweight="1pt"/>
                <v:shape id="Picture 392409120"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347" behindDoc="1" locked="0" layoutInCell="1" allowOverlap="1" wp14:anchorId="7C332A8B" wp14:editId="51F4017E">
                <wp:simplePos x="0" y="0"/>
                <wp:positionH relativeFrom="column">
                  <wp:posOffset>-903890</wp:posOffset>
                </wp:positionH>
                <wp:positionV relativeFrom="page">
                  <wp:posOffset>8890635</wp:posOffset>
                </wp:positionV>
                <wp:extent cx="7559675" cy="1799590"/>
                <wp:effectExtent l="0" t="0" r="0" b="3810"/>
                <wp:wrapNone/>
                <wp:docPr id="2051209901" name="Group 2051209901"/>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787955051" name="Rectangle 1787955051"/>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20724551" name="Picture 1920724551"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3C218F56" id="Group 2051209901" o:spid="_x0000_s1026" style="position:absolute;margin-left:-71.15pt;margin-top:700.05pt;width:595.25pt;height:141.7pt;z-index:-251658133;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">
                <v:rect id="Rectangle 1787955051"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" fillcolor="white [3212]" stroked="f" strokeweight="1pt"/>
                <v:shape id="Picture 1920724551"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346" behindDoc="1" locked="0" layoutInCell="1" allowOverlap="1" wp14:anchorId="18EA274D" wp14:editId="69F2775B">
                <wp:simplePos x="0" y="0"/>
                <wp:positionH relativeFrom="column">
                  <wp:posOffset>-903890</wp:posOffset>
                </wp:positionH>
                <wp:positionV relativeFrom="page">
                  <wp:posOffset>8890635</wp:posOffset>
                </wp:positionV>
                <wp:extent cx="7559675" cy="1799590"/>
                <wp:effectExtent l="0" t="0" r="0" b="3810"/>
                <wp:wrapNone/>
                <wp:docPr id="2130401475" name="Group 2130401475"/>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449181754" name="Rectangle 1449181754"/>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885066719" name="Picture 1885066719"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0A476E5B" id="Group 2130401475" o:spid="_x0000_s1026" style="position:absolute;margin-left:-71.15pt;margin-top:700.05pt;width:595.25pt;height:141.7pt;z-index:-251658134;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">
                <v:rect id="Rectangle 1449181754"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" fillcolor="white [3212]" stroked="f" strokeweight="1pt"/>
                <v:shape id="Picture 1885066719"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345" behindDoc="1" locked="0" layoutInCell="1" allowOverlap="1" wp14:anchorId="15D9DBB7" wp14:editId="61CEC668">
                <wp:simplePos x="0" y="0"/>
                <wp:positionH relativeFrom="column">
                  <wp:posOffset>-903890</wp:posOffset>
                </wp:positionH>
                <wp:positionV relativeFrom="page">
                  <wp:posOffset>8890635</wp:posOffset>
                </wp:positionV>
                <wp:extent cx="7559675" cy="1799590"/>
                <wp:effectExtent l="0" t="0" r="0" b="3810"/>
                <wp:wrapNone/>
                <wp:docPr id="1155512803" name="Group 1155512803"/>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227484797" name="Rectangle 227484797"/>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587294305" name="Picture 1587294305"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37902BA8" id="Group 1155512803" o:spid="_x0000_s1026" style="position:absolute;margin-left:-71.15pt;margin-top:700.05pt;width:595.25pt;height:141.7pt;z-index:-251658135;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">
                <v:rect id="Rectangle 227484797"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" fillcolor="white [3212]" stroked="f" strokeweight="1pt"/>
                <v:shape id="Picture 1587294305"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344" behindDoc="1" locked="0" layoutInCell="1" allowOverlap="1" wp14:anchorId="549E7632" wp14:editId="5E294403">
                <wp:simplePos x="0" y="0"/>
                <wp:positionH relativeFrom="column">
                  <wp:posOffset>-903890</wp:posOffset>
                </wp:positionH>
                <wp:positionV relativeFrom="page">
                  <wp:posOffset>8890635</wp:posOffset>
                </wp:positionV>
                <wp:extent cx="7559675" cy="1799590"/>
                <wp:effectExtent l="0" t="0" r="0" b="3810"/>
                <wp:wrapNone/>
                <wp:docPr id="570431810" name="Group 570431810"/>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969115483" name="Rectangle 1969115483"/>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95698211" name="Picture 1395698211"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63221D41" id="Group 570431810" o:spid="_x0000_s1026" style="position:absolute;margin-left:-71.15pt;margin-top:700.05pt;width:595.25pt;height:141.7pt;z-index:-251658136;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">
                <v:rect id="Rectangle 1969115483"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" fillcolor="white [3212]" stroked="f" strokeweight="1pt"/>
                <v:shape id="Picture 1395698211"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343" behindDoc="1" locked="0" layoutInCell="1" allowOverlap="1" wp14:anchorId="70231DD9" wp14:editId="0E3D0A37">
                <wp:simplePos x="0" y="0"/>
                <wp:positionH relativeFrom="column">
                  <wp:posOffset>-903890</wp:posOffset>
                </wp:positionH>
                <wp:positionV relativeFrom="page">
                  <wp:posOffset>8890635</wp:posOffset>
                </wp:positionV>
                <wp:extent cx="7559675" cy="1799590"/>
                <wp:effectExtent l="0" t="0" r="0" b="3810"/>
                <wp:wrapNone/>
                <wp:docPr id="1549987456" name="Group 1549987456"/>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997444870" name="Rectangle 997444870"/>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817666879" name="Picture 817666879"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2D7A13DA" id="Group 1549987456" o:spid="_x0000_s1026" style="position:absolute;margin-left:-71.15pt;margin-top:700.05pt;width:595.25pt;height:141.7pt;z-index:-251658137;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">
                <v:rect id="Rectangle 997444870"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" fillcolor="white [3212]" stroked="f" strokeweight="1pt"/>
                <v:shape id="Picture 817666879"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342" behindDoc="1" locked="0" layoutInCell="1" allowOverlap="1" wp14:anchorId="56BDA789" wp14:editId="44D11E84">
                <wp:simplePos x="0" y="0"/>
                <wp:positionH relativeFrom="column">
                  <wp:posOffset>-903890</wp:posOffset>
                </wp:positionH>
                <wp:positionV relativeFrom="page">
                  <wp:posOffset>8890635</wp:posOffset>
                </wp:positionV>
                <wp:extent cx="7559675" cy="1799590"/>
                <wp:effectExtent l="0" t="0" r="0" b="3810"/>
                <wp:wrapNone/>
                <wp:docPr id="1322386206" name="Group 1322386206"/>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893461195" name="Rectangle 1893461195"/>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86765898" name="Picture 86765898"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41202DB7" id="Group 1322386206" o:spid="_x0000_s1026" style="position:absolute;margin-left:-71.15pt;margin-top:700.05pt;width:595.25pt;height:141.7pt;z-index:-251658138;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">
                <v:rect id="Rectangle 1893461195"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" fillcolor="white [3212]" stroked="f" strokeweight="1pt"/>
                <v:shape id="Picture 86765898"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341" behindDoc="1" locked="0" layoutInCell="1" allowOverlap="1" wp14:anchorId="258C8F70" wp14:editId="1C677B3B">
                <wp:simplePos x="0" y="0"/>
                <wp:positionH relativeFrom="column">
                  <wp:posOffset>-903890</wp:posOffset>
                </wp:positionH>
                <wp:positionV relativeFrom="page">
                  <wp:posOffset>8890635</wp:posOffset>
                </wp:positionV>
                <wp:extent cx="7559675" cy="1799590"/>
                <wp:effectExtent l="0" t="0" r="0" b="3810"/>
                <wp:wrapNone/>
                <wp:docPr id="1735775542" name="Group 1735775542"/>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721715735" name="Rectangle 1721715735"/>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825067164" name="Picture 1825067164"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7CE7DA5F" id="Group 1735775542" o:spid="_x0000_s1026" style="position:absolute;margin-left:-71.15pt;margin-top:700.05pt;width:595.25pt;height:141.7pt;z-index:-251658139;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">
                <v:rect id="Rectangle 1721715735"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" fillcolor="white [3212]" stroked="f" strokeweight="1pt"/>
                <v:shape id="Picture 1825067164"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340" behindDoc="1" locked="0" layoutInCell="1" allowOverlap="1" wp14:anchorId="48EF3B1C" wp14:editId="1CBB6F40">
                <wp:simplePos x="0" y="0"/>
                <wp:positionH relativeFrom="column">
                  <wp:posOffset>-903890</wp:posOffset>
                </wp:positionH>
                <wp:positionV relativeFrom="page">
                  <wp:posOffset>8890635</wp:posOffset>
                </wp:positionV>
                <wp:extent cx="7559675" cy="1799590"/>
                <wp:effectExtent l="0" t="0" r="0" b="3810"/>
                <wp:wrapNone/>
                <wp:docPr id="1651204221" name="Group 1651204221"/>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801032373" name="Rectangle 1801032373"/>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83031421" name="Picture 1083031421"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554075FF" id="Group 1651204221" o:spid="_x0000_s1026" style="position:absolute;margin-left:-71.15pt;margin-top:700.05pt;width:595.25pt;height:141.7pt;z-index:-251658140;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">
                <v:rect id="Rectangle 1801032373"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" fillcolor="white [3212]" stroked="f" strokeweight="1pt"/>
                <v:shape id="Picture 1083031421"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339" behindDoc="1" locked="0" layoutInCell="1" allowOverlap="1" wp14:anchorId="5DA7A810" wp14:editId="03E76866">
                <wp:simplePos x="0" y="0"/>
                <wp:positionH relativeFrom="column">
                  <wp:posOffset>-903890</wp:posOffset>
                </wp:positionH>
                <wp:positionV relativeFrom="page">
                  <wp:posOffset>8890635</wp:posOffset>
                </wp:positionV>
                <wp:extent cx="7559675" cy="1799590"/>
                <wp:effectExtent l="0" t="0" r="0" b="3810"/>
                <wp:wrapNone/>
                <wp:docPr id="654091170" name="Group 654091170"/>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341074490" name="Rectangle 341074490"/>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3685708" name="Picture 133685708"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08766F78" id="Group 654091170" o:spid="_x0000_s1026" style="position:absolute;margin-left:-71.15pt;margin-top:700.05pt;width:595.25pt;height:141.7pt;z-index:-251658141;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">
                <v:rect id="Rectangle 341074490"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" fillcolor="white [3212]" stroked="f" strokeweight="1pt"/>
                <v:shape id="Picture 133685708"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338" behindDoc="1" locked="0" layoutInCell="1" allowOverlap="1" wp14:anchorId="5F9CCAD3" wp14:editId="1D1DDC38">
                <wp:simplePos x="0" y="0"/>
                <wp:positionH relativeFrom="column">
                  <wp:posOffset>-903890</wp:posOffset>
                </wp:positionH>
                <wp:positionV relativeFrom="page">
                  <wp:posOffset>8890635</wp:posOffset>
                </wp:positionV>
                <wp:extent cx="7559675" cy="1799590"/>
                <wp:effectExtent l="0" t="0" r="0" b="3810"/>
                <wp:wrapNone/>
                <wp:docPr id="1407255885" name="Group 1407255885"/>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690793000" name="Rectangle 690793000"/>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672029397" name="Picture 1672029397"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3128CE11" id="Group 1407255885" o:spid="_x0000_s1026" style="position:absolute;margin-left:-71.15pt;margin-top:700.05pt;width:595.25pt;height:141.7pt;z-index:-251658142;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">
                <v:rect id="Rectangle 690793000"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" fillcolor="white [3212]" stroked="f" strokeweight="1pt"/>
                <v:shape id="Picture 1672029397"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337" behindDoc="1" locked="0" layoutInCell="1" allowOverlap="1" wp14:anchorId="1D960279" wp14:editId="1EE9A34B">
                <wp:simplePos x="0" y="0"/>
                <wp:positionH relativeFrom="column">
                  <wp:posOffset>-903890</wp:posOffset>
                </wp:positionH>
                <wp:positionV relativeFrom="page">
                  <wp:posOffset>8890635</wp:posOffset>
                </wp:positionV>
                <wp:extent cx="7559675" cy="1799590"/>
                <wp:effectExtent l="0" t="0" r="0" b="3810"/>
                <wp:wrapNone/>
                <wp:docPr id="1315690200" name="Group 1315690200"/>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821377231" name="Rectangle 1821377231"/>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295502451" name="Picture 1295502451"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14AAC2EA" id="Group 1315690200" o:spid="_x0000_s1026" style="position:absolute;margin-left:-71.15pt;margin-top:700.05pt;width:595.25pt;height:141.7pt;z-index:-251658143;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">
                <v:rect id="Rectangle 1821377231"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" fillcolor="white [3212]" stroked="f" strokeweight="1pt"/>
                <v:shape id="Picture 1295502451"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336" behindDoc="1" locked="0" layoutInCell="1" allowOverlap="1" wp14:anchorId="042A24BB" wp14:editId="5FCFBB0D">
                <wp:simplePos x="0" y="0"/>
                <wp:positionH relativeFrom="column">
                  <wp:posOffset>-903890</wp:posOffset>
                </wp:positionH>
                <wp:positionV relativeFrom="page">
                  <wp:posOffset>8890635</wp:posOffset>
                </wp:positionV>
                <wp:extent cx="7559675" cy="1799590"/>
                <wp:effectExtent l="0" t="0" r="0" b="3810"/>
                <wp:wrapNone/>
                <wp:docPr id="724716509" name="Group 724716509"/>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979502943" name="Rectangle 1979502943"/>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83077901" name="Picture 1383077901"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4CE549AD" id="Group 724716509" o:spid="_x0000_s1026" style="position:absolute;margin-left:-71.15pt;margin-top:700.05pt;width:595.25pt;height:141.7pt;z-index:-251658144;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">
                <v:rect id="Rectangle 1979502943"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" fillcolor="white [3212]" stroked="f" strokeweight="1pt"/>
                <v:shape id="Picture 1383077901"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335" behindDoc="1" locked="0" layoutInCell="1" allowOverlap="1" wp14:anchorId="3F47C680" wp14:editId="3F97021A">
                <wp:simplePos x="0" y="0"/>
                <wp:positionH relativeFrom="column">
                  <wp:posOffset>-903890</wp:posOffset>
                </wp:positionH>
                <wp:positionV relativeFrom="page">
                  <wp:posOffset>8890635</wp:posOffset>
                </wp:positionV>
                <wp:extent cx="7559675" cy="1799590"/>
                <wp:effectExtent l="0" t="0" r="0" b="3810"/>
                <wp:wrapNone/>
                <wp:docPr id="728712397" name="Group 728712397"/>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174095588" name="Rectangle 1174095588"/>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037482103" name="Picture 2037482103"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3B25C1EA" id="Group 728712397" o:spid="_x0000_s1026" style="position:absolute;margin-left:-71.15pt;margin-top:700.05pt;width:595.25pt;height:141.7pt;z-index:-251658145;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">
                <v:rect id="Rectangle 1174095588"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" fillcolor="white [3212]" stroked="f" strokeweight="1pt"/>
                <v:shape id="Picture 2037482103"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334" behindDoc="1" locked="0" layoutInCell="1" allowOverlap="1" wp14:anchorId="1F3884FA" wp14:editId="56522304">
                <wp:simplePos x="0" y="0"/>
                <wp:positionH relativeFrom="column">
                  <wp:posOffset>-903890</wp:posOffset>
                </wp:positionH>
                <wp:positionV relativeFrom="page">
                  <wp:posOffset>8890635</wp:posOffset>
                </wp:positionV>
                <wp:extent cx="7559675" cy="1799590"/>
                <wp:effectExtent l="0" t="0" r="0" b="3810"/>
                <wp:wrapNone/>
                <wp:docPr id="647933554" name="Group 647933554"/>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868317877" name="Rectangle 868317877"/>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72289496" name="Picture 572289496"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3E7A075C" id="Group 647933554" o:spid="_x0000_s1026" style="position:absolute;margin-left:-71.15pt;margin-top:700.05pt;width:595.25pt;height:141.7pt;z-index:-251658146;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">
                <v:rect id="Rectangle 868317877"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" fillcolor="white [3212]" stroked="f" strokeweight="1pt"/>
                <v:shape id="Picture 572289496"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333" behindDoc="1" locked="0" layoutInCell="1" allowOverlap="1" wp14:anchorId="28163323" wp14:editId="76B481A8">
                <wp:simplePos x="0" y="0"/>
                <wp:positionH relativeFrom="column">
                  <wp:posOffset>-903890</wp:posOffset>
                </wp:positionH>
                <wp:positionV relativeFrom="page">
                  <wp:posOffset>8890635</wp:posOffset>
                </wp:positionV>
                <wp:extent cx="7559675" cy="1799590"/>
                <wp:effectExtent l="0" t="0" r="0" b="3810"/>
                <wp:wrapNone/>
                <wp:docPr id="1248522679" name="Group 1248522679"/>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86900465" name="Rectangle 86900465"/>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91244794" name="Picture 591244794"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4F423510" id="Group 1248522679" o:spid="_x0000_s1026" style="position:absolute;margin-left:-71.15pt;margin-top:700.05pt;width:595.25pt;height:141.7pt;z-index:-251658147;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">
                <v:rect id="Rectangle 86900465"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" fillcolor="white [3212]" stroked="f" strokeweight="1pt"/>
                <v:shape id="Picture 591244794"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332" behindDoc="1" locked="0" layoutInCell="1" allowOverlap="1" wp14:anchorId="05DEEFDD" wp14:editId="54A49F11">
                <wp:simplePos x="0" y="0"/>
                <wp:positionH relativeFrom="column">
                  <wp:posOffset>-903890</wp:posOffset>
                </wp:positionH>
                <wp:positionV relativeFrom="page">
                  <wp:posOffset>8890635</wp:posOffset>
                </wp:positionV>
                <wp:extent cx="7559675" cy="1799590"/>
                <wp:effectExtent l="0" t="0" r="0" b="3810"/>
                <wp:wrapNone/>
                <wp:docPr id="1844291052" name="Group 1844291052"/>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505908485" name="Rectangle 505908485"/>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88906141" name="Picture 388906141"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1BAFEA36" id="Group 1844291052" o:spid="_x0000_s1026" style="position:absolute;margin-left:-71.15pt;margin-top:700.05pt;width:595.25pt;height:141.7pt;z-index:-251658148;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">
                <v:rect id="Rectangle 505908485"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" fillcolor="white [3212]" stroked="f" strokeweight="1pt"/>
                <v:shape id="Picture 388906141"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331" behindDoc="1" locked="0" layoutInCell="1" allowOverlap="1" wp14:anchorId="4A772857" wp14:editId="5853714A">
                <wp:simplePos x="0" y="0"/>
                <wp:positionH relativeFrom="column">
                  <wp:posOffset>-903890</wp:posOffset>
                </wp:positionH>
                <wp:positionV relativeFrom="page">
                  <wp:posOffset>8890635</wp:posOffset>
                </wp:positionV>
                <wp:extent cx="7559675" cy="1799590"/>
                <wp:effectExtent l="0" t="0" r="0" b="3810"/>
                <wp:wrapNone/>
                <wp:docPr id="1706524418" name="Group 1706524418"/>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516867416" name="Rectangle 1516867416"/>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047904537" name="Picture 2047904537"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62F36422" id="Group 1706524418" o:spid="_x0000_s1026" style="position:absolute;margin-left:-71.15pt;margin-top:700.05pt;width:595.25pt;height:141.7pt;z-index:-251658149;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">
                <v:rect id="Rectangle 1516867416"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" fillcolor="white [3212]" stroked="f" strokeweight="1pt"/>
                <v:shape id="Picture 2047904537"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330" behindDoc="1" locked="0" layoutInCell="1" allowOverlap="1" wp14:anchorId="142DFC00" wp14:editId="432956DA">
                <wp:simplePos x="0" y="0"/>
                <wp:positionH relativeFrom="column">
                  <wp:posOffset>-903890</wp:posOffset>
                </wp:positionH>
                <wp:positionV relativeFrom="page">
                  <wp:posOffset>8890635</wp:posOffset>
                </wp:positionV>
                <wp:extent cx="7559675" cy="1799590"/>
                <wp:effectExtent l="0" t="0" r="0" b="3810"/>
                <wp:wrapNone/>
                <wp:docPr id="754409631" name="Group 754409631"/>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2085288899" name="Rectangle 2085288899"/>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273938096" name="Picture 1273938096"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20AA5DA0" id="Group 754409631" o:spid="_x0000_s1026" style="position:absolute;margin-left:-71.15pt;margin-top:700.05pt;width:595.25pt;height:141.7pt;z-index:-251658150;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">
                <v:rect id="Rectangle 2085288899"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" fillcolor="white [3212]" stroked="f" strokeweight="1pt"/>
                <v:shape id="Picture 1273938096"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329" behindDoc="1" locked="0" layoutInCell="1" allowOverlap="1" wp14:anchorId="23F5D4A5" wp14:editId="28EB838D">
                <wp:simplePos x="0" y="0"/>
                <wp:positionH relativeFrom="column">
                  <wp:posOffset>-903890</wp:posOffset>
                </wp:positionH>
                <wp:positionV relativeFrom="page">
                  <wp:posOffset>8890635</wp:posOffset>
                </wp:positionV>
                <wp:extent cx="7559675" cy="1799590"/>
                <wp:effectExtent l="0" t="0" r="0" b="3810"/>
                <wp:wrapNone/>
                <wp:docPr id="1152187145" name="Group 1152187145"/>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438499360" name="Rectangle 438499360"/>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56006305" name="Picture 456006305"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11C7406D" id="Group 1152187145" o:spid="_x0000_s1026" style="position:absolute;margin-left:-71.15pt;margin-top:700.05pt;width:595.25pt;height:141.7pt;z-index:-251658151;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">
                <v:rect id="Rectangle 438499360"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" fillcolor="white [3212]" stroked="f" strokeweight="1pt"/>
                <v:shape id="Picture 456006305"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328" behindDoc="1" locked="0" layoutInCell="1" allowOverlap="1" wp14:anchorId="6E22883E" wp14:editId="3DD1B26D">
                <wp:simplePos x="0" y="0"/>
                <wp:positionH relativeFrom="column">
                  <wp:posOffset>-903890</wp:posOffset>
                </wp:positionH>
                <wp:positionV relativeFrom="page">
                  <wp:posOffset>8890635</wp:posOffset>
                </wp:positionV>
                <wp:extent cx="7559675" cy="1799590"/>
                <wp:effectExtent l="0" t="0" r="0" b="3810"/>
                <wp:wrapNone/>
                <wp:docPr id="1773557681" name="Group 1773557681"/>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90326464" name="Rectangle 190326464"/>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851456806" name="Picture 851456806"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74E24BFE" id="Group 1773557681" o:spid="_x0000_s1026" style="position:absolute;margin-left:-71.15pt;margin-top:700.05pt;width:595.25pt;height:141.7pt;z-index:-251658152;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">
                <v:rect id="Rectangle 190326464"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" fillcolor="white [3212]" stroked="f" strokeweight="1pt"/>
                <v:shape id="Picture 851456806"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327" behindDoc="1" locked="0" layoutInCell="1" allowOverlap="1" wp14:anchorId="30B6DBD6" wp14:editId="721C6B38">
                <wp:simplePos x="0" y="0"/>
                <wp:positionH relativeFrom="column">
                  <wp:posOffset>-903890</wp:posOffset>
                </wp:positionH>
                <wp:positionV relativeFrom="page">
                  <wp:posOffset>8890635</wp:posOffset>
                </wp:positionV>
                <wp:extent cx="7559675" cy="1799590"/>
                <wp:effectExtent l="0" t="0" r="0" b="3810"/>
                <wp:wrapNone/>
                <wp:docPr id="774711887" name="Group 774711887"/>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808991482" name="Rectangle 808991482"/>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103755015" name="Picture 1103755015"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0F83B21D" id="Group 774711887" o:spid="_x0000_s1026" style="position:absolute;margin-left:-71.15pt;margin-top:700.05pt;width:595.25pt;height:141.7pt;z-index:-251658153;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">
                <v:rect id="Rectangle 808991482"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" fillcolor="white [3212]" stroked="f" strokeweight="1pt"/>
                <v:shape id="Picture 1103755015"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326" behindDoc="1" locked="0" layoutInCell="1" allowOverlap="1" wp14:anchorId="474A3250" wp14:editId="0479015B">
                <wp:simplePos x="0" y="0"/>
                <wp:positionH relativeFrom="column">
                  <wp:posOffset>-903890</wp:posOffset>
                </wp:positionH>
                <wp:positionV relativeFrom="page">
                  <wp:posOffset>8890635</wp:posOffset>
                </wp:positionV>
                <wp:extent cx="7559675" cy="1799590"/>
                <wp:effectExtent l="0" t="0" r="0" b="3810"/>
                <wp:wrapNone/>
                <wp:docPr id="1044707654" name="Group 1044707654"/>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2037912575" name="Rectangle 2037912575"/>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847748608" name="Picture 1847748608"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4647B53B" id="Group 1044707654" o:spid="_x0000_s1026" style="position:absolute;margin-left:-71.15pt;margin-top:700.05pt;width:595.25pt;height:141.7pt;z-index:-251658154;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">
                <v:rect id="Rectangle 2037912575"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" fillcolor="white [3212]" stroked="f" strokeweight="1pt"/>
                <v:shape id="Picture 1847748608"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325" behindDoc="1" locked="0" layoutInCell="1" allowOverlap="1" wp14:anchorId="3135AED1" wp14:editId="73804896">
                <wp:simplePos x="0" y="0"/>
                <wp:positionH relativeFrom="column">
                  <wp:posOffset>-903890</wp:posOffset>
                </wp:positionH>
                <wp:positionV relativeFrom="page">
                  <wp:posOffset>8890635</wp:posOffset>
                </wp:positionV>
                <wp:extent cx="7559675" cy="1799590"/>
                <wp:effectExtent l="0" t="0" r="0" b="3810"/>
                <wp:wrapNone/>
                <wp:docPr id="1237341674" name="Group 1237341674"/>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747523908" name="Rectangle 747523908"/>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274041458" name="Picture 1274041458"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02BCAB44" id="Group 1237341674" o:spid="_x0000_s1026" style="position:absolute;margin-left:-71.15pt;margin-top:700.05pt;width:595.25pt;height:141.7pt;z-index:-251658155;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">
                <v:rect id="Rectangle 747523908"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" fillcolor="white [3212]" stroked="f" strokeweight="1pt"/>
                <v:shape id="Picture 1274041458"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324" behindDoc="1" locked="0" layoutInCell="1" allowOverlap="1" wp14:anchorId="1B6D9955" wp14:editId="56A008A7">
                <wp:simplePos x="0" y="0"/>
                <wp:positionH relativeFrom="column">
                  <wp:posOffset>-903890</wp:posOffset>
                </wp:positionH>
                <wp:positionV relativeFrom="page">
                  <wp:posOffset>8890635</wp:posOffset>
                </wp:positionV>
                <wp:extent cx="7559675" cy="1799590"/>
                <wp:effectExtent l="0" t="0" r="0" b="3810"/>
                <wp:wrapNone/>
                <wp:docPr id="291958749" name="Group 291958749"/>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892140854" name="Rectangle 1892140854"/>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977504006" name="Picture 977504006"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1B9B81BB" id="Group 291958749" o:spid="_x0000_s1026" style="position:absolute;margin-left:-71.15pt;margin-top:700.05pt;width:595.25pt;height:141.7pt;z-index:-251658156;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">
                <v:rect id="Rectangle 1892140854"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" fillcolor="white [3212]" stroked="f" strokeweight="1pt"/>
                <v:shape id="Picture 977504006"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323" behindDoc="1" locked="0" layoutInCell="1" allowOverlap="1" wp14:anchorId="5478C00A" wp14:editId="376C2383">
                <wp:simplePos x="0" y="0"/>
                <wp:positionH relativeFrom="column">
                  <wp:posOffset>-903890</wp:posOffset>
                </wp:positionH>
                <wp:positionV relativeFrom="page">
                  <wp:posOffset>8890635</wp:posOffset>
                </wp:positionV>
                <wp:extent cx="7559675" cy="1799590"/>
                <wp:effectExtent l="0" t="0" r="0" b="3810"/>
                <wp:wrapNone/>
                <wp:docPr id="244480754" name="Group 244480754"/>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266559942" name="Rectangle 266559942"/>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97061048" name="Picture 97061048"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77D2323B" id="Group 244480754" o:spid="_x0000_s1026" style="position:absolute;margin-left:-71.15pt;margin-top:700.05pt;width:595.25pt;height:141.7pt;z-index:-251658157;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">
                <v:rect id="Rectangle 266559942"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" fillcolor="white [3212]" stroked="f" strokeweight="1pt"/>
                <v:shape id="Picture 97061048"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322" behindDoc="1" locked="0" layoutInCell="1" allowOverlap="1" wp14:anchorId="4A9B374D" wp14:editId="3FA54F3A">
                <wp:simplePos x="0" y="0"/>
                <wp:positionH relativeFrom="column">
                  <wp:posOffset>-903890</wp:posOffset>
                </wp:positionH>
                <wp:positionV relativeFrom="page">
                  <wp:posOffset>8890635</wp:posOffset>
                </wp:positionV>
                <wp:extent cx="7559675" cy="1799590"/>
                <wp:effectExtent l="0" t="0" r="0" b="3810"/>
                <wp:wrapNone/>
                <wp:docPr id="1660785072" name="Group 1660785072"/>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619495815" name="Rectangle 619495815"/>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883504391" name="Picture 1883504391"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06794DA6" id="Group 1660785072" o:spid="_x0000_s1026" style="position:absolute;margin-left:-71.15pt;margin-top:700.05pt;width:595.25pt;height:141.7pt;z-index:-251658158;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">
                <v:rect id="Rectangle 619495815"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" fillcolor="white [3212]" stroked="f" strokeweight="1pt"/>
                <v:shape id="Picture 1883504391"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321" behindDoc="1" locked="0" layoutInCell="1" allowOverlap="1" wp14:anchorId="43DD3E22" wp14:editId="19A584EE">
                <wp:simplePos x="0" y="0"/>
                <wp:positionH relativeFrom="column">
                  <wp:posOffset>-903890</wp:posOffset>
                </wp:positionH>
                <wp:positionV relativeFrom="page">
                  <wp:posOffset>8890635</wp:posOffset>
                </wp:positionV>
                <wp:extent cx="7559675" cy="1799590"/>
                <wp:effectExtent l="0" t="0" r="0" b="3810"/>
                <wp:wrapNone/>
                <wp:docPr id="879186948" name="Group 879186948"/>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56097970" name="Rectangle 156097970"/>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698694570" name="Picture 1698694570"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0FA853D5" id="Group 879186948" o:spid="_x0000_s1026" style="position:absolute;margin-left:-71.15pt;margin-top:700.05pt;width:595.25pt;height:141.7pt;z-index:-251658159;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">
                <v:rect id="Rectangle 156097970"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" fillcolor="white [3212]" stroked="f" strokeweight="1pt"/>
                <v:shape id="Picture 1698694570"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320" behindDoc="1" locked="0" layoutInCell="1" allowOverlap="1" wp14:anchorId="7DE96B7C" wp14:editId="7ECD69C1">
                <wp:simplePos x="0" y="0"/>
                <wp:positionH relativeFrom="column">
                  <wp:posOffset>-903890</wp:posOffset>
                </wp:positionH>
                <wp:positionV relativeFrom="page">
                  <wp:posOffset>8890635</wp:posOffset>
                </wp:positionV>
                <wp:extent cx="7559675" cy="1799590"/>
                <wp:effectExtent l="0" t="0" r="0" b="3810"/>
                <wp:wrapNone/>
                <wp:docPr id="1536840424" name="Group 1536840424"/>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668894666" name="Rectangle 1668894666"/>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87668837" name="Picture 287668837"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6DBE8082" id="Group 1536840424" o:spid="_x0000_s1026" style="position:absolute;margin-left:-71.15pt;margin-top:700.05pt;width:595.25pt;height:141.7pt;z-index:-251658160;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">
                <v:rect id="Rectangle 1668894666"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" fillcolor="white [3212]" stroked="f" strokeweight="1pt"/>
                <v:shape id="Picture 287668837"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319" behindDoc="1" locked="0" layoutInCell="1" allowOverlap="1" wp14:anchorId="295F1F1B" wp14:editId="41390A60">
                <wp:simplePos x="0" y="0"/>
                <wp:positionH relativeFrom="column">
                  <wp:posOffset>-903890</wp:posOffset>
                </wp:positionH>
                <wp:positionV relativeFrom="page">
                  <wp:posOffset>8890635</wp:posOffset>
                </wp:positionV>
                <wp:extent cx="7559675" cy="1799590"/>
                <wp:effectExtent l="0" t="0" r="0" b="3810"/>
                <wp:wrapNone/>
                <wp:docPr id="30222701" name="Group 30222701"/>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163521830" name="Rectangle 1163521830"/>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45600457" name="Picture 1345600457"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58FB7C52" id="Group 30222701" o:spid="_x0000_s1026" style="position:absolute;margin-left:-71.15pt;margin-top:700.05pt;width:595.25pt;height:141.7pt;z-index:-251658161;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">
                <v:rect id="Rectangle 1163521830"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" fillcolor="white [3212]" stroked="f" strokeweight="1pt"/>
                <v:shape id="Picture 1345600457"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318" behindDoc="1" locked="0" layoutInCell="1" allowOverlap="1" wp14:anchorId="444FEE39" wp14:editId="4972E962">
                <wp:simplePos x="0" y="0"/>
                <wp:positionH relativeFrom="column">
                  <wp:posOffset>-903890</wp:posOffset>
                </wp:positionH>
                <wp:positionV relativeFrom="page">
                  <wp:posOffset>8890635</wp:posOffset>
                </wp:positionV>
                <wp:extent cx="7559675" cy="1799590"/>
                <wp:effectExtent l="0" t="0" r="0" b="3810"/>
                <wp:wrapNone/>
                <wp:docPr id="1730765075" name="Group 1730765075"/>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377460062" name="Rectangle 377460062"/>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957694468" name="Picture 957694468"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2AAF5F25" id="Group 1730765075" o:spid="_x0000_s1026" style="position:absolute;margin-left:-71.15pt;margin-top:700.05pt;width:595.25pt;height:141.7pt;z-index:-251658162;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">
                <v:rect id="Rectangle 377460062"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" fillcolor="white [3212]" stroked="f" strokeweight="1pt"/>
                <v:shape id="Picture 957694468"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317" behindDoc="1" locked="0" layoutInCell="1" allowOverlap="1" wp14:anchorId="587024EC" wp14:editId="61456725">
                <wp:simplePos x="0" y="0"/>
                <wp:positionH relativeFrom="column">
                  <wp:posOffset>-903890</wp:posOffset>
                </wp:positionH>
                <wp:positionV relativeFrom="page">
                  <wp:posOffset>8890635</wp:posOffset>
                </wp:positionV>
                <wp:extent cx="7559675" cy="1799590"/>
                <wp:effectExtent l="0" t="0" r="0" b="3810"/>
                <wp:wrapNone/>
                <wp:docPr id="1485059896" name="Group 1485059896"/>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277993229" name="Rectangle 277993229"/>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875802441" name="Picture 875802441"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5E25F31E" id="Group 1485059896" o:spid="_x0000_s1026" style="position:absolute;margin-left:-71.15pt;margin-top:700.05pt;width:595.25pt;height:141.7pt;z-index:-251658163;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">
                <v:rect id="Rectangle 277993229"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" fillcolor="white [3212]" stroked="f" strokeweight="1pt"/>
                <v:shape id="Picture 875802441"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316" behindDoc="1" locked="0" layoutInCell="1" allowOverlap="1" wp14:anchorId="3E92E87C" wp14:editId="24EDA20F">
                <wp:simplePos x="0" y="0"/>
                <wp:positionH relativeFrom="column">
                  <wp:posOffset>-903890</wp:posOffset>
                </wp:positionH>
                <wp:positionV relativeFrom="page">
                  <wp:posOffset>8890635</wp:posOffset>
                </wp:positionV>
                <wp:extent cx="7559675" cy="1799590"/>
                <wp:effectExtent l="0" t="0" r="0" b="3810"/>
                <wp:wrapNone/>
                <wp:docPr id="895511509" name="Group 895511509"/>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537157388" name="Rectangle 537157388"/>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487423126" name="Picture 1487423126"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58CF4788" id="Group 895511509" o:spid="_x0000_s1026" style="position:absolute;margin-left:-71.15pt;margin-top:700.05pt;width:595.25pt;height:141.7pt;z-index:-251658164;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">
                <v:rect id="Rectangle 537157388"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" fillcolor="white [3212]" stroked="f" strokeweight="1pt"/>
                <v:shape id="Picture 1487423126"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315" behindDoc="1" locked="0" layoutInCell="1" allowOverlap="1" wp14:anchorId="4B6ED817" wp14:editId="7664BE7F">
                <wp:simplePos x="0" y="0"/>
                <wp:positionH relativeFrom="column">
                  <wp:posOffset>-903890</wp:posOffset>
                </wp:positionH>
                <wp:positionV relativeFrom="page">
                  <wp:posOffset>8890635</wp:posOffset>
                </wp:positionV>
                <wp:extent cx="7559675" cy="1799590"/>
                <wp:effectExtent l="0" t="0" r="0" b="3810"/>
                <wp:wrapNone/>
                <wp:docPr id="2086493784" name="Group 2086493784"/>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240920991" name="Rectangle 1240920991"/>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231580" name="Picture 6231580"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4FEDD647" id="Group 2086493784" o:spid="_x0000_s1026" style="position:absolute;margin-left:-71.15pt;margin-top:700.05pt;width:595.25pt;height:141.7pt;z-index:-251658165;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">
                <v:rect id="Rectangle 1240920991"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" fillcolor="white [3212]" stroked="f" strokeweight="1pt"/>
                <v:shape id="Picture 6231580"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314" behindDoc="1" locked="0" layoutInCell="1" allowOverlap="1" wp14:anchorId="11ED0DAB" wp14:editId="4E321297">
                <wp:simplePos x="0" y="0"/>
                <wp:positionH relativeFrom="column">
                  <wp:posOffset>-903890</wp:posOffset>
                </wp:positionH>
                <wp:positionV relativeFrom="page">
                  <wp:posOffset>8890635</wp:posOffset>
                </wp:positionV>
                <wp:extent cx="7559675" cy="1799590"/>
                <wp:effectExtent l="0" t="0" r="0" b="3810"/>
                <wp:wrapNone/>
                <wp:docPr id="2028040626" name="Group 2028040626"/>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203007793" name="Rectangle 203007793"/>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676986325" name="Picture 1676986325"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5453CAD4" id="Group 2028040626" o:spid="_x0000_s1026" style="position:absolute;margin-left:-71.15pt;margin-top:700.05pt;width:595.25pt;height:141.7pt;z-index:-251658166;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">
                <v:rect id="Rectangle 203007793"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" fillcolor="white [3212]" stroked="f" strokeweight="1pt"/>
                <v:shape id="Picture 1676986325"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313" behindDoc="1" locked="0" layoutInCell="1" allowOverlap="1" wp14:anchorId="720010E8" wp14:editId="07957D42">
                <wp:simplePos x="0" y="0"/>
                <wp:positionH relativeFrom="column">
                  <wp:posOffset>-903890</wp:posOffset>
                </wp:positionH>
                <wp:positionV relativeFrom="page">
                  <wp:posOffset>8890635</wp:posOffset>
                </wp:positionV>
                <wp:extent cx="7559675" cy="1799590"/>
                <wp:effectExtent l="0" t="0" r="0" b="3810"/>
                <wp:wrapNone/>
                <wp:docPr id="172769605" name="Group 172769605"/>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237999719" name="Rectangle 237999719"/>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20083431" name="Picture 620083431"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190283CD" id="Group 172769605" o:spid="_x0000_s1026" style="position:absolute;margin-left:-71.15pt;margin-top:700.05pt;width:595.25pt;height:141.7pt;z-index:-251658167;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">
                <v:rect id="Rectangle 237999719"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" fillcolor="white [3212]" stroked="f" strokeweight="1pt"/>
                <v:shape id="Picture 620083431"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312" behindDoc="1" locked="0" layoutInCell="1" allowOverlap="1" wp14:anchorId="0CF312E3" wp14:editId="642853FF">
                <wp:simplePos x="0" y="0"/>
                <wp:positionH relativeFrom="column">
                  <wp:posOffset>-903890</wp:posOffset>
                </wp:positionH>
                <wp:positionV relativeFrom="page">
                  <wp:posOffset>8890635</wp:posOffset>
                </wp:positionV>
                <wp:extent cx="7559675" cy="1799590"/>
                <wp:effectExtent l="0" t="0" r="0" b="3810"/>
                <wp:wrapNone/>
                <wp:docPr id="2076410220" name="Group 2076410220"/>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826776613" name="Rectangle 826776613"/>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093030056" name="Picture 2093030056"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618B188A" id="Group 2076410220" o:spid="_x0000_s1026" style="position:absolute;margin-left:-71.15pt;margin-top:700.05pt;width:595.25pt;height:141.7pt;z-index:-251658168;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">
                <v:rect id="Rectangle 826776613"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" fillcolor="white [3212]" stroked="f" strokeweight="1pt"/>
                <v:shape id="Picture 2093030056"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311" behindDoc="1" locked="0" layoutInCell="1" allowOverlap="1" wp14:anchorId="4B78AE1D" wp14:editId="6FBC63E0">
                <wp:simplePos x="0" y="0"/>
                <wp:positionH relativeFrom="column">
                  <wp:posOffset>-903890</wp:posOffset>
                </wp:positionH>
                <wp:positionV relativeFrom="page">
                  <wp:posOffset>8890635</wp:posOffset>
                </wp:positionV>
                <wp:extent cx="7559675" cy="1799590"/>
                <wp:effectExtent l="0" t="0" r="0" b="3810"/>
                <wp:wrapNone/>
                <wp:docPr id="1935698796" name="Group 1935698796"/>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393538681" name="Rectangle 1393538681"/>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94736333" name="Picture 594736333"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36C3262D" id="Group 1935698796" o:spid="_x0000_s1026" style="position:absolute;margin-left:-71.15pt;margin-top:700.05pt;width:595.25pt;height:141.7pt;z-index:-251658169;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">
                <v:rect id="Rectangle 1393538681"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" fillcolor="white [3212]" stroked="f" strokeweight="1pt"/>
                <v:shape id="Picture 594736333"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310" behindDoc="1" locked="0" layoutInCell="1" allowOverlap="1" wp14:anchorId="2950844F" wp14:editId="10F08EF6">
                <wp:simplePos x="0" y="0"/>
                <wp:positionH relativeFrom="column">
                  <wp:posOffset>-903890</wp:posOffset>
                </wp:positionH>
                <wp:positionV relativeFrom="page">
                  <wp:posOffset>8890635</wp:posOffset>
                </wp:positionV>
                <wp:extent cx="7559675" cy="1799590"/>
                <wp:effectExtent l="0" t="0" r="0" b="3810"/>
                <wp:wrapNone/>
                <wp:docPr id="1960572177" name="Group 1960572177"/>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322727539" name="Rectangle 322727539"/>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02265634" name="Picture 502265634"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25D52F72" id="Group 1960572177" o:spid="_x0000_s1026" style="position:absolute;margin-left:-71.15pt;margin-top:700.05pt;width:595.25pt;height:141.7pt;z-index:-251658170;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">
                <v:rect id="Rectangle 322727539"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" fillcolor="white [3212]" stroked="f" strokeweight="1pt"/>
                <v:shape id="Picture 502265634"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309" behindDoc="1" locked="0" layoutInCell="1" allowOverlap="1" wp14:anchorId="77A9390C" wp14:editId="31FE7EB7">
                <wp:simplePos x="0" y="0"/>
                <wp:positionH relativeFrom="column">
                  <wp:posOffset>-903890</wp:posOffset>
                </wp:positionH>
                <wp:positionV relativeFrom="page">
                  <wp:posOffset>8890635</wp:posOffset>
                </wp:positionV>
                <wp:extent cx="7559675" cy="1799590"/>
                <wp:effectExtent l="0" t="0" r="0" b="3810"/>
                <wp:wrapNone/>
                <wp:docPr id="181143241" name="Group 181143241"/>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326338666" name="Rectangle 1326338666"/>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135516039" name="Picture 1135516039"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7D046F1A" id="Group 181143241" o:spid="_x0000_s1026" style="position:absolute;margin-left:-71.15pt;margin-top:700.05pt;width:595.25pt;height:141.7pt;z-index:-251658171;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">
                <v:rect id="Rectangle 1326338666"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" fillcolor="white [3212]" stroked="f" strokeweight="1pt"/>
                <v:shape id="Picture 1135516039"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308" behindDoc="1" locked="0" layoutInCell="1" allowOverlap="1" wp14:anchorId="0B5007FA" wp14:editId="184EBEF7">
                <wp:simplePos x="0" y="0"/>
                <wp:positionH relativeFrom="column">
                  <wp:posOffset>-903890</wp:posOffset>
                </wp:positionH>
                <wp:positionV relativeFrom="page">
                  <wp:posOffset>8890635</wp:posOffset>
                </wp:positionV>
                <wp:extent cx="7559675" cy="1799590"/>
                <wp:effectExtent l="0" t="0" r="0" b="3810"/>
                <wp:wrapNone/>
                <wp:docPr id="1196468654" name="Group 1196468654"/>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387729979" name="Rectangle 1387729979"/>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089527731" name="Picture 2089527731"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0FFF3D0A" id="Group 1196468654" o:spid="_x0000_s1026" style="position:absolute;margin-left:-71.15pt;margin-top:700.05pt;width:595.25pt;height:141.7pt;z-index:-251658172;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">
                <v:rect id="Rectangle 1387729979"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" fillcolor="white [3212]" stroked="f" strokeweight="1pt"/>
                <v:shape id="Picture 2089527731"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307" behindDoc="1" locked="0" layoutInCell="1" allowOverlap="1" wp14:anchorId="2000C59A" wp14:editId="58A95D71">
                <wp:simplePos x="0" y="0"/>
                <wp:positionH relativeFrom="column">
                  <wp:posOffset>-903890</wp:posOffset>
                </wp:positionH>
                <wp:positionV relativeFrom="page">
                  <wp:posOffset>8890635</wp:posOffset>
                </wp:positionV>
                <wp:extent cx="7559675" cy="1799590"/>
                <wp:effectExtent l="0" t="0" r="0" b="3810"/>
                <wp:wrapNone/>
                <wp:docPr id="446941215" name="Group 446941215"/>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360815932" name="Rectangle 1360815932"/>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135564999" name="Picture 2135564999"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275FFCE1" id="Group 446941215" o:spid="_x0000_s1026" style="position:absolute;margin-left:-71.15pt;margin-top:700.05pt;width:595.25pt;height:141.7pt;z-index:-251658173;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">
                <v:rect id="Rectangle 1360815932"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" fillcolor="white [3212]" stroked="f" strokeweight="1pt"/>
                <v:shape id="Picture 2135564999"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306" behindDoc="1" locked="0" layoutInCell="1" allowOverlap="1" wp14:anchorId="7472903D" wp14:editId="6A146C58">
                <wp:simplePos x="0" y="0"/>
                <wp:positionH relativeFrom="column">
                  <wp:posOffset>-903890</wp:posOffset>
                </wp:positionH>
                <wp:positionV relativeFrom="page">
                  <wp:posOffset>8890635</wp:posOffset>
                </wp:positionV>
                <wp:extent cx="7559675" cy="1799590"/>
                <wp:effectExtent l="0" t="0" r="0" b="3810"/>
                <wp:wrapNone/>
                <wp:docPr id="2006662096" name="Group 2006662096"/>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398339853" name="Rectangle 1398339853"/>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61142192" name="Picture 1361142192"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51EA34C0" id="Group 2006662096" o:spid="_x0000_s1026" style="position:absolute;margin-left:-71.15pt;margin-top:700.05pt;width:595.25pt;height:141.7pt;z-index:-251658174;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">
                <v:rect id="Rectangle 1398339853"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" fillcolor="white [3212]" stroked="f" strokeweight="1pt"/>
                <v:shape id="Picture 1361142192"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305" behindDoc="1" locked="0" layoutInCell="1" allowOverlap="1" wp14:anchorId="2C8D534C" wp14:editId="44C15098">
                <wp:simplePos x="0" y="0"/>
                <wp:positionH relativeFrom="column">
                  <wp:posOffset>-903890</wp:posOffset>
                </wp:positionH>
                <wp:positionV relativeFrom="page">
                  <wp:posOffset>8890635</wp:posOffset>
                </wp:positionV>
                <wp:extent cx="7559675" cy="1799590"/>
                <wp:effectExtent l="0" t="0" r="0" b="3810"/>
                <wp:wrapNone/>
                <wp:docPr id="1886508810" name="Group 1886508810"/>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299678331" name="Rectangle 1299678331"/>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871494763" name="Picture 1871494763"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78D92264" id="Group 1886508810" o:spid="_x0000_s1026" style="position:absolute;margin-left:-71.15pt;margin-top:700.05pt;width:595.25pt;height:141.7pt;z-index:-251658175;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">
                <v:rect id="Rectangle 1299678331"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" fillcolor="white [3212]" stroked="f" strokeweight="1pt"/>
                <v:shape id="Picture 1871494763"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304" behindDoc="1" locked="0" layoutInCell="1" allowOverlap="1" wp14:anchorId="473DA3B8" wp14:editId="22BEB525">
                <wp:simplePos x="0" y="0"/>
                <wp:positionH relativeFrom="column">
                  <wp:posOffset>-903890</wp:posOffset>
                </wp:positionH>
                <wp:positionV relativeFrom="page">
                  <wp:posOffset>8890635</wp:posOffset>
                </wp:positionV>
                <wp:extent cx="7559675" cy="1799590"/>
                <wp:effectExtent l="0" t="0" r="0" b="3810"/>
                <wp:wrapNone/>
                <wp:docPr id="822398444" name="Group 822398444"/>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44973100" name="Rectangle 144973100"/>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191888317" name="Picture 1191888317"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7A792549" id="Group 822398444" o:spid="_x0000_s1026" style="position:absolute;margin-left:-71.15pt;margin-top:700.05pt;width:595.25pt;height:141.7pt;z-index:-251658176;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">
                <v:rect id="Rectangle 144973100"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" fillcolor="white [3212]" stroked="f" strokeweight="1pt"/>
                <v:shape id="Picture 1191888317"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303" behindDoc="1" locked="0" layoutInCell="1" allowOverlap="1" wp14:anchorId="0938041E" wp14:editId="4502A4CD">
                <wp:simplePos x="0" y="0"/>
                <wp:positionH relativeFrom="column">
                  <wp:posOffset>-903890</wp:posOffset>
                </wp:positionH>
                <wp:positionV relativeFrom="page">
                  <wp:posOffset>8890635</wp:posOffset>
                </wp:positionV>
                <wp:extent cx="7559675" cy="1799590"/>
                <wp:effectExtent l="0" t="0" r="0" b="3810"/>
                <wp:wrapNone/>
                <wp:docPr id="492026625" name="Group 492026625"/>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217124814" name="Rectangle 1217124814"/>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027945214" name="Picture 2027945214"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6756E0E9" id="Group 492026625" o:spid="_x0000_s1026" style="position:absolute;margin-left:-71.15pt;margin-top:700.05pt;width:595.25pt;height:141.7pt;z-index:-251658177;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">
                <v:rect id="Rectangle 1217124814"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" fillcolor="white [3212]" stroked="f" strokeweight="1pt"/>
                <v:shape id="Picture 2027945214"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302" behindDoc="1" locked="0" layoutInCell="1" allowOverlap="1" wp14:anchorId="11792544" wp14:editId="6F975E8B">
                <wp:simplePos x="0" y="0"/>
                <wp:positionH relativeFrom="column">
                  <wp:posOffset>-903890</wp:posOffset>
                </wp:positionH>
                <wp:positionV relativeFrom="page">
                  <wp:posOffset>8890635</wp:posOffset>
                </wp:positionV>
                <wp:extent cx="7559675" cy="1799590"/>
                <wp:effectExtent l="0" t="0" r="0" b="3810"/>
                <wp:wrapNone/>
                <wp:docPr id="47299568" name="Group 47299568"/>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243436736" name="Rectangle 243436736"/>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2879370" name="Picture 52879370"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47EBB8F2" id="Group 47299568" o:spid="_x0000_s1026" style="position:absolute;margin-left:-71.15pt;margin-top:700.05pt;width:595.25pt;height:141.7pt;z-index:-251658178;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">
                <v:rect id="Rectangle 243436736"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" fillcolor="white [3212]" stroked="f" strokeweight="1pt"/>
                <v:shape id="Picture 52879370"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301" behindDoc="1" locked="0" layoutInCell="1" allowOverlap="1" wp14:anchorId="1D12E738" wp14:editId="793D1865">
                <wp:simplePos x="0" y="0"/>
                <wp:positionH relativeFrom="column">
                  <wp:posOffset>-903890</wp:posOffset>
                </wp:positionH>
                <wp:positionV relativeFrom="page">
                  <wp:posOffset>8890635</wp:posOffset>
                </wp:positionV>
                <wp:extent cx="7559675" cy="1799590"/>
                <wp:effectExtent l="0" t="0" r="0" b="3810"/>
                <wp:wrapNone/>
                <wp:docPr id="1351333111" name="Group 1351333111"/>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22437824" name="Rectangle 122437824"/>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71420903" name="Picture 371420903"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555634ED" id="Group 1351333111" o:spid="_x0000_s1026" style="position:absolute;margin-left:-71.15pt;margin-top:700.05pt;width:595.25pt;height:141.7pt;z-index:-251658179;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">
                <v:rect id="Rectangle 122437824"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" fillcolor="white [3212]" stroked="f" strokeweight="1pt"/>
                <v:shape id="Picture 371420903"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300" behindDoc="1" locked="0" layoutInCell="1" allowOverlap="1" wp14:anchorId="37DDDEB7" wp14:editId="55B5EE6B">
                <wp:simplePos x="0" y="0"/>
                <wp:positionH relativeFrom="column">
                  <wp:posOffset>-903890</wp:posOffset>
                </wp:positionH>
                <wp:positionV relativeFrom="page">
                  <wp:posOffset>8890635</wp:posOffset>
                </wp:positionV>
                <wp:extent cx="7559675" cy="1799590"/>
                <wp:effectExtent l="0" t="0" r="0" b="3810"/>
                <wp:wrapNone/>
                <wp:docPr id="594769145" name="Group 594769145"/>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2079130618" name="Rectangle 2079130618"/>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51369226" name="Picture 751369226"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2694D555" id="Group 594769145" o:spid="_x0000_s1026" style="position:absolute;margin-left:-71.15pt;margin-top:700.05pt;width:595.25pt;height:141.7pt;z-index:-251658180;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">
                <v:rect id="Rectangle 2079130618"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" fillcolor="white [3212]" stroked="f" strokeweight="1pt"/>
                <v:shape id="Picture 751369226"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299" behindDoc="1" locked="0" layoutInCell="1" allowOverlap="1" wp14:anchorId="3F8853D7" wp14:editId="6C053831">
                <wp:simplePos x="0" y="0"/>
                <wp:positionH relativeFrom="column">
                  <wp:posOffset>-903890</wp:posOffset>
                </wp:positionH>
                <wp:positionV relativeFrom="page">
                  <wp:posOffset>8890635</wp:posOffset>
                </wp:positionV>
                <wp:extent cx="7559675" cy="1799590"/>
                <wp:effectExtent l="0" t="0" r="0" b="3810"/>
                <wp:wrapNone/>
                <wp:docPr id="1537058902" name="Group 1537058902"/>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726834265" name="Rectangle 726834265"/>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840112163" name="Picture 840112163"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642BCCF8" id="Group 1537058902" o:spid="_x0000_s1026" style="position:absolute;margin-left:-71.15pt;margin-top:700.05pt;width:595.25pt;height:141.7pt;z-index:-251658181;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">
                <v:rect id="Rectangle 726834265"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" fillcolor="white [3212]" stroked="f" strokeweight="1pt"/>
                <v:shape id="Picture 840112163"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298" behindDoc="1" locked="0" layoutInCell="1" allowOverlap="1" wp14:anchorId="1F49AEE2" wp14:editId="68C6C9F9">
                <wp:simplePos x="0" y="0"/>
                <wp:positionH relativeFrom="column">
                  <wp:posOffset>-903890</wp:posOffset>
                </wp:positionH>
                <wp:positionV relativeFrom="page">
                  <wp:posOffset>8890635</wp:posOffset>
                </wp:positionV>
                <wp:extent cx="7559675" cy="1799590"/>
                <wp:effectExtent l="0" t="0" r="0" b="3810"/>
                <wp:wrapNone/>
                <wp:docPr id="1925034052" name="Group 1925034052"/>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487175228" name="Rectangle 1487175228"/>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06218765" name="Picture 206218765"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5AEC0BA9" id="Group 1925034052" o:spid="_x0000_s1026" style="position:absolute;margin-left:-71.15pt;margin-top:700.05pt;width:595.25pt;height:141.7pt;z-index:-251658182;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">
                <v:rect id="Rectangle 1487175228"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" fillcolor="white [3212]" stroked="f" strokeweight="1pt"/>
                <v:shape id="Picture 206218765"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297" behindDoc="1" locked="0" layoutInCell="1" allowOverlap="1" wp14:anchorId="2D3F464D" wp14:editId="6F78C093">
                <wp:simplePos x="0" y="0"/>
                <wp:positionH relativeFrom="column">
                  <wp:posOffset>-903890</wp:posOffset>
                </wp:positionH>
                <wp:positionV relativeFrom="page">
                  <wp:posOffset>8890635</wp:posOffset>
                </wp:positionV>
                <wp:extent cx="7559675" cy="1799590"/>
                <wp:effectExtent l="0" t="0" r="0" b="3810"/>
                <wp:wrapNone/>
                <wp:docPr id="418872170" name="Group 418872170"/>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037736940" name="Rectangle 1037736940"/>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16856295" name="Picture 616856295"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3B4058D4" id="Group 418872170" o:spid="_x0000_s1026" style="position:absolute;margin-left:-71.15pt;margin-top:700.05pt;width:595.25pt;height:141.7pt;z-index:-251658183;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">
                <v:rect id="Rectangle 1037736940"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" fillcolor="white [3212]" stroked="f" strokeweight="1pt"/>
                <v:shape id="Picture 616856295"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296" behindDoc="1" locked="0" layoutInCell="1" allowOverlap="1" wp14:anchorId="0680C7FC" wp14:editId="1584B656">
                <wp:simplePos x="0" y="0"/>
                <wp:positionH relativeFrom="column">
                  <wp:posOffset>-903890</wp:posOffset>
                </wp:positionH>
                <wp:positionV relativeFrom="page">
                  <wp:posOffset>8890635</wp:posOffset>
                </wp:positionV>
                <wp:extent cx="7559675" cy="1799590"/>
                <wp:effectExtent l="0" t="0" r="0" b="3810"/>
                <wp:wrapNone/>
                <wp:docPr id="975208212" name="Group 975208212"/>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654626017" name="Rectangle 654626017"/>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32610267" name="Picture 232610267"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117E4B35" id="Group 975208212" o:spid="_x0000_s1026" style="position:absolute;margin-left:-71.15pt;margin-top:700.05pt;width:595.25pt;height:141.7pt;z-index:-251658184;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">
                <v:rect id="Rectangle 654626017"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" fillcolor="white [3212]" stroked="f" strokeweight="1pt"/>
                <v:shape id="Picture 232610267"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295" behindDoc="1" locked="0" layoutInCell="1" allowOverlap="1" wp14:anchorId="1F53C607" wp14:editId="6BE0CAA4">
                <wp:simplePos x="0" y="0"/>
                <wp:positionH relativeFrom="column">
                  <wp:posOffset>-903890</wp:posOffset>
                </wp:positionH>
                <wp:positionV relativeFrom="page">
                  <wp:posOffset>8890635</wp:posOffset>
                </wp:positionV>
                <wp:extent cx="7559675" cy="1799590"/>
                <wp:effectExtent l="0" t="0" r="0" b="3810"/>
                <wp:wrapNone/>
                <wp:docPr id="1003715295" name="Group 1003715295"/>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21753318" name="Rectangle 121753318"/>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28481120" name="Picture 528481120"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48D36160" id="Group 1003715295" o:spid="_x0000_s1026" style="position:absolute;margin-left:-71.15pt;margin-top:700.05pt;width:595.25pt;height:141.7pt;z-index:-251658185;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">
                <v:rect id="Rectangle 121753318"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" fillcolor="white [3212]" stroked="f" strokeweight="1pt"/>
                <v:shape id="Picture 528481120"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294" behindDoc="1" locked="0" layoutInCell="1" allowOverlap="1" wp14:anchorId="29CAD616" wp14:editId="6583E208">
                <wp:simplePos x="0" y="0"/>
                <wp:positionH relativeFrom="column">
                  <wp:posOffset>-903890</wp:posOffset>
                </wp:positionH>
                <wp:positionV relativeFrom="page">
                  <wp:posOffset>8890635</wp:posOffset>
                </wp:positionV>
                <wp:extent cx="7559675" cy="1799590"/>
                <wp:effectExtent l="0" t="0" r="0" b="3810"/>
                <wp:wrapNone/>
                <wp:docPr id="756501291" name="Group 756501291"/>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79965343" name="Rectangle 79965343"/>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919455577" name="Picture 919455577"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6B960765" id="Group 756501291" o:spid="_x0000_s1026" style="position:absolute;margin-left:-71.15pt;margin-top:700.05pt;width:595.25pt;height:141.7pt;z-index:-251658186;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">
                <v:rect id="Rectangle 79965343"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" fillcolor="white [3212]" stroked="f" strokeweight="1pt"/>
                <v:shape id="Picture 919455577"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293" behindDoc="1" locked="0" layoutInCell="1" allowOverlap="1" wp14:anchorId="0F833728" wp14:editId="37E7C2BD">
                <wp:simplePos x="0" y="0"/>
                <wp:positionH relativeFrom="column">
                  <wp:posOffset>-903890</wp:posOffset>
                </wp:positionH>
                <wp:positionV relativeFrom="page">
                  <wp:posOffset>8890635</wp:posOffset>
                </wp:positionV>
                <wp:extent cx="7559675" cy="1799590"/>
                <wp:effectExtent l="0" t="0" r="0" b="3810"/>
                <wp:wrapNone/>
                <wp:docPr id="59713409" name="Group 59713409"/>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460685182" name="Rectangle 460685182"/>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43931620" name="Picture 1343931620"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43A64406" id="Group 59713409" o:spid="_x0000_s1026" style="position:absolute;margin-left:-71.15pt;margin-top:700.05pt;width:595.25pt;height:141.7pt;z-index:-251658187;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">
                <v:rect id="Rectangle 460685182"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" fillcolor="white [3212]" stroked="f" strokeweight="1pt"/>
                <v:shape id="Picture 1343931620"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292" behindDoc="1" locked="0" layoutInCell="1" allowOverlap="1" wp14:anchorId="512691E5" wp14:editId="4FB7D1BC">
                <wp:simplePos x="0" y="0"/>
                <wp:positionH relativeFrom="column">
                  <wp:posOffset>-903890</wp:posOffset>
                </wp:positionH>
                <wp:positionV relativeFrom="page">
                  <wp:posOffset>8890635</wp:posOffset>
                </wp:positionV>
                <wp:extent cx="7559675" cy="1799590"/>
                <wp:effectExtent l="0" t="0" r="0" b="3810"/>
                <wp:wrapNone/>
                <wp:docPr id="517814572" name="Group 517814572"/>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688181788" name="Rectangle 1688181788"/>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871191079" name="Picture 871191079"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5FC3209C" id="Group 517814572" o:spid="_x0000_s1026" style="position:absolute;margin-left:-71.15pt;margin-top:700.05pt;width:595.25pt;height:141.7pt;z-index:-251658188;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">
                <v:rect id="Rectangle 1688181788"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" fillcolor="white [3212]" stroked="f" strokeweight="1pt"/>
                <v:shape id="Picture 871191079"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291" behindDoc="1" locked="0" layoutInCell="1" allowOverlap="1" wp14:anchorId="59F60771" wp14:editId="4E885457">
                <wp:simplePos x="0" y="0"/>
                <wp:positionH relativeFrom="column">
                  <wp:posOffset>-903890</wp:posOffset>
                </wp:positionH>
                <wp:positionV relativeFrom="page">
                  <wp:posOffset>8890635</wp:posOffset>
                </wp:positionV>
                <wp:extent cx="7559675" cy="1799590"/>
                <wp:effectExtent l="0" t="0" r="0" b="3810"/>
                <wp:wrapNone/>
                <wp:docPr id="1959816047" name="Group 1959816047"/>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595743617" name="Rectangle 1595743617"/>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86630820" name="Picture 86630820"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7737FC2F" id="Group 1959816047" o:spid="_x0000_s1026" style="position:absolute;margin-left:-71.15pt;margin-top:700.05pt;width:595.25pt;height:141.7pt;z-index:-251658189;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">
                <v:rect id="Rectangle 1595743617"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" fillcolor="white [3212]" stroked="f" strokeweight="1pt"/>
                <v:shape id="Picture 86630820"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290" behindDoc="1" locked="0" layoutInCell="1" allowOverlap="1" wp14:anchorId="5F1862B9" wp14:editId="45903A3C">
                <wp:simplePos x="0" y="0"/>
                <wp:positionH relativeFrom="column">
                  <wp:posOffset>-903890</wp:posOffset>
                </wp:positionH>
                <wp:positionV relativeFrom="page">
                  <wp:posOffset>8890635</wp:posOffset>
                </wp:positionV>
                <wp:extent cx="7559675" cy="1799590"/>
                <wp:effectExtent l="0" t="0" r="0" b="3810"/>
                <wp:wrapNone/>
                <wp:docPr id="1942598769" name="Group 1942598769"/>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857193890" name="Rectangle 1857193890"/>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75134309" name="Picture 1375134309"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70F7FEBA" id="Group 1942598769" o:spid="_x0000_s1026" style="position:absolute;margin-left:-71.15pt;margin-top:700.05pt;width:595.25pt;height:141.7pt;z-index:-251658190;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">
                <v:rect id="Rectangle 1857193890"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" fillcolor="white [3212]" stroked="f" strokeweight="1pt"/>
                <v:shape id="Picture 1375134309"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289" behindDoc="1" locked="0" layoutInCell="1" allowOverlap="1" wp14:anchorId="4916E045" wp14:editId="0DA6940E">
                <wp:simplePos x="0" y="0"/>
                <wp:positionH relativeFrom="column">
                  <wp:posOffset>-903890</wp:posOffset>
                </wp:positionH>
                <wp:positionV relativeFrom="page">
                  <wp:posOffset>8890635</wp:posOffset>
                </wp:positionV>
                <wp:extent cx="7559675" cy="1799590"/>
                <wp:effectExtent l="0" t="0" r="0" b="3810"/>
                <wp:wrapNone/>
                <wp:docPr id="926493551" name="Group 926493551"/>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756896458" name="Rectangle 1756896458"/>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532442308" name="Picture 1532442308"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760D3EB2" id="Group 926493551" o:spid="_x0000_s1026" style="position:absolute;margin-left:-71.15pt;margin-top:700.05pt;width:595.25pt;height:141.7pt;z-index:-251658191;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">
                <v:rect id="Rectangle 1756896458"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" fillcolor="white [3212]" stroked="f" strokeweight="1pt"/>
                <v:shape id="Picture 1532442308"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288" behindDoc="1" locked="0" layoutInCell="1" allowOverlap="1" wp14:anchorId="4A8AA085" wp14:editId="433CFA70">
                <wp:simplePos x="0" y="0"/>
                <wp:positionH relativeFrom="column">
                  <wp:posOffset>-903890</wp:posOffset>
                </wp:positionH>
                <wp:positionV relativeFrom="page">
                  <wp:posOffset>8890635</wp:posOffset>
                </wp:positionV>
                <wp:extent cx="7559675" cy="1799590"/>
                <wp:effectExtent l="0" t="0" r="0" b="3810"/>
                <wp:wrapNone/>
                <wp:docPr id="1232812353" name="Group 1232812353"/>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427166518" name="Rectangle 1427166518"/>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245920507" name="Picture 1245920507"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3BEDB6DD" id="Group 1232812353" o:spid="_x0000_s1026" style="position:absolute;margin-left:-71.15pt;margin-top:700.05pt;width:595.25pt;height:141.7pt;z-index:-251658192;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">
                <v:rect id="Rectangle 1427166518"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" fillcolor="white [3212]" stroked="f" strokeweight="1pt"/>
                <v:shape id="Picture 1245920507"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287" behindDoc="1" locked="0" layoutInCell="1" allowOverlap="1" wp14:anchorId="156078A7" wp14:editId="3101499A">
                <wp:simplePos x="0" y="0"/>
                <wp:positionH relativeFrom="column">
                  <wp:posOffset>-903890</wp:posOffset>
                </wp:positionH>
                <wp:positionV relativeFrom="page">
                  <wp:posOffset>8890635</wp:posOffset>
                </wp:positionV>
                <wp:extent cx="7559675" cy="1799590"/>
                <wp:effectExtent l="0" t="0" r="0" b="3810"/>
                <wp:wrapNone/>
                <wp:docPr id="227156524" name="Group 227156524"/>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513438402" name="Rectangle 1513438402"/>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219430379" name="Picture 1219430379"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7C308646" id="Group 227156524" o:spid="_x0000_s1026" style="position:absolute;margin-left:-71.15pt;margin-top:700.05pt;width:595.25pt;height:141.7pt;z-index:-251658193;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">
                <v:rect id="Rectangle 1513438402"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" fillcolor="white [3212]" stroked="f" strokeweight="1pt"/>
                <v:shape id="Picture 1219430379"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286" behindDoc="1" locked="0" layoutInCell="1" allowOverlap="1" wp14:anchorId="197175DC" wp14:editId="30C33564">
                <wp:simplePos x="0" y="0"/>
                <wp:positionH relativeFrom="column">
                  <wp:posOffset>-903890</wp:posOffset>
                </wp:positionH>
                <wp:positionV relativeFrom="page">
                  <wp:posOffset>8890635</wp:posOffset>
                </wp:positionV>
                <wp:extent cx="7559675" cy="1799590"/>
                <wp:effectExtent l="0" t="0" r="0" b="3810"/>
                <wp:wrapNone/>
                <wp:docPr id="282651463" name="Group 282651463"/>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707672575" name="Rectangle 707672575"/>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01868310" name="Picture 201868310"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03B7E5A0" id="Group 282651463" o:spid="_x0000_s1026" style="position:absolute;margin-left:-71.15pt;margin-top:700.05pt;width:595.25pt;height:141.7pt;z-index:-251658194;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">
                <v:rect id="Rectangle 707672575"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" fillcolor="white [3212]" stroked="f" strokeweight="1pt"/>
                <v:shape id="Picture 201868310"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285" behindDoc="1" locked="0" layoutInCell="1" allowOverlap="1" wp14:anchorId="4BE40735" wp14:editId="05F559D8">
                <wp:simplePos x="0" y="0"/>
                <wp:positionH relativeFrom="column">
                  <wp:posOffset>-903890</wp:posOffset>
                </wp:positionH>
                <wp:positionV relativeFrom="page">
                  <wp:posOffset>8890635</wp:posOffset>
                </wp:positionV>
                <wp:extent cx="7559675" cy="1799590"/>
                <wp:effectExtent l="0" t="0" r="0" b="3810"/>
                <wp:wrapNone/>
                <wp:docPr id="840139334" name="Group 840139334"/>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03435876" name="Rectangle 103435876"/>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15166558" name="Picture 115166558"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6A808C5D" id="Group 840139334" o:spid="_x0000_s1026" style="position:absolute;margin-left:-71.15pt;margin-top:700.05pt;width:595.25pt;height:141.7pt;z-index:-251658195;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">
                <v:rect id="Rectangle 103435876"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" fillcolor="white [3212]" stroked="f" strokeweight="1pt"/>
                <v:shape id="Picture 115166558"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284" behindDoc="1" locked="0" layoutInCell="1" allowOverlap="1" wp14:anchorId="308461ED" wp14:editId="61AD8C40">
                <wp:simplePos x="0" y="0"/>
                <wp:positionH relativeFrom="column">
                  <wp:posOffset>-903890</wp:posOffset>
                </wp:positionH>
                <wp:positionV relativeFrom="page">
                  <wp:posOffset>8890635</wp:posOffset>
                </wp:positionV>
                <wp:extent cx="7559675" cy="1799590"/>
                <wp:effectExtent l="0" t="0" r="0" b="3810"/>
                <wp:wrapNone/>
                <wp:docPr id="2040574348" name="Group 2040574348"/>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52192308" name="Rectangle 152192308"/>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60344013" name="Picture 560344013"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1181CFDA" id="Group 2040574348" o:spid="_x0000_s1026" style="position:absolute;margin-left:-71.15pt;margin-top:700.05pt;width:595.25pt;height:141.7pt;z-index:-251658196;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">
                <v:rect id="Rectangle 152192308"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" fillcolor="white [3212]" stroked="f" strokeweight="1pt"/>
                <v:shape id="Picture 560344013"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283" behindDoc="1" locked="0" layoutInCell="1" allowOverlap="1" wp14:anchorId="59EA5435" wp14:editId="0DAD50BF">
                <wp:simplePos x="0" y="0"/>
                <wp:positionH relativeFrom="column">
                  <wp:posOffset>-903890</wp:posOffset>
                </wp:positionH>
                <wp:positionV relativeFrom="page">
                  <wp:posOffset>8890635</wp:posOffset>
                </wp:positionV>
                <wp:extent cx="7559675" cy="1799590"/>
                <wp:effectExtent l="0" t="0" r="0" b="3810"/>
                <wp:wrapNone/>
                <wp:docPr id="527397250" name="Group 527397250"/>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794422563" name="Rectangle 1794422563"/>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08173092" name="Picture 308173092"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1A374117" id="Group 527397250" o:spid="_x0000_s1026" style="position:absolute;margin-left:-71.15pt;margin-top:700.05pt;width:595.25pt;height:141.7pt;z-index:-251658197;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">
                <v:rect id="Rectangle 1794422563"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" fillcolor="white [3212]" stroked="f" strokeweight="1pt"/>
                <v:shape id="Picture 308173092"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282" behindDoc="1" locked="0" layoutInCell="1" allowOverlap="1" wp14:anchorId="4CFF5A8C" wp14:editId="7B41784F">
                <wp:simplePos x="0" y="0"/>
                <wp:positionH relativeFrom="column">
                  <wp:posOffset>-903890</wp:posOffset>
                </wp:positionH>
                <wp:positionV relativeFrom="page">
                  <wp:posOffset>8890635</wp:posOffset>
                </wp:positionV>
                <wp:extent cx="7559675" cy="1799590"/>
                <wp:effectExtent l="0" t="0" r="0" b="3810"/>
                <wp:wrapNone/>
                <wp:docPr id="1270313134" name="Group 1270313134"/>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835118596" name="Rectangle 1835118596"/>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628503723" name="Picture 1628503723"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181D2FE1" id="Group 1270313134" o:spid="_x0000_s1026" style="position:absolute;margin-left:-71.15pt;margin-top:700.05pt;width:595.25pt;height:141.7pt;z-index:-251658198;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">
                <v:rect id="Rectangle 1835118596"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" fillcolor="white [3212]" stroked="f" strokeweight="1pt"/>
                <v:shape id="Picture 1628503723"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281" behindDoc="1" locked="0" layoutInCell="1" allowOverlap="1" wp14:anchorId="19B16B88" wp14:editId="46770B8F">
                <wp:simplePos x="0" y="0"/>
                <wp:positionH relativeFrom="column">
                  <wp:posOffset>-903890</wp:posOffset>
                </wp:positionH>
                <wp:positionV relativeFrom="page">
                  <wp:posOffset>8890635</wp:posOffset>
                </wp:positionV>
                <wp:extent cx="7559675" cy="1799590"/>
                <wp:effectExtent l="0" t="0" r="0" b="3810"/>
                <wp:wrapNone/>
                <wp:docPr id="1515927995" name="Group 1515927995"/>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903486913" name="Rectangle 903486913"/>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09325921" name="Picture 1909325921"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4CA76A0F" id="Group 1515927995" o:spid="_x0000_s1026" style="position:absolute;margin-left:-71.15pt;margin-top:700.05pt;width:595.25pt;height:141.7pt;z-index:-251658199;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">
                <v:rect id="Rectangle 903486913"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" fillcolor="white [3212]" stroked="f" strokeweight="1pt"/>
                <v:shape id="Picture 1909325921"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280" behindDoc="1" locked="0" layoutInCell="1" allowOverlap="1" wp14:anchorId="60034DE8" wp14:editId="79D098C4">
                <wp:simplePos x="0" y="0"/>
                <wp:positionH relativeFrom="column">
                  <wp:posOffset>-903890</wp:posOffset>
                </wp:positionH>
                <wp:positionV relativeFrom="page">
                  <wp:posOffset>8890635</wp:posOffset>
                </wp:positionV>
                <wp:extent cx="7559675" cy="1799590"/>
                <wp:effectExtent l="0" t="0" r="0" b="3810"/>
                <wp:wrapNone/>
                <wp:docPr id="1089111028" name="Group 1089111028"/>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843254786" name="Rectangle 1843254786"/>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862114018" name="Picture 1862114018"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7F4C7609" id="Group 1089111028" o:spid="_x0000_s1026" style="position:absolute;margin-left:-71.15pt;margin-top:700.05pt;width:595.25pt;height:141.7pt;z-index:-251658200;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">
                <v:rect id="Rectangle 1843254786"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" fillcolor="white [3212]" stroked="f" strokeweight="1pt"/>
                <v:shape id="Picture 1862114018"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279" behindDoc="1" locked="0" layoutInCell="1" allowOverlap="1" wp14:anchorId="07D1777D" wp14:editId="09E1B68D">
                <wp:simplePos x="0" y="0"/>
                <wp:positionH relativeFrom="column">
                  <wp:posOffset>-903890</wp:posOffset>
                </wp:positionH>
                <wp:positionV relativeFrom="page">
                  <wp:posOffset>8890635</wp:posOffset>
                </wp:positionV>
                <wp:extent cx="7559675" cy="1799590"/>
                <wp:effectExtent l="0" t="0" r="0" b="3810"/>
                <wp:wrapNone/>
                <wp:docPr id="1351229376" name="Group 1351229376"/>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48216629" name="Rectangle 148216629"/>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979508788" name="Picture 979508788"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1D9A1D00" id="Group 1351229376" o:spid="_x0000_s1026" style="position:absolute;margin-left:-71.15pt;margin-top:700.05pt;width:595.25pt;height:141.7pt;z-index:-251658201;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">
                <v:rect id="Rectangle 148216629"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" fillcolor="white [3212]" stroked="f" strokeweight="1pt"/>
                <v:shape id="Picture 979508788"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278" behindDoc="1" locked="0" layoutInCell="1" allowOverlap="1" wp14:anchorId="33250548" wp14:editId="2E486EA1">
                <wp:simplePos x="0" y="0"/>
                <wp:positionH relativeFrom="column">
                  <wp:posOffset>-903890</wp:posOffset>
                </wp:positionH>
                <wp:positionV relativeFrom="page">
                  <wp:posOffset>8890635</wp:posOffset>
                </wp:positionV>
                <wp:extent cx="7559675" cy="1799590"/>
                <wp:effectExtent l="0" t="0" r="0" b="3810"/>
                <wp:wrapNone/>
                <wp:docPr id="675145034" name="Group 675145034"/>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985308970" name="Rectangle 985308970"/>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593952485" name="Picture 1593952485"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06C4EB12" id="Group 675145034" o:spid="_x0000_s1026" style="position:absolute;margin-left:-71.15pt;margin-top:700.05pt;width:595.25pt;height:141.7pt;z-index:-251658202;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">
                <v:rect id="Rectangle 985308970"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" fillcolor="white [3212]" stroked="f" strokeweight="1pt"/>
                <v:shape id="Picture 1593952485"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277" behindDoc="1" locked="0" layoutInCell="1" allowOverlap="1" wp14:anchorId="2BC8D74E" wp14:editId="52F88362">
                <wp:simplePos x="0" y="0"/>
                <wp:positionH relativeFrom="column">
                  <wp:posOffset>-903890</wp:posOffset>
                </wp:positionH>
                <wp:positionV relativeFrom="page">
                  <wp:posOffset>8890635</wp:posOffset>
                </wp:positionV>
                <wp:extent cx="7559675" cy="1799590"/>
                <wp:effectExtent l="0" t="0" r="0" b="3810"/>
                <wp:wrapNone/>
                <wp:docPr id="175112858" name="Group 175112858"/>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078506594" name="Rectangle 1078506594"/>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899214678" name="Picture 1899214678"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77E80C8E" id="Group 175112858" o:spid="_x0000_s1026" style="position:absolute;margin-left:-71.15pt;margin-top:700.05pt;width:595.25pt;height:141.7pt;z-index:-251658203;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">
                <v:rect id="Rectangle 1078506594"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" fillcolor="white [3212]" stroked="f" strokeweight="1pt"/>
                <v:shape id="Picture 1899214678"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276" behindDoc="1" locked="0" layoutInCell="1" allowOverlap="1" wp14:anchorId="22D51B59" wp14:editId="6486E984">
                <wp:simplePos x="0" y="0"/>
                <wp:positionH relativeFrom="column">
                  <wp:posOffset>-903890</wp:posOffset>
                </wp:positionH>
                <wp:positionV relativeFrom="page">
                  <wp:posOffset>8890635</wp:posOffset>
                </wp:positionV>
                <wp:extent cx="7559675" cy="1799590"/>
                <wp:effectExtent l="0" t="0" r="0" b="3810"/>
                <wp:wrapNone/>
                <wp:docPr id="1119252470" name="Group 1119252470"/>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407503262" name="Rectangle 407503262"/>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31361928" name="Picture 1331361928"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1B141B96" id="Group 1119252470" o:spid="_x0000_s1026" style="position:absolute;margin-left:-71.15pt;margin-top:700.05pt;width:595.25pt;height:141.7pt;z-index:-251658204;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">
                <v:rect id="Rectangle 407503262"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" fillcolor="white [3212]" stroked="f" strokeweight="1pt"/>
                <v:shape id="Picture 1331361928"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275" behindDoc="1" locked="0" layoutInCell="1" allowOverlap="1" wp14:anchorId="26B95209" wp14:editId="2E8CD805">
                <wp:simplePos x="0" y="0"/>
                <wp:positionH relativeFrom="column">
                  <wp:posOffset>-903890</wp:posOffset>
                </wp:positionH>
                <wp:positionV relativeFrom="page">
                  <wp:posOffset>8890635</wp:posOffset>
                </wp:positionV>
                <wp:extent cx="7559675" cy="1799590"/>
                <wp:effectExtent l="0" t="0" r="0" b="3810"/>
                <wp:wrapNone/>
                <wp:docPr id="435425961" name="Group 435425961"/>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026997833" name="Rectangle 1026997833"/>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664572565" name="Picture 1664572565"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0228320A" id="Group 435425961" o:spid="_x0000_s1026" style="position:absolute;margin-left:-71.15pt;margin-top:700.05pt;width:595.25pt;height:141.7pt;z-index:-251658205;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">
                <v:rect id="Rectangle 1026997833"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" fillcolor="white [3212]" stroked="f" strokeweight="1pt"/>
                <v:shape id="Picture 1664572565"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274" behindDoc="1" locked="0" layoutInCell="1" allowOverlap="1" wp14:anchorId="6C480CDC" wp14:editId="232233FB">
                <wp:simplePos x="0" y="0"/>
                <wp:positionH relativeFrom="column">
                  <wp:posOffset>-903890</wp:posOffset>
                </wp:positionH>
                <wp:positionV relativeFrom="page">
                  <wp:posOffset>8890635</wp:posOffset>
                </wp:positionV>
                <wp:extent cx="7559675" cy="1799590"/>
                <wp:effectExtent l="0" t="0" r="0" b="3810"/>
                <wp:wrapNone/>
                <wp:docPr id="1854038654" name="Group 1854038654"/>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371582319" name="Rectangle 371582319"/>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870864608" name="Picture 870864608"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35BB4993" id="Group 1854038654" o:spid="_x0000_s1026" style="position:absolute;margin-left:-71.15pt;margin-top:700.05pt;width:595.25pt;height:141.7pt;z-index:-251658206;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">
                <v:rect id="Rectangle 371582319"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" fillcolor="white [3212]" stroked="f" strokeweight="1pt"/>
                <v:shape id="Picture 870864608"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273" behindDoc="1" locked="0" layoutInCell="1" allowOverlap="1" wp14:anchorId="7230F8ED" wp14:editId="5BCA86A5">
                <wp:simplePos x="0" y="0"/>
                <wp:positionH relativeFrom="column">
                  <wp:posOffset>-903890</wp:posOffset>
                </wp:positionH>
                <wp:positionV relativeFrom="page">
                  <wp:posOffset>8890635</wp:posOffset>
                </wp:positionV>
                <wp:extent cx="7559675" cy="1799590"/>
                <wp:effectExtent l="0" t="0" r="0" b="3810"/>
                <wp:wrapNone/>
                <wp:docPr id="74186240" name="Group 74186240"/>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810218359" name="Rectangle 810218359"/>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974788394" name="Picture 974788394"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4E63535F" id="Group 74186240" o:spid="_x0000_s1026" style="position:absolute;margin-left:-71.15pt;margin-top:700.05pt;width:595.25pt;height:141.7pt;z-index:-251658207;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">
                <v:rect id="Rectangle 810218359"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" fillcolor="white [3212]" stroked="f" strokeweight="1pt"/>
                <v:shape id="Picture 974788394"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272" behindDoc="1" locked="0" layoutInCell="1" allowOverlap="1" wp14:anchorId="039C4D2C" wp14:editId="1E4953AC">
                <wp:simplePos x="0" y="0"/>
                <wp:positionH relativeFrom="column">
                  <wp:posOffset>-903890</wp:posOffset>
                </wp:positionH>
                <wp:positionV relativeFrom="page">
                  <wp:posOffset>8890635</wp:posOffset>
                </wp:positionV>
                <wp:extent cx="7559675" cy="1799590"/>
                <wp:effectExtent l="0" t="0" r="0" b="3810"/>
                <wp:wrapNone/>
                <wp:docPr id="36339720" name="Group 36339720"/>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364726465" name="Rectangle 364726465"/>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43608377" name="Picture 543608377"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277CF3FD" id="Group 36339720" o:spid="_x0000_s1026" style="position:absolute;margin-left:-71.15pt;margin-top:700.05pt;width:595.25pt;height:141.7pt;z-index:-251658208;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">
                <v:rect id="Rectangle 364726465"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" fillcolor="white [3212]" stroked="f" strokeweight="1pt"/>
                <v:shape id="Picture 543608377"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271" behindDoc="1" locked="0" layoutInCell="1" allowOverlap="1" wp14:anchorId="7E1BBA48" wp14:editId="08C66355">
                <wp:simplePos x="0" y="0"/>
                <wp:positionH relativeFrom="column">
                  <wp:posOffset>-903890</wp:posOffset>
                </wp:positionH>
                <wp:positionV relativeFrom="page">
                  <wp:posOffset>8890635</wp:posOffset>
                </wp:positionV>
                <wp:extent cx="7559675" cy="1799590"/>
                <wp:effectExtent l="0" t="0" r="0" b="3810"/>
                <wp:wrapNone/>
                <wp:docPr id="847989911" name="Group 847989911"/>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388573151" name="Rectangle 1388573151"/>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34776959" name="Picture 434776959"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29FE48BE" id="Group 847989911" o:spid="_x0000_s1026" style="position:absolute;margin-left:-71.15pt;margin-top:700.05pt;width:595.25pt;height:141.7pt;z-index:-251658209;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">
                <v:rect id="Rectangle 1388573151"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" fillcolor="white [3212]" stroked="f" strokeweight="1pt"/>
                <v:shape id="Picture 434776959"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270" behindDoc="1" locked="0" layoutInCell="1" allowOverlap="1" wp14:anchorId="3DDD5B11" wp14:editId="6FFB74F0">
                <wp:simplePos x="0" y="0"/>
                <wp:positionH relativeFrom="column">
                  <wp:posOffset>-903890</wp:posOffset>
                </wp:positionH>
                <wp:positionV relativeFrom="page">
                  <wp:posOffset>8890635</wp:posOffset>
                </wp:positionV>
                <wp:extent cx="7559675" cy="1799590"/>
                <wp:effectExtent l="0" t="0" r="0" b="3810"/>
                <wp:wrapNone/>
                <wp:docPr id="673124063" name="Group 673124063"/>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799352886" name="Rectangle 799352886"/>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17859451" name="Picture 1917859451"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33FB4EFA" id="Group 673124063" o:spid="_x0000_s1026" style="position:absolute;margin-left:-71.15pt;margin-top:700.05pt;width:595.25pt;height:141.7pt;z-index:-251658210;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">
                <v:rect id="Rectangle 799352886"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" fillcolor="white [3212]" stroked="f" strokeweight="1pt"/>
                <v:shape id="Picture 1917859451"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269" behindDoc="1" locked="0" layoutInCell="1" allowOverlap="1" wp14:anchorId="1CC20C42" wp14:editId="5B5CF733">
                <wp:simplePos x="0" y="0"/>
                <wp:positionH relativeFrom="column">
                  <wp:posOffset>-903890</wp:posOffset>
                </wp:positionH>
                <wp:positionV relativeFrom="page">
                  <wp:posOffset>8890635</wp:posOffset>
                </wp:positionV>
                <wp:extent cx="7559675" cy="1799590"/>
                <wp:effectExtent l="0" t="0" r="0" b="3810"/>
                <wp:wrapNone/>
                <wp:docPr id="127003479" name="Group 127003479"/>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824093657" name="Rectangle 824093657"/>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250490107" name="Picture 1250490107"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19DD0409" id="Group 127003479" o:spid="_x0000_s1026" style="position:absolute;margin-left:-71.15pt;margin-top:700.05pt;width:595.25pt;height:141.7pt;z-index:-251658211;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">
                <v:rect id="Rectangle 824093657"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" fillcolor="white [3212]" stroked="f" strokeweight="1pt"/>
                <v:shape id="Picture 1250490107"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268" behindDoc="1" locked="0" layoutInCell="1" allowOverlap="1" wp14:anchorId="18843459" wp14:editId="22D9057D">
                <wp:simplePos x="0" y="0"/>
                <wp:positionH relativeFrom="column">
                  <wp:posOffset>-903890</wp:posOffset>
                </wp:positionH>
                <wp:positionV relativeFrom="page">
                  <wp:posOffset>8890635</wp:posOffset>
                </wp:positionV>
                <wp:extent cx="7559675" cy="1799590"/>
                <wp:effectExtent l="0" t="0" r="0" b="3810"/>
                <wp:wrapNone/>
                <wp:docPr id="1766390734" name="Group 1766390734"/>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2089365524" name="Rectangle 2089365524"/>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607784067" name="Picture 1607784067"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6EA420BA" id="Group 1766390734" o:spid="_x0000_s1026" style="position:absolute;margin-left:-71.15pt;margin-top:700.05pt;width:595.25pt;height:141.7pt;z-index:-251658212;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">
                <v:rect id="Rectangle 2089365524"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" fillcolor="white [3212]" stroked="f" strokeweight="1pt"/>
                <v:shape id="Picture 1607784067"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267" behindDoc="1" locked="0" layoutInCell="1" allowOverlap="1" wp14:anchorId="7AB44700" wp14:editId="7114CCD9">
                <wp:simplePos x="0" y="0"/>
                <wp:positionH relativeFrom="column">
                  <wp:posOffset>-903890</wp:posOffset>
                </wp:positionH>
                <wp:positionV relativeFrom="page">
                  <wp:posOffset>8890635</wp:posOffset>
                </wp:positionV>
                <wp:extent cx="7559675" cy="1799590"/>
                <wp:effectExtent l="0" t="0" r="0" b="3810"/>
                <wp:wrapNone/>
                <wp:docPr id="891428242" name="Group 891428242"/>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914562504" name="Rectangle 914562504"/>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1423407" name="Picture 131423407"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1065A7B1" id="Group 891428242" o:spid="_x0000_s1026" style="position:absolute;margin-left:-71.15pt;margin-top:700.05pt;width:595.25pt;height:141.7pt;z-index:-251658213;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">
                <v:rect id="Rectangle 914562504"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" fillcolor="white [3212]" stroked="f" strokeweight="1pt"/>
                <v:shape id="Picture 131423407"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266" behindDoc="1" locked="0" layoutInCell="1" allowOverlap="1" wp14:anchorId="460398CB" wp14:editId="1309763F">
                <wp:simplePos x="0" y="0"/>
                <wp:positionH relativeFrom="column">
                  <wp:posOffset>-903890</wp:posOffset>
                </wp:positionH>
                <wp:positionV relativeFrom="page">
                  <wp:posOffset>8890635</wp:posOffset>
                </wp:positionV>
                <wp:extent cx="7559675" cy="1799590"/>
                <wp:effectExtent l="0" t="0" r="0" b="3810"/>
                <wp:wrapNone/>
                <wp:docPr id="1366205532" name="Group 1366205532"/>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788543402" name="Rectangle 788543402"/>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686477864" name="Picture 1686477864"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29FDAD45" id="Group 1366205532" o:spid="_x0000_s1026" style="position:absolute;margin-left:-71.15pt;margin-top:700.05pt;width:595.25pt;height:141.7pt;z-index:-251658214;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">
                <v:rect id="Rectangle 788543402"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" fillcolor="white [3212]" stroked="f" strokeweight="1pt"/>
                <v:shape id="Picture 1686477864"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265" behindDoc="1" locked="0" layoutInCell="1" allowOverlap="1" wp14:anchorId="6D0A01D6" wp14:editId="33F55C5D">
                <wp:simplePos x="0" y="0"/>
                <wp:positionH relativeFrom="column">
                  <wp:posOffset>-903890</wp:posOffset>
                </wp:positionH>
                <wp:positionV relativeFrom="page">
                  <wp:posOffset>8890635</wp:posOffset>
                </wp:positionV>
                <wp:extent cx="7559675" cy="1799590"/>
                <wp:effectExtent l="0" t="0" r="0" b="3810"/>
                <wp:wrapNone/>
                <wp:docPr id="687125911" name="Group 687125911"/>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143336852" name="Rectangle 1143336852"/>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64874003" name="Picture 764874003"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199FCC18" id="Group 687125911" o:spid="_x0000_s1026" style="position:absolute;margin-left:-71.15pt;margin-top:700.05pt;width:595.25pt;height:141.7pt;z-index:-251658215;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">
                <v:rect id="Rectangle 1143336852"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" fillcolor="white [3212]" stroked="f" strokeweight="1pt"/>
                <v:shape id="Picture 764874003"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264" behindDoc="1" locked="0" layoutInCell="1" allowOverlap="1" wp14:anchorId="66E52BBB" wp14:editId="00CB9DDF">
                <wp:simplePos x="0" y="0"/>
                <wp:positionH relativeFrom="column">
                  <wp:posOffset>-903890</wp:posOffset>
                </wp:positionH>
                <wp:positionV relativeFrom="page">
                  <wp:posOffset>8890635</wp:posOffset>
                </wp:positionV>
                <wp:extent cx="7559675" cy="1799590"/>
                <wp:effectExtent l="0" t="0" r="0" b="3810"/>
                <wp:wrapNone/>
                <wp:docPr id="1561720948" name="Group 1561720948"/>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677078893" name="Rectangle 1677078893"/>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03142736" name="Picture 403142736"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0485D559" id="Group 1561720948" o:spid="_x0000_s1026" style="position:absolute;margin-left:-71.15pt;margin-top:700.05pt;width:595.25pt;height:141.7pt;z-index:-251658216;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">
                <v:rect id="Rectangle 1677078893"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" fillcolor="white [3212]" stroked="f" strokeweight="1pt"/>
                <v:shape id="Picture 403142736"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263" behindDoc="1" locked="0" layoutInCell="1" allowOverlap="1" wp14:anchorId="5E3DC021" wp14:editId="020093EC">
                <wp:simplePos x="0" y="0"/>
                <wp:positionH relativeFrom="column">
                  <wp:posOffset>-903890</wp:posOffset>
                </wp:positionH>
                <wp:positionV relativeFrom="page">
                  <wp:posOffset>8890635</wp:posOffset>
                </wp:positionV>
                <wp:extent cx="7559675" cy="1799590"/>
                <wp:effectExtent l="0" t="0" r="0" b="3810"/>
                <wp:wrapNone/>
                <wp:docPr id="1383142226" name="Group 1383142226"/>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374909661" name="Rectangle 1374909661"/>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88071120" name="Picture 788071120"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635B670B" id="Group 1383142226" o:spid="_x0000_s1026" style="position:absolute;margin-left:-71.15pt;margin-top:700.05pt;width:595.25pt;height:141.7pt;z-index:-251658217;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">
                <v:rect id="Rectangle 1374909661"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" fillcolor="white [3212]" stroked="f" strokeweight="1pt"/>
                <v:shape id="Picture 788071120"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262" behindDoc="1" locked="0" layoutInCell="1" allowOverlap="1" wp14:anchorId="6B3787B8" wp14:editId="4C5E8685">
                <wp:simplePos x="0" y="0"/>
                <wp:positionH relativeFrom="column">
                  <wp:posOffset>-903890</wp:posOffset>
                </wp:positionH>
                <wp:positionV relativeFrom="page">
                  <wp:posOffset>8890635</wp:posOffset>
                </wp:positionV>
                <wp:extent cx="7559675" cy="1799590"/>
                <wp:effectExtent l="0" t="0" r="0" b="3810"/>
                <wp:wrapNone/>
                <wp:docPr id="1785559441" name="Group 1785559441"/>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2127574063" name="Rectangle 2127574063"/>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29448355" name="Picture 1029448355"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2791CCFF" id="Group 1785559441" o:spid="_x0000_s1026" style="position:absolute;margin-left:-71.15pt;margin-top:700.05pt;width:595.25pt;height:141.7pt;z-index:-251658218;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">
                <v:rect id="Rectangle 2127574063"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" fillcolor="white [3212]" stroked="f" strokeweight="1pt"/>
                <v:shape id="Picture 1029448355"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261" behindDoc="1" locked="0" layoutInCell="1" allowOverlap="1" wp14:anchorId="615B83A4" wp14:editId="0ED616EE">
                <wp:simplePos x="0" y="0"/>
                <wp:positionH relativeFrom="column">
                  <wp:posOffset>-903890</wp:posOffset>
                </wp:positionH>
                <wp:positionV relativeFrom="page">
                  <wp:posOffset>8890635</wp:posOffset>
                </wp:positionV>
                <wp:extent cx="7559675" cy="1799590"/>
                <wp:effectExtent l="0" t="0" r="0" b="3810"/>
                <wp:wrapNone/>
                <wp:docPr id="20536833" name="Group 20536833"/>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211912237" name="Rectangle 211912237"/>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828756402" name="Picture 828756402"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4A4983E9" id="Group 20536833" o:spid="_x0000_s1026" style="position:absolute;margin-left:-71.15pt;margin-top:700.05pt;width:595.25pt;height:141.7pt;z-index:-251658219;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">
                <v:rect id="Rectangle 211912237"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" fillcolor="white [3212]" stroked="f" strokeweight="1pt"/>
                <v:shape id="Picture 828756402"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260" behindDoc="1" locked="0" layoutInCell="1" allowOverlap="1" wp14:anchorId="463A4E99" wp14:editId="45E62EE1">
                <wp:simplePos x="0" y="0"/>
                <wp:positionH relativeFrom="column">
                  <wp:posOffset>-903890</wp:posOffset>
                </wp:positionH>
                <wp:positionV relativeFrom="page">
                  <wp:posOffset>8890635</wp:posOffset>
                </wp:positionV>
                <wp:extent cx="7559675" cy="1799590"/>
                <wp:effectExtent l="0" t="0" r="0" b="3810"/>
                <wp:wrapNone/>
                <wp:docPr id="240160461" name="Group 240160461"/>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996547042" name="Rectangle 996547042"/>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69574530" name="Picture 469574530"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26AAA7F7" id="Group 240160461" o:spid="_x0000_s1026" style="position:absolute;margin-left:-71.15pt;margin-top:700.05pt;width:595.25pt;height:141.7pt;z-index:-251658220;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">
                <v:rect id="Rectangle 996547042"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" fillcolor="white [3212]" stroked="f" strokeweight="1pt"/>
                <v:shape id="Picture 469574530"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259" behindDoc="1" locked="0" layoutInCell="1" allowOverlap="1" wp14:anchorId="2AA14BC6" wp14:editId="08E4C333">
                <wp:simplePos x="0" y="0"/>
                <wp:positionH relativeFrom="column">
                  <wp:posOffset>-903890</wp:posOffset>
                </wp:positionH>
                <wp:positionV relativeFrom="page">
                  <wp:posOffset>8890635</wp:posOffset>
                </wp:positionV>
                <wp:extent cx="7559675" cy="1799590"/>
                <wp:effectExtent l="0" t="0" r="0" b="3810"/>
                <wp:wrapNone/>
                <wp:docPr id="1745043944" name="Group 1745043944"/>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2070159093" name="Rectangle 2070159093"/>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518234247" name="Picture 1518234247"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6D86B9D3" id="Group 1745043944" o:spid="_x0000_s1026" style="position:absolute;margin-left:-71.15pt;margin-top:700.05pt;width:595.25pt;height:141.7pt;z-index:-251658221;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">
                <v:rect id="Rectangle 2070159093"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" fillcolor="white [3212]" stroked="f" strokeweight="1pt"/>
                <v:shape id="Picture 1518234247"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258" behindDoc="1" locked="0" layoutInCell="1" allowOverlap="1" wp14:anchorId="4B212DF4" wp14:editId="52ECCCD8">
                <wp:simplePos x="0" y="0"/>
                <wp:positionH relativeFrom="column">
                  <wp:posOffset>-903890</wp:posOffset>
                </wp:positionH>
                <wp:positionV relativeFrom="page">
                  <wp:posOffset>8890635</wp:posOffset>
                </wp:positionV>
                <wp:extent cx="7559675" cy="1799590"/>
                <wp:effectExtent l="0" t="0" r="0" b="3810"/>
                <wp:wrapNone/>
                <wp:docPr id="1934431924" name="Group 1934431924"/>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230658647" name="Rectangle 1230658647"/>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211970157" name="Picture 1211970157"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0D071B5E" id="Group 1934431924" o:spid="_x0000_s1026" style="position:absolute;margin-left:-71.15pt;margin-top:700.05pt;width:595.25pt;height:141.7pt;z-index:-251658222;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">
                <v:rect id="Rectangle 1230658647"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" fillcolor="white [3212]" stroked="f" strokeweight="1pt"/>
                <v:shape id="Picture 1211970157"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257" behindDoc="1" locked="0" layoutInCell="1" allowOverlap="1" wp14:anchorId="617B6730" wp14:editId="56328BC8">
                <wp:simplePos x="0" y="0"/>
                <wp:positionH relativeFrom="column">
                  <wp:posOffset>-903890</wp:posOffset>
                </wp:positionH>
                <wp:positionV relativeFrom="page">
                  <wp:posOffset>8890635</wp:posOffset>
                </wp:positionV>
                <wp:extent cx="7559675" cy="1799590"/>
                <wp:effectExtent l="0" t="0" r="0" b="3810"/>
                <wp:wrapNone/>
                <wp:docPr id="1218502461" name="Group 1218502461"/>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244789890" name="Rectangle 244789890"/>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508564245" name="Picture 1508564245"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3A6E4339" id="Group 1218502461" o:spid="_x0000_s1026" style="position:absolute;margin-left:-71.15pt;margin-top:700.05pt;width:595.25pt;height:141.7pt;z-index:-251658223;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">
                <v:rect id="Rectangle 244789890"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" fillcolor="white [3212]" stroked="f" strokeweight="1pt"/>
                <v:shape id="Picture 1508564245"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256" behindDoc="1" locked="0" layoutInCell="1" allowOverlap="1" wp14:anchorId="6C294E59" wp14:editId="07AF8C3E">
                <wp:simplePos x="0" y="0"/>
                <wp:positionH relativeFrom="column">
                  <wp:posOffset>-903890</wp:posOffset>
                </wp:positionH>
                <wp:positionV relativeFrom="page">
                  <wp:posOffset>8890635</wp:posOffset>
                </wp:positionV>
                <wp:extent cx="7559675" cy="1799590"/>
                <wp:effectExtent l="0" t="0" r="0" b="3810"/>
                <wp:wrapNone/>
                <wp:docPr id="917785638" name="Group 917785638"/>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02843961" name="Rectangle 102843961"/>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72641390" name="Picture 572641390"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31CDC93A" id="Group 917785638" o:spid="_x0000_s1026" style="position:absolute;margin-left:-71.15pt;margin-top:700.05pt;width:595.25pt;height:141.7pt;z-index:-251658224;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">
                <v:rect id="Rectangle 102843961"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" fillcolor="white [3212]" stroked="f" strokeweight="1pt"/>
                <v:shape id="Picture 572641390"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255" behindDoc="1" locked="0" layoutInCell="1" allowOverlap="1" wp14:anchorId="125148E1" wp14:editId="5365A772">
                <wp:simplePos x="0" y="0"/>
                <wp:positionH relativeFrom="column">
                  <wp:posOffset>-903890</wp:posOffset>
                </wp:positionH>
                <wp:positionV relativeFrom="page">
                  <wp:posOffset>8890635</wp:posOffset>
                </wp:positionV>
                <wp:extent cx="7559675" cy="1799590"/>
                <wp:effectExtent l="0" t="0" r="0" b="3810"/>
                <wp:wrapNone/>
                <wp:docPr id="1104258352" name="Group 1104258352"/>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655514048" name="Rectangle 655514048"/>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537715144" name="Picture 1537715144"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3ED88D08" id="Group 1104258352" o:spid="_x0000_s1026" style="position:absolute;margin-left:-71.15pt;margin-top:700.05pt;width:595.25pt;height:141.7pt;z-index:-251658225;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">
                <v:rect id="Rectangle 655514048"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" fillcolor="white [3212]" stroked="f" strokeweight="1pt"/>
                <v:shape id="Picture 1537715144"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254" behindDoc="1" locked="0" layoutInCell="1" allowOverlap="1" wp14:anchorId="7DD593BB" wp14:editId="05916C8A">
                <wp:simplePos x="0" y="0"/>
                <wp:positionH relativeFrom="column">
                  <wp:posOffset>-903890</wp:posOffset>
                </wp:positionH>
                <wp:positionV relativeFrom="page">
                  <wp:posOffset>8890635</wp:posOffset>
                </wp:positionV>
                <wp:extent cx="7559675" cy="1799590"/>
                <wp:effectExtent l="0" t="0" r="0" b="3810"/>
                <wp:wrapNone/>
                <wp:docPr id="987656509" name="Group 987656509"/>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701026740" name="Rectangle 701026740"/>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39981784" name="Picture 439981784"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0B2ADEED" id="Group 987656509" o:spid="_x0000_s1026" style="position:absolute;margin-left:-71.15pt;margin-top:700.05pt;width:595.25pt;height:141.7pt;z-index:-251658226;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">
                <v:rect id="Rectangle 701026740"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" fillcolor="white [3212]" stroked="f" strokeweight="1pt"/>
                <v:shape id="Picture 439981784"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253" behindDoc="1" locked="0" layoutInCell="1" allowOverlap="1" wp14:anchorId="36FDAA7F" wp14:editId="3C82A51A">
                <wp:simplePos x="0" y="0"/>
                <wp:positionH relativeFrom="column">
                  <wp:posOffset>-903890</wp:posOffset>
                </wp:positionH>
                <wp:positionV relativeFrom="page">
                  <wp:posOffset>8890635</wp:posOffset>
                </wp:positionV>
                <wp:extent cx="7559675" cy="1799590"/>
                <wp:effectExtent l="0" t="0" r="0" b="3810"/>
                <wp:wrapNone/>
                <wp:docPr id="1651460743" name="Group 1651460743"/>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202807005" name="Rectangle 202807005"/>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19155576" name="Picture 1919155576"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5A64A8DD" id="Group 1651460743" o:spid="_x0000_s1026" style="position:absolute;margin-left:-71.15pt;margin-top:700.05pt;width:595.25pt;height:141.7pt;z-index:-251658227;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">
                <v:rect id="Rectangle 202807005"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" fillcolor="white [3212]" stroked="f" strokeweight="1pt"/>
                <v:shape id="Picture 1919155576"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252" behindDoc="1" locked="0" layoutInCell="1" allowOverlap="1" wp14:anchorId="7B049D8D" wp14:editId="7B1D1285">
                <wp:simplePos x="0" y="0"/>
                <wp:positionH relativeFrom="column">
                  <wp:posOffset>-903890</wp:posOffset>
                </wp:positionH>
                <wp:positionV relativeFrom="page">
                  <wp:posOffset>8890635</wp:posOffset>
                </wp:positionV>
                <wp:extent cx="7559675" cy="1799590"/>
                <wp:effectExtent l="0" t="0" r="0" b="3810"/>
                <wp:wrapNone/>
                <wp:docPr id="1902103320" name="Group 1902103320"/>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8796581" name="Rectangle 18796581"/>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929280376" name="Picture 929280376"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34D959FB" id="Group 1902103320" o:spid="_x0000_s1026" style="position:absolute;margin-left:-71.15pt;margin-top:700.05pt;width:595.25pt;height:141.7pt;z-index:-251658228;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">
                <v:rect id="Rectangle 18796581"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" fillcolor="white [3212]" stroked="f" strokeweight="1pt"/>
                <v:shape id="Picture 929280376"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251" behindDoc="1" locked="0" layoutInCell="1" allowOverlap="1" wp14:anchorId="23A7EE36" wp14:editId="7C6A509A">
                <wp:simplePos x="0" y="0"/>
                <wp:positionH relativeFrom="column">
                  <wp:posOffset>-903890</wp:posOffset>
                </wp:positionH>
                <wp:positionV relativeFrom="page">
                  <wp:posOffset>8890635</wp:posOffset>
                </wp:positionV>
                <wp:extent cx="7559675" cy="1799590"/>
                <wp:effectExtent l="0" t="0" r="0" b="3810"/>
                <wp:wrapNone/>
                <wp:docPr id="1591180981" name="Group 1591180981"/>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809089663" name="Rectangle 1809089663"/>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869266911" name="Picture 1869266911"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6598C349" id="Group 1591180981" o:spid="_x0000_s1026" style="position:absolute;margin-left:-71.15pt;margin-top:700.05pt;width:595.25pt;height:141.7pt;z-index:-251658229;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">
                <v:rect id="Rectangle 1809089663"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" fillcolor="white [3212]" stroked="f" strokeweight="1pt"/>
                <v:shape id="Picture 1869266911"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250" behindDoc="1" locked="0" layoutInCell="1" allowOverlap="1" wp14:anchorId="15A30CA0" wp14:editId="2B280029">
                <wp:simplePos x="0" y="0"/>
                <wp:positionH relativeFrom="column">
                  <wp:posOffset>-903890</wp:posOffset>
                </wp:positionH>
                <wp:positionV relativeFrom="page">
                  <wp:posOffset>8890635</wp:posOffset>
                </wp:positionV>
                <wp:extent cx="7559675" cy="1799590"/>
                <wp:effectExtent l="0" t="0" r="0" b="3810"/>
                <wp:wrapNone/>
                <wp:docPr id="846501520" name="Group 846501520"/>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1453691127" name="Rectangle 1453691127"/>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274485052" name="Picture 1274485052"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40186AD6" id="Group 846501520" o:spid="_x0000_s1026" style="position:absolute;margin-left:-71.15pt;margin-top:700.05pt;width:595.25pt;height:141.7pt;z-index:-251658230;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">
                <v:rect id="Rectangle 1453691127"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" fillcolor="white [3212]" stroked="f" strokeweight="1pt"/>
                <v:shape id="Picture 1274485052"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">
                  <v:imagedata r:id="rId22" o:title="Logo, company name&#10;&#10;Description automatically generated" croptop="9056f" cropbottom="9375f"/>
                </v:shape>
                <w10:wrap anchory="page"/>
              </v:group>
            </w:pict>
          </mc:Fallback>
        </mc:AlternateContent>
      </w:r>
      <w:r w:rsidRPr="009D539D">
        <w:rPr>
          <w:noProof/>
        </w:rPr>
        <mc:AlternateContent>
          <mc:Choice Requires="wpg">
            <w:drawing>
              <wp:anchor distT="0" distB="0" distL="114300" distR="114300" simplePos="0" relativeHeight="251658249" behindDoc="1" locked="0" layoutInCell="1" allowOverlap="1" wp14:anchorId="429F5BE7" wp14:editId="76957273">
                <wp:simplePos x="0" y="0"/>
                <wp:positionH relativeFrom="column">
                  <wp:posOffset>-903890</wp:posOffset>
                </wp:positionH>
                <wp:positionV relativeFrom="page">
                  <wp:posOffset>8890635</wp:posOffset>
                </wp:positionV>
                <wp:extent cx="7559675" cy="1799590"/>
                <wp:effectExtent l="0" t="0" r="0" b="3810"/>
                <wp:wrapNone/>
                <wp:docPr id="430848725" name="Group 430848725"/>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397057165" name="Rectangle 397057165"/>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84310846" name="Picture 184310846"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577C34CF" id="Group 430848725" o:spid="_x0000_s1026" style="position:absolute;margin-left:-71.15pt;margin-top:700.05pt;width:595.25pt;height:141.7pt;z-index:-251658231;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">
                <v:rect id="Rectangle 397057165"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" fillcolor="white [3212]" stroked="f" strokeweight="1pt"/>
                <v:shape id="Picture 184310846"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">
                  <v:imagedata r:id="rId22" o:title="Logo, company name&#10;&#10;Description automatically generated" croptop="9056f" cropbottom="9375f"/>
                </v:shape>
                <w10:wrap anchory="page"/>
              </v:group>
            </w:pict>
          </mc:Fallback>
        </mc:AlternateContent>
      </w:r>
      <w:r w:rsidR="003D568A" w:rsidRPr="009D539D">
        <w:rPr>
          <w:noProof/>
        </w:rPr>
        <mc:AlternateContent>
          <mc:Choice Requires="wpg">
            <w:drawing>
              <wp:anchor distT="0" distB="0" distL="114300" distR="114300" simplePos="0" relativeHeight="251658243" behindDoc="1" locked="0" layoutInCell="1" allowOverlap="1" wp14:anchorId="0B4589D9" wp14:editId="05C5F957">
                <wp:simplePos x="0" y="0"/>
                <wp:positionH relativeFrom="column">
                  <wp:posOffset>-903890</wp:posOffset>
                </wp:positionH>
                <wp:positionV relativeFrom="page">
                  <wp:posOffset>8890635</wp:posOffset>
                </wp:positionV>
                <wp:extent cx="7559675" cy="1799590"/>
                <wp:effectExtent l="0" t="0" r="0" b="3810"/>
                <wp:wrapNone/>
                <wp:docPr id="31" name="Group 31"/>
                <wp:cNvGraphicFramePr/>
                <a:graphic xmlns:a="http://schemas.openxmlformats.org/drawingml/2006/main">
                  <a:graphicData uri="http://schemas.microsoft.com/office/word/2010/wordprocessingGroup">
                    <wpg:wgp>
                      <wpg:cNvGrpSpPr/>
                      <wpg:grpSpPr>
                        <a:xfrm>
                          <a:off x="0" y="0"/>
                          <a:ext cx="7559675" cy="1799590"/>
                          <a:chOff x="0" y="0"/>
                          <a:chExt cx="7559675" cy="1799590"/>
                        </a:xfrm>
                      </wpg:grpSpPr>
                      <wps:wsp>
                        <wps:cNvPr id="29" name="Rectangle 29"/>
                        <wps:cNvSpPr/>
                        <wps:spPr>
                          <a:xfrm>
                            <a:off x="0" y="0"/>
                            <a:ext cx="7559675" cy="1799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0" name="Picture 30" descr="Logo, company nam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t="13819" b="14305"/>
                          <a:stretch/>
                        </pic:blipFill>
                        <pic:spPr bwMode="auto">
                          <a:xfrm>
                            <a:off x="2816773" y="336331"/>
                            <a:ext cx="1927860" cy="95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70541F3F" id="Group 31" o:spid="_x0000_s1026" style="position:absolute;margin-left:-71.15pt;margin-top:700.05pt;width:595.25pt;height:141.7pt;z-index:-251658237;mso-position-vertical-relative:page" coordsize="75596,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">
                <v:rect id="Rectangle 29" o:spid="_x0000_s1027" style="position:absolute;width:75596;height:1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" fillcolor="white [3212]" stroked="f" strokeweight="1pt"/>
                <v:shape id="Picture 30" o:spid="_x0000_s1028" type="#_x0000_t75" alt="Logo, company name&#10;&#10;Description automatically generated" style="position:absolute;left:28167;top:3363;width:19279;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">
                  <v:imagedata r:id="rId22" o:title="Logo, company name&#10;&#10;Description automatically generated" croptop="9056f" cropbottom="9375f"/>
                </v:shape>
                <w10:wrap anchory="page"/>
              </v:group>
            </w:pict>
          </mc:Fallback>
        </mc:AlternateContent>
      </w:r>
      <w:r>
        <w:t xml:space="preserve">About the </w:t>
      </w:r>
      <w:r w:rsidR="006E740B">
        <w:t>3</w:t>
      </w:r>
      <w:r w:rsidR="006E740B">
        <w:rPr>
          <w:vertAlign w:val="superscript"/>
        </w:rPr>
        <w:t>rd</w:t>
      </w:r>
      <w:r>
        <w:t xml:space="preserve"> technical workshop</w:t>
      </w:r>
      <w:bookmarkEnd w:id="0"/>
    </w:p>
    <w:p w14:paraId="57F5CBF4" w14:textId="0F32160B" w:rsidR="002A381B" w:rsidRPr="00DB7DE1" w:rsidRDefault="006E740B" w:rsidP="009A294F">
      <w:pPr>
        <w:pStyle w:val="Heading2"/>
        <w:numPr>
          <w:ilvl w:val="0"/>
          <w:numId w:val="0"/>
        </w:numPr>
      </w:pPr>
      <w:bookmarkStart w:id="1" w:name="_Toc197358505"/>
      <w:r>
        <w:t>3rd</w:t>
      </w:r>
      <w:r w:rsidR="004D11A8">
        <w:t xml:space="preserve"> technical workshop</w:t>
      </w:r>
      <w:bookmarkEnd w:id="1"/>
    </w:p>
    <w:p w14:paraId="54D0087C" w14:textId="7D7857E8" w:rsidR="00595A97" w:rsidRDefault="00F2084B" w:rsidP="0071247D">
      <w:pPr>
        <w:jc w:val="both"/>
      </w:pPr>
      <w:r w:rsidRPr="00F2084B">
        <w:t>On 2</w:t>
      </w:r>
      <w:r w:rsidR="00534423">
        <w:t>6</w:t>
      </w:r>
      <w:r w:rsidRPr="00F2084B">
        <w:t xml:space="preserve"> </w:t>
      </w:r>
      <w:r w:rsidR="00534423">
        <w:t>February</w:t>
      </w:r>
      <w:r w:rsidRPr="00F2084B">
        <w:t xml:space="preserve"> 202</w:t>
      </w:r>
      <w:r w:rsidR="00534423">
        <w:t>5</w:t>
      </w:r>
      <w:r w:rsidRPr="00F2084B">
        <w:t xml:space="preserve">, the </w:t>
      </w:r>
      <w:r w:rsidR="00C57E55">
        <w:t>third</w:t>
      </w:r>
      <w:r w:rsidRPr="00F2084B">
        <w:t xml:space="preserve"> in a series of InterOPERA technical workshops </w:t>
      </w:r>
      <w:r w:rsidR="005E5725" w:rsidRPr="005E5725">
        <w:t xml:space="preserve">took place </w:t>
      </w:r>
      <w:r w:rsidR="00F47A8C">
        <w:t>online</w:t>
      </w:r>
      <w:r w:rsidRPr="00F2084B">
        <w:t>.</w:t>
      </w:r>
      <w:r>
        <w:t xml:space="preserve"> </w:t>
      </w:r>
      <w:r w:rsidR="00CF0498" w:rsidRPr="00CF0498">
        <w:t xml:space="preserve">This </w:t>
      </w:r>
      <w:r w:rsidR="00C57E55">
        <w:t>third</w:t>
      </w:r>
      <w:r w:rsidR="00CF0498" w:rsidRPr="00CF0498">
        <w:t xml:space="preserve"> workshop focused on </w:t>
      </w:r>
      <w:r w:rsidR="00F47A8C">
        <w:t>two tasks</w:t>
      </w:r>
      <w:r w:rsidR="00704CB1" w:rsidRPr="009D023E">
        <w:t xml:space="preserve"> of </w:t>
      </w:r>
      <w:r w:rsidR="00C57E55" w:rsidRPr="009D023E">
        <w:t>Work Package 3 (</w:t>
      </w:r>
      <w:r w:rsidR="001150FE" w:rsidRPr="009D023E">
        <w:t xml:space="preserve">Multi-vendor multi-terminal demonstrator </w:t>
      </w:r>
      <w:r w:rsidR="00C57E55" w:rsidRPr="009D023E">
        <w:t>project)</w:t>
      </w:r>
      <w:bookmarkStart w:id="2" w:name="_Hlk162950480"/>
      <w:r w:rsidR="00595A97">
        <w:t>:</w:t>
      </w:r>
    </w:p>
    <w:p w14:paraId="13A018D0" w14:textId="77777777" w:rsidR="00F47A8C" w:rsidRDefault="00F47A8C" w:rsidP="005F3E4C">
      <w:pPr>
        <w:pStyle w:val="ListParagraph"/>
        <w:numPr>
          <w:ilvl w:val="0"/>
          <w:numId w:val="24"/>
        </w:numPr>
        <w:jc w:val="both"/>
      </w:pPr>
      <w:r>
        <w:t>Task 3.6 HVDC Grid Design Studies</w:t>
      </w:r>
    </w:p>
    <w:p w14:paraId="51F0E70A" w14:textId="19ECFF61" w:rsidR="00F47A8C" w:rsidRDefault="00F47A8C" w:rsidP="005F3E4C">
      <w:pPr>
        <w:pStyle w:val="ListParagraph"/>
        <w:numPr>
          <w:ilvl w:val="0"/>
          <w:numId w:val="23"/>
        </w:numPr>
        <w:jc w:val="both"/>
      </w:pPr>
      <w:r>
        <w:t>Task 3.3 Drafting</w:t>
      </w:r>
      <w:r w:rsidR="009D5F1C">
        <w:t xml:space="preserve"> </w:t>
      </w:r>
      <w:r>
        <w:t>Detailed</w:t>
      </w:r>
      <w:r w:rsidR="009D5F1C">
        <w:t xml:space="preserve"> </w:t>
      </w:r>
      <w:r>
        <w:t>Functional</w:t>
      </w:r>
      <w:r w:rsidR="009D5F1C">
        <w:t xml:space="preserve"> </w:t>
      </w:r>
      <w:r>
        <w:t>Specifications</w:t>
      </w:r>
    </w:p>
    <w:p w14:paraId="4CD28F0E" w14:textId="432D1CE3" w:rsidR="00661FDE" w:rsidRPr="00BC0D61" w:rsidRDefault="00595A97" w:rsidP="0071247D">
      <w:pPr>
        <w:jc w:val="both"/>
      </w:pPr>
      <w:r>
        <w:rPr>
          <w:lang w:val="en-IE"/>
        </w:rPr>
        <w:t>The workshop</w:t>
      </w:r>
      <w:r w:rsidR="00CF0498" w:rsidRPr="00CF0498">
        <w:t xml:space="preserve"> </w:t>
      </w:r>
      <w:r w:rsidR="00F2084B" w:rsidRPr="00F2084B">
        <w:t xml:space="preserve">featured presentations from Réseau de Transport </w:t>
      </w:r>
      <w:proofErr w:type="spellStart"/>
      <w:r w:rsidR="00F2084B" w:rsidRPr="00F2084B">
        <w:t>d'Électricité</w:t>
      </w:r>
      <w:proofErr w:type="spellEnd"/>
      <w:r w:rsidR="00F2084B" w:rsidRPr="00F2084B">
        <w:t xml:space="preserve"> (RTE)</w:t>
      </w:r>
      <w:r w:rsidR="00F47A8C">
        <w:t xml:space="preserve"> and Siemens Energy</w:t>
      </w:r>
      <w:r w:rsidR="00C0577A">
        <w:t xml:space="preserve">. </w:t>
      </w:r>
      <w:r w:rsidR="009D5F1C">
        <w:t>It</w:t>
      </w:r>
      <w:r w:rsidR="009D5F1C" w:rsidRPr="009D5F1C">
        <w:t xml:space="preserve"> was conducted in a 2.5-hour online session.</w:t>
      </w:r>
    </w:p>
    <w:bookmarkEnd w:id="2"/>
    <w:p w14:paraId="1DB1A3CC" w14:textId="3D615FA3" w:rsidR="00E928F5" w:rsidRPr="00704549" w:rsidRDefault="001E3FDF" w:rsidP="00D379C6">
      <w:pPr>
        <w:pStyle w:val="IntenseQuote"/>
      </w:pPr>
      <w:r w:rsidRPr="001E3FDF">
        <w:t>The Stakeholder Committee</w:t>
      </w:r>
      <w:r w:rsidR="009D023E">
        <w:t xml:space="preserve"> </w:t>
      </w:r>
      <w:r w:rsidR="009D023E" w:rsidRPr="009D023E">
        <w:t xml:space="preserve">members actively engaged in the discussions, raising </w:t>
      </w:r>
      <w:r w:rsidR="009D023E">
        <w:t>technical</w:t>
      </w:r>
      <w:r w:rsidR="009D023E" w:rsidRPr="009D023E">
        <w:t xml:space="preserve"> questions and providing feedback</w:t>
      </w:r>
      <w:r w:rsidR="009D023E">
        <w:t xml:space="preserve"> to the </w:t>
      </w:r>
      <w:r w:rsidR="005E7B0A">
        <w:t>speakers</w:t>
      </w:r>
      <w:r w:rsidR="009D023E">
        <w:t xml:space="preserve"> </w:t>
      </w:r>
      <w:r w:rsidR="009D023E" w:rsidRPr="005E7B0A">
        <w:t>during and after the workshop</w:t>
      </w:r>
      <w:r w:rsidR="005E7B0A" w:rsidRPr="005E7B0A">
        <w:t xml:space="preserve">. </w:t>
      </w:r>
      <w:r w:rsidR="004C4671" w:rsidRPr="003B1AB8">
        <w:rPr>
          <w:lang w:val="en-US"/>
        </w:rPr>
        <w:t>These interactions are crucial for the project's success as they ensure that the assumptions, specifications, and methodologies are robust, practicable, and forward-looking.</w:t>
      </w:r>
    </w:p>
    <w:p w14:paraId="79CBA615" w14:textId="06F08462" w:rsidR="006E0F9C" w:rsidRDefault="006A64C5" w:rsidP="00595A97">
      <w:pPr>
        <w:jc w:val="both"/>
      </w:pPr>
      <w:r w:rsidRPr="006A64C5">
        <w:t>The first part of the workshop</w:t>
      </w:r>
      <w:r w:rsidR="00837C8D">
        <w:t xml:space="preserve">, led by RTE, focused on </w:t>
      </w:r>
      <w:r w:rsidR="009D023E">
        <w:t>presenting the load flow and contingency analysis, dynamic and transient studies perform for the HVDC grid design studies (</w:t>
      </w:r>
      <w:r w:rsidR="00F47A8C">
        <w:t>Task 3.6</w:t>
      </w:r>
      <w:r w:rsidR="009D023E">
        <w:t>).</w:t>
      </w:r>
      <w:r w:rsidR="006E0F9C">
        <w:t xml:space="preserve"> </w:t>
      </w:r>
    </w:p>
    <w:p w14:paraId="70ACC4CD" w14:textId="0CD1517A" w:rsidR="001F35F0" w:rsidRPr="001F35F0" w:rsidRDefault="006E0F9C" w:rsidP="001F35F0">
      <w:pPr>
        <w:jc w:val="both"/>
        <w:rPr>
          <w:lang w:val="en-US"/>
        </w:rPr>
      </w:pPr>
      <w:r>
        <w:t>During the first session, the Stakeholder Committee members raised technical questions and observations</w:t>
      </w:r>
      <w:r w:rsidR="00E556D9">
        <w:t xml:space="preserve"> following the presentation of each individual topic</w:t>
      </w:r>
      <w:r>
        <w:t xml:space="preserve">. </w:t>
      </w:r>
      <w:r w:rsidR="001F35F0" w:rsidRPr="001F35F0">
        <w:rPr>
          <w:lang w:val="en-US"/>
        </w:rPr>
        <w:t>Responses from the workshop leaders, while providing clarity on several points, also highlighted the nature of the basic design process distinguishing it from the upcoming tuning of vendor controls in the next project phase. The speakers also acknowledged that it is unrealistic to expect all contractors to be at the table simultaneously during tenders, hence there is a pressing need for a process that allows such pre-tender planning studies.</w:t>
      </w:r>
    </w:p>
    <w:p w14:paraId="1860CF5D" w14:textId="53FE7A47" w:rsidR="005036FC" w:rsidRDefault="006A64C5" w:rsidP="006E0F9C">
      <w:pPr>
        <w:pStyle w:val="ListBullet2"/>
        <w:numPr>
          <w:ilvl w:val="0"/>
          <w:numId w:val="0"/>
        </w:numPr>
      </w:pPr>
      <w:r w:rsidRPr="006A64C5">
        <w:t>The second part of the workshop</w:t>
      </w:r>
      <w:r w:rsidR="006E0F9C">
        <w:t xml:space="preserve"> was led by Siemens Energy and targeted the overall definition and subsystems </w:t>
      </w:r>
      <w:r w:rsidR="005E7B0A">
        <w:t>included in</w:t>
      </w:r>
      <w:r w:rsidR="006E0F9C">
        <w:t xml:space="preserve"> the functional specifications for the demonstrator</w:t>
      </w:r>
      <w:r w:rsidR="00096A1E" w:rsidRPr="00096A1E">
        <w:t xml:space="preserve"> </w:t>
      </w:r>
      <w:r w:rsidR="004A6938">
        <w:t>(</w:t>
      </w:r>
      <w:r w:rsidR="00F47A8C">
        <w:t>Task 3.3</w:t>
      </w:r>
      <w:r w:rsidR="004A6938">
        <w:t>)</w:t>
      </w:r>
      <w:r w:rsidR="006E0F9C">
        <w:t>.</w:t>
      </w:r>
      <w:r w:rsidR="00234093">
        <w:t xml:space="preserve"> After the hierarchical structure of the specifications, the presentation then detailed the Demonstrator Features and use cases for preliminary specifications and the example for Functional Network Zoning: fault separation.</w:t>
      </w:r>
    </w:p>
    <w:p w14:paraId="75F9A371" w14:textId="405551B2" w:rsidR="005036FC" w:rsidRDefault="00F2084B" w:rsidP="005036FC">
      <w:pPr>
        <w:jc w:val="both"/>
      </w:pPr>
      <w:r w:rsidRPr="00F2084B">
        <w:t xml:space="preserve">After a second Q&amp;A session with the keynote speaker, </w:t>
      </w:r>
      <w:r w:rsidR="006E0F9C">
        <w:t>the workshop concluded with closing remarks and an announcement for the next steps and</w:t>
      </w:r>
      <w:r w:rsidR="005E7B0A">
        <w:t xml:space="preserve"> following</w:t>
      </w:r>
      <w:r w:rsidR="006E0F9C">
        <w:t xml:space="preserve"> workshop, anticipated to take place in Q4 2025 and</w:t>
      </w:r>
      <w:r w:rsidR="005E7B0A">
        <w:t xml:space="preserve"> </w:t>
      </w:r>
      <w:r w:rsidR="006E0F9C">
        <w:t>focus</w:t>
      </w:r>
      <w:r w:rsidR="000A434A">
        <w:t>ed</w:t>
      </w:r>
      <w:r w:rsidR="006E0F9C">
        <w:t xml:space="preserve"> on legal and cooperation frameworks and procurement</w:t>
      </w:r>
      <w:r w:rsidR="00234093">
        <w:t xml:space="preserve"> strategies</w:t>
      </w:r>
      <w:r w:rsidR="006E0F9C">
        <w:t>.</w:t>
      </w:r>
      <w:r w:rsidR="00234093">
        <w:t xml:space="preserve"> </w:t>
      </w:r>
    </w:p>
    <w:p w14:paraId="0D9C8D47" w14:textId="49E49CC8" w:rsidR="00234093" w:rsidRDefault="00234093" w:rsidP="005036FC">
      <w:pPr>
        <w:jc w:val="both"/>
      </w:pPr>
      <w:r w:rsidRPr="30F735CE">
        <w:rPr>
          <w:lang w:val="en-US"/>
        </w:rPr>
        <w:lastRenderedPageBreak/>
        <w:t>Further studies, particularly on transient stresses and protection strategies, are to be conducted with the potential for vendor-specific models and interactions to be evaluated in the next project phase.</w:t>
      </w:r>
    </w:p>
    <w:p w14:paraId="5FC76436" w14:textId="5D6ED22B" w:rsidR="000B4F8D" w:rsidRPr="00704549" w:rsidRDefault="000B4F8D" w:rsidP="00704549">
      <w:pPr>
        <w:pStyle w:val="ListBullet2"/>
        <w:numPr>
          <w:ilvl w:val="0"/>
          <w:numId w:val="0"/>
        </w:numPr>
        <w:ind w:left="720"/>
      </w:pPr>
    </w:p>
    <w:p w14:paraId="0E048818" w14:textId="4E9D6CCB" w:rsidR="00C50A46" w:rsidRPr="00704549" w:rsidRDefault="00C50A46">
      <w:r w:rsidRPr="00704549">
        <w:br w:type="page"/>
      </w:r>
    </w:p>
    <w:p w14:paraId="117CCFB5" w14:textId="2CB21298" w:rsidR="00BC0D61" w:rsidRPr="00595A97" w:rsidRDefault="004D11A8" w:rsidP="00595A97">
      <w:pPr>
        <w:pStyle w:val="Heading1"/>
        <w:numPr>
          <w:ilvl w:val="0"/>
          <w:numId w:val="0"/>
        </w:numPr>
        <w:rPr>
          <w:sz w:val="52"/>
          <w:szCs w:val="28"/>
        </w:rPr>
      </w:pPr>
      <w:bookmarkStart w:id="3" w:name="_Toc197358506"/>
      <w:r w:rsidRPr="00595A97">
        <w:rPr>
          <w:sz w:val="52"/>
          <w:szCs w:val="28"/>
          <w:lang w:val="fr-FR"/>
        </w:rPr>
        <w:lastRenderedPageBreak/>
        <w:t xml:space="preserve">Discussion </w:t>
      </w:r>
      <w:proofErr w:type="spellStart"/>
      <w:r w:rsidRPr="00595A97">
        <w:rPr>
          <w:sz w:val="52"/>
          <w:szCs w:val="28"/>
          <w:lang w:val="fr-FR"/>
        </w:rPr>
        <w:t>summary</w:t>
      </w:r>
      <w:bookmarkEnd w:id="3"/>
      <w:proofErr w:type="spellEnd"/>
      <w:r w:rsidRPr="00595A97">
        <w:rPr>
          <w:sz w:val="52"/>
          <w:szCs w:val="28"/>
          <w:lang w:val="fr-FR"/>
        </w:rPr>
        <w:t xml:space="preserve"> </w:t>
      </w:r>
    </w:p>
    <w:p w14:paraId="2505835A" w14:textId="0919EF7A" w:rsidR="00405354" w:rsidRDefault="00FA2275" w:rsidP="00B44050">
      <w:pPr>
        <w:pStyle w:val="Heading2"/>
        <w:rPr>
          <w:lang w:val="en-IE"/>
        </w:rPr>
      </w:pPr>
      <w:bookmarkStart w:id="4" w:name="_Toc197358507"/>
      <w:r>
        <w:rPr>
          <w:lang w:val="en-IE"/>
        </w:rPr>
        <w:t>HVDC Grid Design for InterOPERA: load flow and contingency analysis, dynamic ad transient studies</w:t>
      </w:r>
      <w:bookmarkEnd w:id="4"/>
      <w:r>
        <w:rPr>
          <w:lang w:val="en-IE"/>
        </w:rPr>
        <w:t xml:space="preserve"> </w:t>
      </w:r>
    </w:p>
    <w:p w14:paraId="6897390F" w14:textId="3E52C540" w:rsidR="005F3E4C" w:rsidRPr="003B1AB8" w:rsidRDefault="005F3E4C" w:rsidP="005F3E4C">
      <w:pPr>
        <w:jc w:val="both"/>
        <w:rPr>
          <w:lang w:val="en-US"/>
        </w:rPr>
      </w:pPr>
      <w:r w:rsidRPr="003B1AB8">
        <w:rPr>
          <w:lang w:val="en-US"/>
        </w:rPr>
        <w:t xml:space="preserve">HVDC grid design studies support the translation of the functional framework proposed in Work Package 2 </w:t>
      </w:r>
      <w:r w:rsidR="000A434A">
        <w:rPr>
          <w:lang w:val="en-US"/>
        </w:rPr>
        <w:t xml:space="preserve">- </w:t>
      </w:r>
      <w:r w:rsidRPr="003B1AB8">
        <w:rPr>
          <w:lang w:val="en-US"/>
        </w:rPr>
        <w:t>Requirements and assessment of interoperability for multi-vendor multi-terminal HVDC systems</w:t>
      </w:r>
      <w:r w:rsidR="000A434A">
        <w:rPr>
          <w:lang w:val="en-US"/>
        </w:rPr>
        <w:t xml:space="preserve"> -</w:t>
      </w:r>
      <w:r w:rsidRPr="003B1AB8">
        <w:rPr>
          <w:lang w:val="en-US"/>
        </w:rPr>
        <w:t xml:space="preserve"> into technical specifications for the InterOPERA demonstrator. A key input for this process is, therefore, the functional requirements outlined in deliverable 2.1</w:t>
      </w:r>
      <w:r w:rsidR="000A434A">
        <w:rPr>
          <w:lang w:val="en-US"/>
        </w:rPr>
        <w:t xml:space="preserve"> - </w:t>
      </w:r>
      <w:r w:rsidRPr="003B1AB8">
        <w:rPr>
          <w:lang w:val="en-US"/>
        </w:rPr>
        <w:t>D2.1 Functional requirements for HVDC grid systems and subsystems</w:t>
      </w:r>
      <w:r w:rsidR="000A434A">
        <w:rPr>
          <w:lang w:val="en-US"/>
        </w:rPr>
        <w:t xml:space="preserve"> -</w:t>
      </w:r>
      <w:r w:rsidRPr="003B1AB8">
        <w:rPr>
          <w:lang w:val="en-US"/>
        </w:rPr>
        <w:t xml:space="preserve"> with the latest update, following the June 2024 version, recently released.</w:t>
      </w:r>
    </w:p>
    <w:p w14:paraId="0C74D69C" w14:textId="77777777" w:rsidR="005F3E4C" w:rsidRPr="003B1AB8" w:rsidRDefault="005F3E4C" w:rsidP="005F3E4C">
      <w:pPr>
        <w:jc w:val="both"/>
        <w:rPr>
          <w:lang w:val="en-US"/>
        </w:rPr>
      </w:pPr>
      <w:r w:rsidRPr="003B1AB8">
        <w:rPr>
          <w:lang w:val="en-US"/>
        </w:rPr>
        <w:t xml:space="preserve">The HVDC grid design studies are divided into three packages, covering both steady-state analysis and dynamic simulations, and are currently at different stages of development. Accordingly, RTE's presentation was structured into three parts: </w:t>
      </w:r>
    </w:p>
    <w:p w14:paraId="7959D032" w14:textId="095438F5" w:rsidR="005F3E4C" w:rsidRPr="003B1AB8" w:rsidRDefault="005F3E4C" w:rsidP="005F3E4C">
      <w:pPr>
        <w:pStyle w:val="ListParagraph"/>
        <w:numPr>
          <w:ilvl w:val="0"/>
          <w:numId w:val="26"/>
        </w:numPr>
        <w:jc w:val="both"/>
        <w:rPr>
          <w:lang w:val="en-US"/>
        </w:rPr>
      </w:pPr>
      <w:r w:rsidRPr="003B1AB8">
        <w:rPr>
          <w:lang w:val="en-US"/>
        </w:rPr>
        <w:t xml:space="preserve">Key findings from DC load flow (LF)-based contingency </w:t>
      </w:r>
      <w:proofErr w:type="gramStart"/>
      <w:r w:rsidRPr="003B1AB8">
        <w:rPr>
          <w:lang w:val="en-US"/>
        </w:rPr>
        <w:t>analysis</w:t>
      </w:r>
      <w:r w:rsidR="000A434A">
        <w:rPr>
          <w:lang w:val="en-US"/>
        </w:rPr>
        <w:t>;</w:t>
      </w:r>
      <w:proofErr w:type="gramEnd"/>
    </w:p>
    <w:p w14:paraId="059510D8" w14:textId="188EEE25" w:rsidR="005F3E4C" w:rsidRPr="003B1AB8" w:rsidRDefault="005F3E4C" w:rsidP="005F3E4C">
      <w:pPr>
        <w:pStyle w:val="ListParagraph"/>
        <w:numPr>
          <w:ilvl w:val="0"/>
          <w:numId w:val="26"/>
        </w:numPr>
        <w:jc w:val="both"/>
        <w:rPr>
          <w:lang w:val="en-US"/>
        </w:rPr>
      </w:pPr>
      <w:r w:rsidRPr="003B1AB8">
        <w:rPr>
          <w:lang w:val="en-US"/>
        </w:rPr>
        <w:t xml:space="preserve">Preliminary results from the ongoing dynamic </w:t>
      </w:r>
      <w:proofErr w:type="gramStart"/>
      <w:r w:rsidRPr="003B1AB8">
        <w:rPr>
          <w:lang w:val="en-US"/>
        </w:rPr>
        <w:t>investigations</w:t>
      </w:r>
      <w:r w:rsidR="000A434A">
        <w:rPr>
          <w:lang w:val="en-US"/>
        </w:rPr>
        <w:t>;</w:t>
      </w:r>
      <w:proofErr w:type="gramEnd"/>
    </w:p>
    <w:p w14:paraId="42B3D98D" w14:textId="40C9E060" w:rsidR="005F3E4C" w:rsidRPr="003B1AB8" w:rsidRDefault="005F3E4C" w:rsidP="005F3E4C">
      <w:pPr>
        <w:pStyle w:val="ListParagraph"/>
        <w:numPr>
          <w:ilvl w:val="0"/>
          <w:numId w:val="26"/>
        </w:numPr>
        <w:jc w:val="both"/>
        <w:rPr>
          <w:lang w:val="en-US"/>
        </w:rPr>
      </w:pPr>
      <w:r w:rsidRPr="003B1AB8">
        <w:rPr>
          <w:lang w:val="en-US"/>
        </w:rPr>
        <w:t xml:space="preserve">Overview of the proposed methodology for evaluating transient </w:t>
      </w:r>
      <w:proofErr w:type="gramStart"/>
      <w:r w:rsidRPr="003B1AB8">
        <w:rPr>
          <w:lang w:val="en-US"/>
        </w:rPr>
        <w:t>stresses</w:t>
      </w:r>
      <w:proofErr w:type="gramEnd"/>
      <w:r w:rsidRPr="003B1AB8">
        <w:rPr>
          <w:lang w:val="en-US"/>
        </w:rPr>
        <w:t xml:space="preserve"> during DC faults</w:t>
      </w:r>
      <w:r w:rsidR="000A434A">
        <w:rPr>
          <w:lang w:val="en-US"/>
        </w:rPr>
        <w:t>.</w:t>
      </w:r>
    </w:p>
    <w:p w14:paraId="08ADE113" w14:textId="5F206D89" w:rsidR="005F3E4C" w:rsidRPr="003B1AB8" w:rsidRDefault="005F3E4C" w:rsidP="005F3E4C">
      <w:pPr>
        <w:jc w:val="both"/>
        <w:rPr>
          <w:lang w:val="en-US"/>
        </w:rPr>
      </w:pPr>
      <w:r w:rsidRPr="003B1AB8">
        <w:rPr>
          <w:lang w:val="en-US"/>
        </w:rPr>
        <w:t>Design studies are conducted during the planning stage and therefore rely on a generic modeling approach, making them highly sensitive to assumptions. To address this challenge, an umbrella subtask led by HVDC grid equipment vendors was established to consolidate inputs on the demonstration scope and subsystem capabilities. Main inputs include the DC grid topology (</w:t>
      </w:r>
      <w:r>
        <w:rPr>
          <w:lang w:val="en-US"/>
        </w:rPr>
        <w:t xml:space="preserve">based on D3.1: </w:t>
      </w:r>
      <w:r w:rsidRPr="00693498">
        <w:t xml:space="preserve">Demonstrator </w:t>
      </w:r>
      <w:r>
        <w:t>d</w:t>
      </w:r>
      <w:r w:rsidRPr="00693498">
        <w:t>efinition</w:t>
      </w:r>
      <w:r>
        <w:t xml:space="preserve"> and s</w:t>
      </w:r>
      <w:r w:rsidRPr="00693498">
        <w:t xml:space="preserve">ystem </w:t>
      </w:r>
      <w:r>
        <w:t>d</w:t>
      </w:r>
      <w:r w:rsidRPr="00693498">
        <w:t xml:space="preserve">esign </w:t>
      </w:r>
      <w:r>
        <w:t>s</w:t>
      </w:r>
      <w:r w:rsidRPr="00693498">
        <w:t>tudies</w:t>
      </w:r>
      <w:r>
        <w:t>,</w:t>
      </w:r>
      <w:r>
        <w:rPr>
          <w:lang w:val="en-US"/>
        </w:rPr>
        <w:t xml:space="preserve"> </w:t>
      </w:r>
      <w:r w:rsidRPr="003B1AB8">
        <w:rPr>
          <w:lang w:val="en-US"/>
        </w:rPr>
        <w:t>including cable lengths</w:t>
      </w:r>
      <w:r>
        <w:rPr>
          <w:lang w:val="en-US"/>
        </w:rPr>
        <w:t>,</w:t>
      </w:r>
      <w:r w:rsidRPr="003B1AB8">
        <w:rPr>
          <w:lang w:val="en-US"/>
        </w:rPr>
        <w:t xml:space="preserve"> with associated electrical parameters, grounding), equipment ratings (e.g., 2 GW </w:t>
      </w:r>
      <w:proofErr w:type="spellStart"/>
      <w:r w:rsidRPr="003B1AB8">
        <w:rPr>
          <w:lang w:val="en-US"/>
        </w:rPr>
        <w:t>bipoles</w:t>
      </w:r>
      <w:proofErr w:type="spellEnd"/>
      <w:r w:rsidRPr="003B1AB8">
        <w:rPr>
          <w:lang w:val="en-US"/>
        </w:rPr>
        <w:t>), continuous operating ranges (maximum current and voltage</w:t>
      </w:r>
      <w:r w:rsidR="00B50ADB">
        <w:rPr>
          <w:lang w:val="en-US"/>
        </w:rPr>
        <w:t xml:space="preserve">, </w:t>
      </w:r>
      <w:r w:rsidR="00B50ADB" w:rsidRPr="003B1AB8">
        <w:rPr>
          <w:lang w:val="en-US"/>
        </w:rPr>
        <w:t>e.g.</w:t>
      </w:r>
      <w:r w:rsidRPr="003B1AB8">
        <w:rPr>
          <w:lang w:val="en-US"/>
        </w:rPr>
        <w:t xml:space="preserve">), control modes, design criteria, and AC side considerations. Specifically: </w:t>
      </w:r>
    </w:p>
    <w:p w14:paraId="11A04A21" w14:textId="77777777" w:rsidR="005F3E4C" w:rsidRPr="003B1AB8" w:rsidRDefault="005F3E4C" w:rsidP="005F3E4C">
      <w:pPr>
        <w:pStyle w:val="ListParagraph"/>
        <w:numPr>
          <w:ilvl w:val="0"/>
          <w:numId w:val="28"/>
        </w:numPr>
        <w:jc w:val="both"/>
        <w:rPr>
          <w:lang w:val="en-US"/>
        </w:rPr>
      </w:pPr>
      <w:r w:rsidRPr="003B1AB8">
        <w:rPr>
          <w:lang w:val="en-US"/>
        </w:rPr>
        <w:t xml:space="preserve">A three-terminal (3T) topology is considered, featuring a central DC switching station (DCSS), with three possible configurations to account for multiple applications: </w:t>
      </w:r>
    </w:p>
    <w:p w14:paraId="4D489E9E" w14:textId="7236CA33" w:rsidR="005F3E4C" w:rsidRPr="003B1AB8" w:rsidRDefault="005F3E4C" w:rsidP="005F3E4C">
      <w:pPr>
        <w:pStyle w:val="ListParagraph"/>
        <w:numPr>
          <w:ilvl w:val="0"/>
          <w:numId w:val="29"/>
        </w:numPr>
        <w:ind w:left="1083" w:hanging="357"/>
        <w:jc w:val="both"/>
        <w:rPr>
          <w:lang w:val="en-US"/>
        </w:rPr>
      </w:pPr>
      <w:r w:rsidRPr="003B1AB8">
        <w:rPr>
          <w:lang w:val="en-US"/>
        </w:rPr>
        <w:t>A multi-terminal (MT) interconnector with three onshore stations</w:t>
      </w:r>
      <w:r w:rsidR="00B50ADB">
        <w:rPr>
          <w:lang w:val="en-US"/>
        </w:rPr>
        <w:t>.</w:t>
      </w:r>
    </w:p>
    <w:p w14:paraId="75F9E9F0" w14:textId="3AF7EFF4" w:rsidR="005F3E4C" w:rsidRPr="003B1AB8" w:rsidRDefault="005F3E4C" w:rsidP="005F3E4C">
      <w:pPr>
        <w:pStyle w:val="ListParagraph"/>
        <w:numPr>
          <w:ilvl w:val="0"/>
          <w:numId w:val="29"/>
        </w:numPr>
        <w:ind w:left="1083" w:hanging="357"/>
        <w:jc w:val="both"/>
        <w:rPr>
          <w:lang w:val="en-US"/>
        </w:rPr>
      </w:pPr>
      <w:r w:rsidRPr="003B1AB8">
        <w:rPr>
          <w:lang w:val="en-US"/>
        </w:rPr>
        <w:t>A multi-purpose MT grid, with two onshore stations and one offshore station connecting a wind power plant (WPP)</w:t>
      </w:r>
      <w:r w:rsidR="00B50ADB">
        <w:rPr>
          <w:lang w:val="en-US"/>
        </w:rPr>
        <w:t>.</w:t>
      </w:r>
    </w:p>
    <w:p w14:paraId="0F909487" w14:textId="54BD2CFF" w:rsidR="005F3E4C" w:rsidRPr="003B1AB8" w:rsidRDefault="005F3E4C" w:rsidP="005F3E4C">
      <w:pPr>
        <w:pStyle w:val="ListParagraph"/>
        <w:numPr>
          <w:ilvl w:val="0"/>
          <w:numId w:val="29"/>
        </w:numPr>
        <w:spacing w:after="60"/>
        <w:ind w:left="1083" w:hanging="357"/>
        <w:contextualSpacing w:val="0"/>
        <w:jc w:val="both"/>
        <w:rPr>
          <w:lang w:val="en-US"/>
        </w:rPr>
      </w:pPr>
      <w:r w:rsidRPr="003B1AB8">
        <w:rPr>
          <w:lang w:val="en-US"/>
        </w:rPr>
        <w:t>Two offshore stations transmitting power to a single onshore station</w:t>
      </w:r>
      <w:r w:rsidR="00B50ADB">
        <w:rPr>
          <w:lang w:val="en-US"/>
        </w:rPr>
        <w:t>.</w:t>
      </w:r>
    </w:p>
    <w:p w14:paraId="389EA7BB" w14:textId="77777777" w:rsidR="005F3E4C" w:rsidRPr="003B1AB8" w:rsidRDefault="005F3E4C" w:rsidP="005F3E4C">
      <w:pPr>
        <w:pStyle w:val="ListParagraph"/>
        <w:numPr>
          <w:ilvl w:val="0"/>
          <w:numId w:val="27"/>
        </w:numPr>
        <w:spacing w:after="60"/>
        <w:ind w:hanging="357"/>
        <w:contextualSpacing w:val="0"/>
        <w:jc w:val="both"/>
        <w:rPr>
          <w:lang w:val="en-US"/>
        </w:rPr>
      </w:pPr>
      <w:r w:rsidRPr="003B1AB8">
        <w:rPr>
          <w:lang w:val="en-US"/>
        </w:rPr>
        <w:t>As a starting point, a solid DC grid grounding at the central DCSS is considered.</w:t>
      </w:r>
    </w:p>
    <w:p w14:paraId="39957C9D" w14:textId="66A0277A" w:rsidR="005F3E4C" w:rsidRPr="003B1AB8" w:rsidRDefault="005F3E4C" w:rsidP="005F3E4C">
      <w:pPr>
        <w:pStyle w:val="ListParagraph"/>
        <w:numPr>
          <w:ilvl w:val="0"/>
          <w:numId w:val="27"/>
        </w:numPr>
        <w:spacing w:after="60"/>
        <w:ind w:hanging="357"/>
        <w:contextualSpacing w:val="0"/>
        <w:jc w:val="both"/>
        <w:rPr>
          <w:lang w:val="en-US"/>
        </w:rPr>
      </w:pPr>
      <w:r w:rsidRPr="003B1AB8">
        <w:rPr>
          <w:lang w:val="en-US"/>
        </w:rPr>
        <w:t xml:space="preserve">Offshore stations operate in classical </w:t>
      </w:r>
      <w:proofErr w:type="spellStart"/>
      <w:r w:rsidRPr="003B1AB8">
        <w:rPr>
          <w:lang w:val="en-US"/>
        </w:rPr>
        <w:t>Vf</w:t>
      </w:r>
      <w:proofErr w:type="spellEnd"/>
      <w:r w:rsidRPr="003B1AB8">
        <w:rPr>
          <w:lang w:val="en-US"/>
        </w:rPr>
        <w:t xml:space="preserve"> mode, imposing AC voltage </w:t>
      </w:r>
      <w:r w:rsidR="00B50ADB">
        <w:rPr>
          <w:lang w:val="en-US"/>
        </w:rPr>
        <w:t xml:space="preserve">- </w:t>
      </w:r>
      <w:r w:rsidRPr="003B1AB8">
        <w:rPr>
          <w:lang w:val="en-US"/>
        </w:rPr>
        <w:t>in both amplitude and frequency</w:t>
      </w:r>
      <w:r w:rsidR="00B50ADB">
        <w:rPr>
          <w:lang w:val="en-US"/>
        </w:rPr>
        <w:t xml:space="preserve"> -</w:t>
      </w:r>
      <w:r w:rsidRPr="003B1AB8">
        <w:rPr>
          <w:lang w:val="en-US"/>
        </w:rPr>
        <w:t xml:space="preserve"> on the offshore grid, effectively behaving as constant power sources at the DC side.</w:t>
      </w:r>
    </w:p>
    <w:p w14:paraId="36DA580C" w14:textId="77777777" w:rsidR="005F3E4C" w:rsidRPr="003B1AB8" w:rsidRDefault="005F3E4C" w:rsidP="005F3E4C">
      <w:pPr>
        <w:pStyle w:val="ListParagraph"/>
        <w:numPr>
          <w:ilvl w:val="0"/>
          <w:numId w:val="27"/>
        </w:numPr>
        <w:spacing w:after="60"/>
        <w:ind w:hanging="357"/>
        <w:contextualSpacing w:val="0"/>
        <w:jc w:val="both"/>
        <w:rPr>
          <w:lang w:val="en-US"/>
        </w:rPr>
      </w:pPr>
      <w:r w:rsidRPr="003B1AB8">
        <w:rPr>
          <w:lang w:val="en-US"/>
        </w:rPr>
        <w:t xml:space="preserve">Onshore stations implement pole-wide primary DC voltage control based on a multi-segment </w:t>
      </w:r>
      <w:proofErr w:type="spellStart"/>
      <w:r w:rsidRPr="003B1AB8">
        <w:rPr>
          <w:lang w:val="en-US"/>
        </w:rPr>
        <w:t>Pdc</w:t>
      </w:r>
      <w:proofErr w:type="spellEnd"/>
      <w:r w:rsidRPr="003B1AB8">
        <w:rPr>
          <w:lang w:val="en-US"/>
        </w:rPr>
        <w:t>-Vdc droop scheme. Fixed DC voltage control may be used when only one onshore station is considered. On the AC side, classical grid-following control is adopted.</w:t>
      </w:r>
    </w:p>
    <w:p w14:paraId="717082FF" w14:textId="77777777" w:rsidR="005F3E4C" w:rsidRPr="003B1AB8" w:rsidRDefault="005F3E4C" w:rsidP="005F3E4C">
      <w:pPr>
        <w:pStyle w:val="ListParagraph"/>
        <w:numPr>
          <w:ilvl w:val="0"/>
          <w:numId w:val="27"/>
        </w:numPr>
        <w:spacing w:after="60"/>
        <w:ind w:hanging="357"/>
        <w:contextualSpacing w:val="0"/>
        <w:jc w:val="both"/>
        <w:rPr>
          <w:lang w:val="en-US"/>
        </w:rPr>
      </w:pPr>
      <w:r w:rsidRPr="003B1AB8">
        <w:rPr>
          <w:lang w:val="en-US"/>
        </w:rPr>
        <w:t xml:space="preserve">The system is expected to remain within operational security limits, set at the boundaries of the continuous operating range, for selected contingencies. This includes the outage of any individual asset (N-1 rule), as well as the loss of an entire </w:t>
      </w:r>
      <w:proofErr w:type="spellStart"/>
      <w:r w:rsidRPr="003B1AB8">
        <w:rPr>
          <w:lang w:val="en-US"/>
        </w:rPr>
        <w:t>bipole</w:t>
      </w:r>
      <w:proofErr w:type="spellEnd"/>
      <w:r w:rsidRPr="003B1AB8">
        <w:rPr>
          <w:lang w:val="en-US"/>
        </w:rPr>
        <w:t>.</w:t>
      </w:r>
    </w:p>
    <w:p w14:paraId="045E6B26" w14:textId="77777777" w:rsidR="005F3E4C" w:rsidRPr="003B1AB8" w:rsidRDefault="005F3E4C" w:rsidP="005F3E4C">
      <w:pPr>
        <w:pStyle w:val="ListParagraph"/>
        <w:numPr>
          <w:ilvl w:val="0"/>
          <w:numId w:val="27"/>
        </w:numPr>
        <w:ind w:hanging="357"/>
        <w:contextualSpacing w:val="0"/>
        <w:jc w:val="both"/>
        <w:rPr>
          <w:lang w:val="en-US"/>
        </w:rPr>
      </w:pPr>
      <w:r w:rsidRPr="003B1AB8">
        <w:rPr>
          <w:lang w:val="en-US"/>
        </w:rPr>
        <w:lastRenderedPageBreak/>
        <w:t>HVDC grid design studies focus on the DC side, while the AC grid is simplified using Thevenin equivalents for onshore systems and aggregated WPPs generic models for offshore systems.</w:t>
      </w:r>
    </w:p>
    <w:p w14:paraId="354143AF" w14:textId="77777777" w:rsidR="005F3E4C" w:rsidRPr="003B1AB8" w:rsidRDefault="005F3E4C" w:rsidP="005F3E4C">
      <w:pPr>
        <w:jc w:val="both"/>
        <w:rPr>
          <w:lang w:val="en-US"/>
        </w:rPr>
      </w:pPr>
      <w:r w:rsidRPr="003B1AB8">
        <w:rPr>
          <w:lang w:val="en-US"/>
        </w:rPr>
        <w:t>A scenario-based approach was applied to assess various operating conditions. The following subsections summarize the discussions on each part, preceded by a brief overview of the presented content for context. Feedback from the Stakeholder Committee is organized by theme.</w:t>
      </w:r>
    </w:p>
    <w:p w14:paraId="5E824706" w14:textId="3D9B0253" w:rsidR="00284FF9" w:rsidRDefault="005F3E4C" w:rsidP="00FF0C2F">
      <w:pPr>
        <w:pStyle w:val="Heading3"/>
      </w:pPr>
      <w:bookmarkStart w:id="5" w:name="_Toc197358508"/>
      <w:r>
        <w:t>DC Load Flow Study and Contingency Analysis</w:t>
      </w:r>
      <w:bookmarkEnd w:id="5"/>
    </w:p>
    <w:p w14:paraId="64DFA8A2" w14:textId="665CB4BD" w:rsidR="005F3E4C" w:rsidRPr="003B1AB8" w:rsidRDefault="005F3E4C" w:rsidP="005F3E4C">
      <w:pPr>
        <w:jc w:val="both"/>
        <w:rPr>
          <w:lang w:val="en-US"/>
        </w:rPr>
      </w:pPr>
      <w:r w:rsidRPr="003B1AB8">
        <w:rPr>
          <w:lang w:val="en-US"/>
        </w:rPr>
        <w:t xml:space="preserve">Based on predefined continuous voltage and current bands, a feasible set of operational limits </w:t>
      </w:r>
      <w:r w:rsidR="00B50ADB">
        <w:rPr>
          <w:lang w:val="en-US"/>
        </w:rPr>
        <w:t xml:space="preserve">- </w:t>
      </w:r>
      <w:r w:rsidRPr="003B1AB8">
        <w:rPr>
          <w:lang w:val="en-US"/>
        </w:rPr>
        <w:t>secure operating ranges</w:t>
      </w:r>
      <w:r w:rsidR="00B50ADB">
        <w:rPr>
          <w:lang w:val="en-US"/>
        </w:rPr>
        <w:t xml:space="preserve"> -</w:t>
      </w:r>
      <w:r w:rsidRPr="003B1AB8">
        <w:rPr>
          <w:lang w:val="en-US"/>
        </w:rPr>
        <w:t xml:space="preserve"> at subsystem connection points, and network control parameters (droop gains</w:t>
      </w:r>
      <w:r w:rsidR="00B50ADB">
        <w:rPr>
          <w:lang w:val="en-US"/>
        </w:rPr>
        <w:t xml:space="preserve">, </w:t>
      </w:r>
      <w:r w:rsidR="00B50ADB" w:rsidRPr="003B1AB8">
        <w:rPr>
          <w:lang w:val="en-US"/>
        </w:rPr>
        <w:t>e.g.</w:t>
      </w:r>
      <w:r w:rsidRPr="003B1AB8">
        <w:rPr>
          <w:lang w:val="en-US"/>
        </w:rPr>
        <w:t xml:space="preserve">) ensuring compliance with the design criteria has been determined for the InterOPERA demonstrator. The presented results focused on DC voltage profiles for the selected initial operating conditions (N situations) and final post-contingency states along the </w:t>
      </w:r>
      <w:proofErr w:type="spellStart"/>
      <w:r w:rsidRPr="003B1AB8">
        <w:rPr>
          <w:lang w:val="en-US"/>
        </w:rPr>
        <w:t>Pdc</w:t>
      </w:r>
      <w:proofErr w:type="spellEnd"/>
      <w:r w:rsidRPr="003B1AB8">
        <w:rPr>
          <w:lang w:val="en-US"/>
        </w:rPr>
        <w:t xml:space="preserve">-Vdc plane. </w:t>
      </w:r>
    </w:p>
    <w:p w14:paraId="735540AA" w14:textId="77777777" w:rsidR="005F3E4C" w:rsidRPr="003B1AB8" w:rsidRDefault="005F3E4C" w:rsidP="005F3E4C">
      <w:pPr>
        <w:jc w:val="both"/>
        <w:rPr>
          <w:lang w:val="en-US"/>
        </w:rPr>
      </w:pPr>
      <w:r w:rsidRPr="003B1AB8">
        <w:rPr>
          <w:lang w:val="en-US"/>
        </w:rPr>
        <w:t>During the presentation, clarification questions on key assumptions underscored their critical role in shaping the outcomes of the design studies. The speaker highlighted the extensive efforts made to ensure alignment among relevant project partners and consistency across the three study packages. Areas of inquiry are listed below, along with key inputs provided by the Stakeholder Committee.</w:t>
      </w:r>
    </w:p>
    <w:p w14:paraId="2A29D22F" w14:textId="47A5AB32" w:rsidR="00C55CEF" w:rsidRPr="00F80994" w:rsidRDefault="00B66CC2" w:rsidP="00FF0C2F">
      <w:pPr>
        <w:pStyle w:val="Heading3"/>
        <w:numPr>
          <w:ilvl w:val="0"/>
          <w:numId w:val="0"/>
        </w:numPr>
        <w:ind w:left="720"/>
        <w:rPr>
          <w:lang w:val="en-GB"/>
        </w:rPr>
      </w:pPr>
      <w:bookmarkStart w:id="6" w:name="_Toc197358509"/>
      <w:r w:rsidRPr="00F80994">
        <w:rPr>
          <w:lang w:val="en-GB"/>
        </w:rPr>
        <w:t xml:space="preserve">1.1.1.1 </w:t>
      </w:r>
      <w:r w:rsidR="00F80994" w:rsidRPr="00F80994">
        <w:rPr>
          <w:lang w:val="en-GB"/>
        </w:rPr>
        <w:t>AC</w:t>
      </w:r>
      <w:r w:rsidR="00F80994">
        <w:rPr>
          <w:lang w:val="en-GB"/>
        </w:rPr>
        <w:t>/</w:t>
      </w:r>
      <w:r w:rsidR="00F80994" w:rsidRPr="00F80994">
        <w:rPr>
          <w:lang w:val="en-GB"/>
        </w:rPr>
        <w:t>DC converter control modes, DC voltage regulation and no</w:t>
      </w:r>
      <w:r w:rsidR="00F80994">
        <w:rPr>
          <w:lang w:val="en-GB"/>
        </w:rPr>
        <w:t>ise</w:t>
      </w:r>
      <w:bookmarkEnd w:id="6"/>
    </w:p>
    <w:p w14:paraId="4A6C1F99" w14:textId="13CB6636" w:rsidR="00FF0C2F" w:rsidRPr="003B1AB8" w:rsidRDefault="00FF0C2F" w:rsidP="00FF0C2F">
      <w:pPr>
        <w:jc w:val="both"/>
        <w:rPr>
          <w:lang w:val="en-US"/>
        </w:rPr>
      </w:pPr>
      <w:r w:rsidRPr="003B1AB8">
        <w:rPr>
          <w:lang w:val="en-US"/>
        </w:rPr>
        <w:t xml:space="preserve">The exclusion of the grid-forming GFM mode refers to </w:t>
      </w:r>
      <w:r w:rsidRPr="003B1AB8">
        <w:rPr>
          <w:i/>
          <w:iCs/>
          <w:lang w:val="en-US"/>
        </w:rPr>
        <w:t>synchronous</w:t>
      </w:r>
      <w:r w:rsidRPr="003B1AB8">
        <w:rPr>
          <w:lang w:val="en-US"/>
        </w:rPr>
        <w:t xml:space="preserve"> GFM, typically considered for onshore stations, while offshore stations operate in </w:t>
      </w:r>
      <w:proofErr w:type="spellStart"/>
      <w:r w:rsidRPr="003B1AB8">
        <w:rPr>
          <w:lang w:val="en-US"/>
        </w:rPr>
        <w:t>Vf</w:t>
      </w:r>
      <w:proofErr w:type="spellEnd"/>
      <w:r w:rsidRPr="003B1AB8">
        <w:rPr>
          <w:lang w:val="en-US"/>
        </w:rPr>
        <w:t xml:space="preserve"> mode. Onshore stations share the DC voltage control task. The outage of the last DC voltage-controlling station is excluded from the contingency list, as the system is not expected to resume operation. Although safe system shutdown considerations must be addressed, sequential control has been excluded from the scope of the HVDC grid design study.</w:t>
      </w:r>
    </w:p>
    <w:p w14:paraId="3105155D" w14:textId="77777777" w:rsidR="00FF0C2F" w:rsidRPr="003B1AB8" w:rsidRDefault="00FF0C2F" w:rsidP="00FF0C2F">
      <w:pPr>
        <w:jc w:val="both"/>
        <w:rPr>
          <w:lang w:val="en-US"/>
        </w:rPr>
      </w:pPr>
      <w:r w:rsidRPr="003B1AB8">
        <w:rPr>
          <w:lang w:val="en-US"/>
        </w:rPr>
        <w:t xml:space="preserve">The Stakeholder Committee suggested assessing the instability risk associated with the multi-segment droop when operating near the knee point, which could lead to voltage drift, particularly in the presence of measurement noise. This phenomenon has not been observed in the simulations conducted within the InterOPERA HVDC grid design studies, which rely on static calculations and dynamic simulations running only for a few seconds. Emulating measurement noise could be considered in Phase 2, although it is assumed to be covered by subsystem design margins (rather than operational margins). </w:t>
      </w:r>
      <w:r w:rsidRPr="003B1AB8">
        <w:rPr>
          <w:b/>
          <w:bCs/>
          <w:lang w:val="en-US"/>
        </w:rPr>
        <w:t>If necessary, mitigation measures should be implemented by vendors during the detailed design phase</w:t>
      </w:r>
      <w:r w:rsidRPr="003B1AB8">
        <w:rPr>
          <w:lang w:val="en-US"/>
        </w:rPr>
        <w:t>.</w:t>
      </w:r>
    </w:p>
    <w:p w14:paraId="2B115007" w14:textId="77777777" w:rsidR="00FF0C2F" w:rsidRPr="003B1AB8" w:rsidRDefault="00FF0C2F" w:rsidP="00FF0C2F">
      <w:pPr>
        <w:jc w:val="both"/>
        <w:rPr>
          <w:lang w:val="en-US"/>
        </w:rPr>
      </w:pPr>
    </w:p>
    <w:tbl>
      <w:tblPr>
        <w:tblStyle w:val="TableGrid"/>
        <w:tblW w:w="0" w:type="auto"/>
        <w:tblLook w:val="04A0" w:firstRow="1" w:lastRow="0" w:firstColumn="1" w:lastColumn="0" w:noHBand="0" w:noVBand="1"/>
      </w:tblPr>
      <w:tblGrid>
        <w:gridCol w:w="4508"/>
        <w:gridCol w:w="4508"/>
      </w:tblGrid>
      <w:tr w:rsidR="00FF0C2F" w:rsidRPr="003B1AB8" w14:paraId="17DE18BF" w14:textId="77777777" w:rsidTr="00767E0A">
        <w:trPr>
          <w:trHeight w:val="397"/>
        </w:trPr>
        <w:tc>
          <w:tcPr>
            <w:tcW w:w="4508" w:type="dxa"/>
            <w:shd w:val="clear" w:color="auto" w:fill="734267" w:themeFill="accent1"/>
            <w:vAlign w:val="center"/>
          </w:tcPr>
          <w:p w14:paraId="5237DBB5" w14:textId="77777777" w:rsidR="00FF0C2F" w:rsidRPr="003B1AB8" w:rsidRDefault="00FF0C2F" w:rsidP="00767E0A">
            <w:pPr>
              <w:rPr>
                <w:b/>
                <w:color w:val="FFFFFF" w:themeColor="background1"/>
                <w:sz w:val="24"/>
                <w:szCs w:val="28"/>
                <w:lang w:val="en-US"/>
              </w:rPr>
            </w:pPr>
            <w:r w:rsidRPr="003B1AB8">
              <w:rPr>
                <w:b/>
                <w:color w:val="FFFFFF" w:themeColor="background1"/>
                <w:sz w:val="24"/>
                <w:szCs w:val="28"/>
                <w:lang w:val="en-US"/>
              </w:rPr>
              <w:t>Question</w:t>
            </w:r>
          </w:p>
        </w:tc>
        <w:tc>
          <w:tcPr>
            <w:tcW w:w="4508" w:type="dxa"/>
            <w:shd w:val="clear" w:color="auto" w:fill="734267" w:themeFill="accent1"/>
            <w:vAlign w:val="center"/>
          </w:tcPr>
          <w:p w14:paraId="43F48D50" w14:textId="77777777" w:rsidR="00FF0C2F" w:rsidRPr="003B1AB8" w:rsidRDefault="00FF0C2F" w:rsidP="00767E0A">
            <w:pPr>
              <w:rPr>
                <w:b/>
                <w:color w:val="FFFFFF" w:themeColor="background1"/>
                <w:sz w:val="24"/>
                <w:szCs w:val="28"/>
                <w:lang w:val="en-US"/>
              </w:rPr>
            </w:pPr>
            <w:r w:rsidRPr="003B1AB8">
              <w:rPr>
                <w:b/>
                <w:color w:val="FFFFFF" w:themeColor="background1"/>
                <w:sz w:val="24"/>
                <w:szCs w:val="28"/>
                <w:lang w:val="en-US"/>
              </w:rPr>
              <w:t>Answer</w:t>
            </w:r>
          </w:p>
        </w:tc>
      </w:tr>
      <w:tr w:rsidR="00FF0C2F" w:rsidRPr="003B1AB8" w14:paraId="5EC328D2" w14:textId="77777777" w:rsidTr="00767E0A">
        <w:trPr>
          <w:trHeight w:val="1399"/>
        </w:trPr>
        <w:tc>
          <w:tcPr>
            <w:tcW w:w="4508" w:type="dxa"/>
          </w:tcPr>
          <w:p w14:paraId="3E681354" w14:textId="77777777" w:rsidR="00FF0C2F" w:rsidRPr="003B1AB8" w:rsidRDefault="00FF0C2F" w:rsidP="00767E0A">
            <w:pPr>
              <w:jc w:val="both"/>
              <w:rPr>
                <w:b/>
                <w:bCs/>
                <w:lang w:val="en-US"/>
              </w:rPr>
            </w:pPr>
            <w:commentRangeStart w:id="7"/>
            <w:r w:rsidRPr="003B1AB8">
              <w:rPr>
                <w:b/>
                <w:bCs/>
                <w:lang w:val="en-US"/>
              </w:rPr>
              <w:t>Benjamin Marshall</w:t>
            </w:r>
            <w:r w:rsidRPr="003B1AB8">
              <w:rPr>
                <w:b/>
                <w:lang w:val="en-US"/>
              </w:rPr>
              <w:t xml:space="preserve"> (SSE</w:t>
            </w:r>
            <w:r w:rsidRPr="003B1AB8">
              <w:rPr>
                <w:b/>
                <w:bCs/>
                <w:lang w:val="en-US"/>
              </w:rPr>
              <w:t>):</w:t>
            </w:r>
            <w:commentRangeEnd w:id="7"/>
            <w:r w:rsidR="00003583">
              <w:rPr>
                <w:rStyle w:val="CommentReference"/>
              </w:rPr>
              <w:commentReference w:id="7"/>
            </w:r>
          </w:p>
          <w:p w14:paraId="39BA6358" w14:textId="77777777" w:rsidR="00FF0C2F" w:rsidRPr="003B1AB8" w:rsidRDefault="00FF0C2F" w:rsidP="00767E0A">
            <w:pPr>
              <w:jc w:val="both"/>
              <w:rPr>
                <w:lang w:val="en-US"/>
              </w:rPr>
            </w:pPr>
            <w:r w:rsidRPr="003B1AB8">
              <w:rPr>
                <w:lang w:val="en-US"/>
              </w:rPr>
              <w:t>Are you running the simulation over a long period of time? Have you observed any voltage profile drift occurring in your time-domain analysis?</w:t>
            </w:r>
          </w:p>
        </w:tc>
        <w:tc>
          <w:tcPr>
            <w:tcW w:w="4508" w:type="dxa"/>
          </w:tcPr>
          <w:p w14:paraId="3E81FB0A" w14:textId="77777777" w:rsidR="00FF0C2F" w:rsidRPr="003B1AB8" w:rsidRDefault="00FF0C2F" w:rsidP="00767E0A">
            <w:pPr>
              <w:jc w:val="both"/>
              <w:rPr>
                <w:b/>
                <w:bCs/>
                <w:lang w:val="en-US"/>
              </w:rPr>
            </w:pPr>
            <w:r w:rsidRPr="003B1AB8">
              <w:rPr>
                <w:b/>
                <w:bCs/>
                <w:lang w:val="en-US"/>
              </w:rPr>
              <w:t>Carmen Cardozo (RTE):</w:t>
            </w:r>
          </w:p>
          <w:p w14:paraId="1B8880D5" w14:textId="77777777" w:rsidR="00FF0C2F" w:rsidRPr="003B1AB8" w:rsidRDefault="00FF0C2F" w:rsidP="00767E0A">
            <w:pPr>
              <w:jc w:val="both"/>
              <w:rPr>
                <w:lang w:val="en-US"/>
              </w:rPr>
            </w:pPr>
            <w:r w:rsidRPr="003B1AB8">
              <w:rPr>
                <w:lang w:val="en-US"/>
              </w:rPr>
              <w:t>No. Load flow study is based on static calculations, and dynamic simulations are run only for a few seconds. Control design falls within the scope of the vendors. This could potentially be tested in Phase 2, within the real-time (RT) demonstrator.</w:t>
            </w:r>
          </w:p>
        </w:tc>
      </w:tr>
      <w:tr w:rsidR="00FF0C2F" w:rsidRPr="003B1AB8" w14:paraId="246455F3" w14:textId="77777777" w:rsidTr="00767E0A">
        <w:trPr>
          <w:trHeight w:val="1406"/>
        </w:trPr>
        <w:tc>
          <w:tcPr>
            <w:tcW w:w="4508" w:type="dxa"/>
          </w:tcPr>
          <w:p w14:paraId="0001D809" w14:textId="77777777" w:rsidR="00FF0C2F" w:rsidRPr="003B1AB8" w:rsidRDefault="00FF0C2F" w:rsidP="00767E0A">
            <w:pPr>
              <w:jc w:val="both"/>
              <w:rPr>
                <w:b/>
                <w:bCs/>
                <w:lang w:val="en-US"/>
              </w:rPr>
            </w:pPr>
            <w:r w:rsidRPr="003B1AB8">
              <w:rPr>
                <w:b/>
                <w:bCs/>
                <w:lang w:val="en-US"/>
              </w:rPr>
              <w:lastRenderedPageBreak/>
              <w:t>Benjamin Marshall</w:t>
            </w:r>
            <w:r w:rsidRPr="003B1AB8">
              <w:rPr>
                <w:b/>
                <w:lang w:val="en-US"/>
              </w:rPr>
              <w:t xml:space="preserve"> (SSE</w:t>
            </w:r>
            <w:r w:rsidRPr="003B1AB8">
              <w:rPr>
                <w:b/>
                <w:bCs/>
                <w:lang w:val="en-US"/>
              </w:rPr>
              <w:t>):</w:t>
            </w:r>
          </w:p>
          <w:p w14:paraId="61C97948" w14:textId="77777777" w:rsidR="00FF0C2F" w:rsidRPr="003B1AB8" w:rsidRDefault="00FF0C2F" w:rsidP="00767E0A">
            <w:pPr>
              <w:jc w:val="both"/>
              <w:rPr>
                <w:lang w:val="en-US"/>
              </w:rPr>
            </w:pPr>
            <w:r w:rsidRPr="003B1AB8">
              <w:rPr>
                <w:lang w:val="en-US"/>
              </w:rPr>
              <w:t>What about operation at the knee point? Are you intentionally avoiding that?</w:t>
            </w:r>
          </w:p>
          <w:p w14:paraId="093E98DA" w14:textId="77777777" w:rsidR="00FF0C2F" w:rsidRPr="003B1AB8" w:rsidRDefault="00FF0C2F" w:rsidP="00767E0A">
            <w:pPr>
              <w:jc w:val="both"/>
              <w:rPr>
                <w:b/>
                <w:bCs/>
                <w:lang w:val="en-US"/>
              </w:rPr>
            </w:pPr>
            <w:r w:rsidRPr="003B1AB8">
              <w:rPr>
                <w:b/>
                <w:bCs/>
                <w:lang w:val="en-US"/>
              </w:rPr>
              <w:t>Similar remark from Jef Beerten (KUL)</w:t>
            </w:r>
          </w:p>
        </w:tc>
        <w:tc>
          <w:tcPr>
            <w:tcW w:w="4508" w:type="dxa"/>
          </w:tcPr>
          <w:p w14:paraId="417A8E6E" w14:textId="77777777" w:rsidR="00FF0C2F" w:rsidRPr="003B1AB8" w:rsidRDefault="00FF0C2F" w:rsidP="00767E0A">
            <w:pPr>
              <w:jc w:val="both"/>
              <w:rPr>
                <w:b/>
                <w:bCs/>
                <w:lang w:val="en-US"/>
              </w:rPr>
            </w:pPr>
            <w:r w:rsidRPr="003B1AB8">
              <w:rPr>
                <w:b/>
                <w:bCs/>
                <w:lang w:val="en-US"/>
              </w:rPr>
              <w:t>Carmen Cardozo (RTE):</w:t>
            </w:r>
          </w:p>
          <w:p w14:paraId="15B6E463" w14:textId="77777777" w:rsidR="00FF0C2F" w:rsidRPr="003B1AB8" w:rsidRDefault="00FF0C2F" w:rsidP="00767E0A">
            <w:pPr>
              <w:jc w:val="both"/>
              <w:rPr>
                <w:b/>
                <w:bCs/>
                <w:lang w:val="en-US"/>
              </w:rPr>
            </w:pPr>
            <w:r w:rsidRPr="003B1AB8">
              <w:rPr>
                <w:lang w:val="en-US"/>
              </w:rPr>
              <w:t>No. Initial operating conditions (N situations) are defined with one station at the boundaries of the secure operating range, which corresponds to the knee point. No issues have been observed with the generic model over the timeframe of interest.</w:t>
            </w:r>
          </w:p>
        </w:tc>
      </w:tr>
      <w:tr w:rsidR="00FF0C2F" w:rsidRPr="003B1AB8" w14:paraId="4928C8B5" w14:textId="77777777" w:rsidTr="00767E0A">
        <w:trPr>
          <w:trHeight w:val="1406"/>
        </w:trPr>
        <w:tc>
          <w:tcPr>
            <w:tcW w:w="4508" w:type="dxa"/>
          </w:tcPr>
          <w:p w14:paraId="384216A8" w14:textId="77777777" w:rsidR="00FF0C2F" w:rsidRPr="003B1AB8" w:rsidRDefault="00FF0C2F" w:rsidP="00767E0A">
            <w:pPr>
              <w:jc w:val="both"/>
              <w:rPr>
                <w:b/>
                <w:bCs/>
                <w:lang w:val="en-US"/>
              </w:rPr>
            </w:pPr>
            <w:r w:rsidRPr="003B1AB8">
              <w:rPr>
                <w:b/>
                <w:bCs/>
                <w:lang w:val="en-US"/>
              </w:rPr>
              <w:t>Benjamin Marshall (SSE):</w:t>
            </w:r>
          </w:p>
          <w:p w14:paraId="5A6BFA87" w14:textId="77777777" w:rsidR="00FF0C2F" w:rsidRPr="003B1AB8" w:rsidRDefault="00FF0C2F" w:rsidP="00767E0A">
            <w:pPr>
              <w:jc w:val="both"/>
              <w:rPr>
                <w:lang w:val="en-US"/>
              </w:rPr>
            </w:pPr>
            <w:r w:rsidRPr="003B1AB8">
              <w:rPr>
                <w:lang w:val="en-US"/>
              </w:rPr>
              <w:t>What about measurement noise? Do you inject some kind of background noise into the signal to test how your control deviates at each of your terminals under these conditions?</w:t>
            </w:r>
          </w:p>
          <w:p w14:paraId="7B770287" w14:textId="77777777" w:rsidR="00FF0C2F" w:rsidRPr="003B1AB8" w:rsidRDefault="00FF0C2F" w:rsidP="00767E0A">
            <w:pPr>
              <w:jc w:val="both"/>
              <w:rPr>
                <w:lang w:val="en-US"/>
              </w:rPr>
            </w:pPr>
            <w:r w:rsidRPr="003B1AB8">
              <w:rPr>
                <w:b/>
                <w:bCs/>
                <w:lang w:val="en-US"/>
              </w:rPr>
              <w:t>Similar remark from Hani Saad</w:t>
            </w:r>
            <w:r w:rsidRPr="003B1AB8">
              <w:rPr>
                <w:b/>
                <w:lang w:val="en-US"/>
              </w:rPr>
              <w:t xml:space="preserve"> (ACDC transient</w:t>
            </w:r>
            <w:r w:rsidRPr="003B1AB8">
              <w:rPr>
                <w:b/>
                <w:bCs/>
                <w:lang w:val="en-US"/>
              </w:rPr>
              <w:t>)</w:t>
            </w:r>
          </w:p>
        </w:tc>
        <w:tc>
          <w:tcPr>
            <w:tcW w:w="4508" w:type="dxa"/>
          </w:tcPr>
          <w:p w14:paraId="1FA8EE0E" w14:textId="77777777" w:rsidR="00FF0C2F" w:rsidRPr="003B1AB8" w:rsidRDefault="00FF0C2F" w:rsidP="00767E0A">
            <w:pPr>
              <w:jc w:val="both"/>
              <w:rPr>
                <w:b/>
                <w:bCs/>
                <w:lang w:val="en-US"/>
              </w:rPr>
            </w:pPr>
            <w:r w:rsidRPr="003B1AB8">
              <w:rPr>
                <w:b/>
                <w:bCs/>
                <w:lang w:val="en-US"/>
              </w:rPr>
              <w:t>Carmen Cardozo (RTE):</w:t>
            </w:r>
          </w:p>
          <w:p w14:paraId="2EC1500D" w14:textId="77777777" w:rsidR="00FF0C2F" w:rsidRPr="003B1AB8" w:rsidRDefault="00FF0C2F" w:rsidP="00767E0A">
            <w:pPr>
              <w:jc w:val="both"/>
              <w:rPr>
                <w:b/>
                <w:bCs/>
                <w:lang w:val="en-US"/>
              </w:rPr>
            </w:pPr>
            <w:r w:rsidRPr="003B1AB8">
              <w:rPr>
                <w:lang w:val="en-US"/>
              </w:rPr>
              <w:t>No, there is no background noise injection in the model, although numerical noise inherent to the EMT simulation (1-2 kV) is present. That said, the model does include measurement filters. This could be verified in Phase 2 (RT demonstrator).</w:t>
            </w:r>
          </w:p>
        </w:tc>
      </w:tr>
    </w:tbl>
    <w:p w14:paraId="6DCDB70E" w14:textId="673B484E" w:rsidR="008560A9" w:rsidRDefault="008560A9" w:rsidP="008560A9">
      <w:pPr>
        <w:jc w:val="both"/>
      </w:pPr>
    </w:p>
    <w:p w14:paraId="3CAD66BE" w14:textId="5305092B" w:rsidR="00FF0C2F" w:rsidRDefault="00FF0C2F" w:rsidP="00FF0C2F">
      <w:pPr>
        <w:pStyle w:val="Heading3"/>
        <w:numPr>
          <w:ilvl w:val="0"/>
          <w:numId w:val="0"/>
        </w:numPr>
        <w:ind w:left="720"/>
      </w:pPr>
      <w:bookmarkStart w:id="8" w:name="_Toc197358510"/>
      <w:r w:rsidRPr="00F80994">
        <w:t>1.1.1.2 HVDC system grounding and neutral voltage shift during asymmetrical operation</w:t>
      </w:r>
      <w:bookmarkEnd w:id="8"/>
    </w:p>
    <w:p w14:paraId="3114F600" w14:textId="25A93AFB" w:rsidR="001A5EC8" w:rsidRPr="003B1AB8" w:rsidRDefault="001A5EC8" w:rsidP="001A5EC8">
      <w:pPr>
        <w:jc w:val="both"/>
        <w:rPr>
          <w:lang w:val="en-US"/>
        </w:rPr>
      </w:pPr>
      <w:r w:rsidRPr="003B1AB8">
        <w:rPr>
          <w:lang w:val="en-US"/>
        </w:rPr>
        <w:t xml:space="preserve">Clarifications were requested regarding the neutral system reference to ground </w:t>
      </w:r>
      <w:r w:rsidR="00E1043B">
        <w:rPr>
          <w:lang w:val="en-US"/>
        </w:rPr>
        <w:t xml:space="preserve">- </w:t>
      </w:r>
      <w:r w:rsidRPr="003B1AB8">
        <w:rPr>
          <w:lang w:val="en-US"/>
        </w:rPr>
        <w:t>its location and impedance value</w:t>
      </w:r>
      <w:r w:rsidR="00E1043B">
        <w:rPr>
          <w:lang w:val="en-US"/>
        </w:rPr>
        <w:t xml:space="preserve"> -</w:t>
      </w:r>
      <w:r w:rsidRPr="003B1AB8">
        <w:rPr>
          <w:lang w:val="en-US"/>
        </w:rPr>
        <w:t xml:space="preserve"> and its implications at different study levels, once again confirming the importance of key assumptions, thoroughly examined during the alignment phase of the HVDC grid design studies.</w:t>
      </w:r>
    </w:p>
    <w:p w14:paraId="0C2E20EA" w14:textId="77777777" w:rsidR="001A5EC8" w:rsidRPr="003B1AB8" w:rsidRDefault="001A5EC8" w:rsidP="001A5EC8">
      <w:pPr>
        <w:jc w:val="both"/>
        <w:rPr>
          <w:lang w:val="en-US"/>
        </w:rPr>
      </w:pPr>
    </w:p>
    <w:tbl>
      <w:tblPr>
        <w:tblStyle w:val="TableGrid"/>
        <w:tblW w:w="0" w:type="auto"/>
        <w:tblLook w:val="04A0" w:firstRow="1" w:lastRow="0" w:firstColumn="1" w:lastColumn="0" w:noHBand="0" w:noVBand="1"/>
      </w:tblPr>
      <w:tblGrid>
        <w:gridCol w:w="4508"/>
        <w:gridCol w:w="4508"/>
      </w:tblGrid>
      <w:tr w:rsidR="001A5EC8" w:rsidRPr="003B1AB8" w14:paraId="57B16CC0" w14:textId="77777777" w:rsidTr="00767E0A">
        <w:trPr>
          <w:trHeight w:val="397"/>
        </w:trPr>
        <w:tc>
          <w:tcPr>
            <w:tcW w:w="4508" w:type="dxa"/>
            <w:shd w:val="clear" w:color="auto" w:fill="734267" w:themeFill="accent1"/>
            <w:vAlign w:val="center"/>
          </w:tcPr>
          <w:p w14:paraId="60B16C59" w14:textId="77777777" w:rsidR="001A5EC8" w:rsidRPr="003B1AB8" w:rsidRDefault="001A5EC8" w:rsidP="00767E0A">
            <w:pPr>
              <w:rPr>
                <w:b/>
                <w:color w:val="FFFFFF" w:themeColor="background1"/>
                <w:sz w:val="24"/>
                <w:szCs w:val="28"/>
                <w:lang w:val="en-US"/>
              </w:rPr>
            </w:pPr>
            <w:r w:rsidRPr="003B1AB8">
              <w:rPr>
                <w:b/>
                <w:color w:val="FFFFFF" w:themeColor="background1"/>
                <w:sz w:val="24"/>
                <w:szCs w:val="28"/>
                <w:lang w:val="en-US"/>
              </w:rPr>
              <w:t>Question</w:t>
            </w:r>
          </w:p>
        </w:tc>
        <w:tc>
          <w:tcPr>
            <w:tcW w:w="4508" w:type="dxa"/>
            <w:shd w:val="clear" w:color="auto" w:fill="734267" w:themeFill="accent1"/>
            <w:vAlign w:val="center"/>
          </w:tcPr>
          <w:p w14:paraId="11968D25" w14:textId="77777777" w:rsidR="001A5EC8" w:rsidRPr="003B1AB8" w:rsidRDefault="001A5EC8" w:rsidP="00767E0A">
            <w:pPr>
              <w:rPr>
                <w:b/>
                <w:color w:val="FFFFFF" w:themeColor="background1"/>
                <w:sz w:val="24"/>
                <w:szCs w:val="28"/>
                <w:lang w:val="en-US"/>
              </w:rPr>
            </w:pPr>
            <w:r w:rsidRPr="003B1AB8">
              <w:rPr>
                <w:b/>
                <w:color w:val="FFFFFF" w:themeColor="background1"/>
                <w:sz w:val="24"/>
                <w:szCs w:val="28"/>
                <w:lang w:val="en-US"/>
              </w:rPr>
              <w:t>Answer</w:t>
            </w:r>
          </w:p>
        </w:tc>
      </w:tr>
      <w:tr w:rsidR="001A5EC8" w:rsidRPr="003B1AB8" w14:paraId="69ED9C80" w14:textId="77777777" w:rsidTr="00767E0A">
        <w:trPr>
          <w:trHeight w:val="1399"/>
        </w:trPr>
        <w:tc>
          <w:tcPr>
            <w:tcW w:w="4508" w:type="dxa"/>
          </w:tcPr>
          <w:p w14:paraId="4CA5F750" w14:textId="77777777" w:rsidR="001A5EC8" w:rsidRPr="003B1AB8" w:rsidRDefault="001A5EC8" w:rsidP="00767E0A">
            <w:pPr>
              <w:jc w:val="both"/>
              <w:rPr>
                <w:b/>
                <w:bCs/>
                <w:lang w:val="en-US"/>
              </w:rPr>
            </w:pPr>
            <w:r w:rsidRPr="003B1AB8">
              <w:rPr>
                <w:b/>
                <w:bCs/>
                <w:lang w:val="en-US"/>
              </w:rPr>
              <w:t>Hani Saad</w:t>
            </w:r>
            <w:r w:rsidRPr="003B1AB8">
              <w:rPr>
                <w:b/>
                <w:lang w:val="en-US"/>
              </w:rPr>
              <w:t xml:space="preserve"> (ACDC transient</w:t>
            </w:r>
            <w:r w:rsidRPr="003B1AB8">
              <w:rPr>
                <w:b/>
                <w:bCs/>
                <w:lang w:val="en-US"/>
              </w:rPr>
              <w:t>):</w:t>
            </w:r>
          </w:p>
          <w:p w14:paraId="160D91AE" w14:textId="77777777" w:rsidR="001A5EC8" w:rsidRPr="003B1AB8" w:rsidRDefault="001A5EC8" w:rsidP="00767E0A">
            <w:pPr>
              <w:jc w:val="both"/>
              <w:rPr>
                <w:lang w:val="en-US"/>
              </w:rPr>
            </w:pPr>
            <w:r w:rsidRPr="003B1AB8">
              <w:rPr>
                <w:lang w:val="en-US"/>
              </w:rPr>
              <w:t>Do you have result on the DMR voltages?</w:t>
            </w:r>
          </w:p>
        </w:tc>
        <w:tc>
          <w:tcPr>
            <w:tcW w:w="4508" w:type="dxa"/>
          </w:tcPr>
          <w:p w14:paraId="219A7CFB" w14:textId="77777777" w:rsidR="001A5EC8" w:rsidRPr="003B1AB8" w:rsidRDefault="001A5EC8" w:rsidP="00767E0A">
            <w:pPr>
              <w:jc w:val="both"/>
              <w:rPr>
                <w:b/>
                <w:bCs/>
                <w:lang w:val="en-US"/>
              </w:rPr>
            </w:pPr>
            <w:r w:rsidRPr="003B1AB8">
              <w:rPr>
                <w:b/>
                <w:bCs/>
                <w:lang w:val="en-US"/>
              </w:rPr>
              <w:t>Carmen Cardozo (RTE):</w:t>
            </w:r>
          </w:p>
          <w:p w14:paraId="3EB96893" w14:textId="77777777" w:rsidR="001A5EC8" w:rsidRPr="003B1AB8" w:rsidRDefault="001A5EC8" w:rsidP="00767E0A">
            <w:pPr>
              <w:jc w:val="both"/>
              <w:rPr>
                <w:lang w:val="en-US"/>
              </w:rPr>
            </w:pPr>
            <w:r w:rsidRPr="003B1AB8">
              <w:rPr>
                <w:lang w:val="en-US"/>
              </w:rPr>
              <w:t>Yes. Both pole-to-neutral and pole-to-ground voltages are monitored. The steady-state neutral voltage shift in asymmetrical operation remains low (5-6 kV). Whether the mismatch is added to the operational security margins or corrected (with some communication delay) by a supervisory control layer is considered an operational choice. The DMR rating is expected to be determined by transient stresses.</w:t>
            </w:r>
          </w:p>
        </w:tc>
      </w:tr>
      <w:tr w:rsidR="001A5EC8" w:rsidRPr="003B1AB8" w14:paraId="28E6BD4F" w14:textId="77777777" w:rsidTr="00767E0A">
        <w:trPr>
          <w:trHeight w:val="1399"/>
        </w:trPr>
        <w:tc>
          <w:tcPr>
            <w:tcW w:w="4508" w:type="dxa"/>
          </w:tcPr>
          <w:p w14:paraId="5B99D72E" w14:textId="77777777" w:rsidR="001A5EC8" w:rsidRPr="003B1AB8" w:rsidRDefault="001A5EC8" w:rsidP="00767E0A">
            <w:pPr>
              <w:jc w:val="both"/>
              <w:rPr>
                <w:b/>
                <w:bCs/>
                <w:lang w:val="en-US"/>
              </w:rPr>
            </w:pPr>
            <w:r w:rsidRPr="003B1AB8">
              <w:rPr>
                <w:b/>
                <w:bCs/>
                <w:lang w:val="en-US"/>
              </w:rPr>
              <w:t>Dong Chen (SSE):</w:t>
            </w:r>
          </w:p>
          <w:p w14:paraId="37E0E324" w14:textId="77777777" w:rsidR="001A5EC8" w:rsidRPr="003B1AB8" w:rsidRDefault="001A5EC8" w:rsidP="00767E0A">
            <w:pPr>
              <w:jc w:val="both"/>
              <w:rPr>
                <w:b/>
                <w:bCs/>
                <w:lang w:val="en-US"/>
              </w:rPr>
            </w:pPr>
            <w:r w:rsidRPr="003B1AB8">
              <w:rPr>
                <w:lang w:val="en-US"/>
              </w:rPr>
              <w:t>Are there multiple groundings or just a single point?</w:t>
            </w:r>
          </w:p>
        </w:tc>
        <w:tc>
          <w:tcPr>
            <w:tcW w:w="4508" w:type="dxa"/>
          </w:tcPr>
          <w:p w14:paraId="4976B757" w14:textId="77777777" w:rsidR="001A5EC8" w:rsidRPr="003B1AB8" w:rsidRDefault="001A5EC8" w:rsidP="00767E0A">
            <w:pPr>
              <w:jc w:val="both"/>
              <w:rPr>
                <w:b/>
                <w:bCs/>
                <w:lang w:val="en-US"/>
              </w:rPr>
            </w:pPr>
            <w:r w:rsidRPr="003B1AB8">
              <w:rPr>
                <w:b/>
                <w:bCs/>
                <w:lang w:val="en-US"/>
              </w:rPr>
              <w:t>Carmen Cardozo (RTE):</w:t>
            </w:r>
          </w:p>
          <w:p w14:paraId="6A646795" w14:textId="77777777" w:rsidR="001A5EC8" w:rsidRPr="003B1AB8" w:rsidRDefault="001A5EC8" w:rsidP="00767E0A">
            <w:pPr>
              <w:jc w:val="both"/>
              <w:rPr>
                <w:b/>
                <w:bCs/>
                <w:lang w:val="en-US"/>
              </w:rPr>
            </w:pPr>
            <w:r w:rsidRPr="003B1AB8">
              <w:rPr>
                <w:lang w:val="en-US"/>
              </w:rPr>
              <w:t>Grounding units are included in all converter stations to support sequential control and accommodate degraded modes; however, only one grounding point is connected at a time. For design studies, grounding is at the central DCSS.</w:t>
            </w:r>
          </w:p>
        </w:tc>
      </w:tr>
      <w:tr w:rsidR="001A5EC8" w:rsidRPr="003B1AB8" w14:paraId="2D7A7439" w14:textId="77777777" w:rsidTr="00767E0A">
        <w:trPr>
          <w:trHeight w:val="794"/>
        </w:trPr>
        <w:tc>
          <w:tcPr>
            <w:tcW w:w="4508" w:type="dxa"/>
          </w:tcPr>
          <w:p w14:paraId="36F9550B" w14:textId="77777777" w:rsidR="001A5EC8" w:rsidRPr="003B1AB8" w:rsidRDefault="001A5EC8" w:rsidP="00767E0A">
            <w:pPr>
              <w:jc w:val="both"/>
              <w:rPr>
                <w:b/>
                <w:bCs/>
                <w:lang w:val="en-US"/>
              </w:rPr>
            </w:pPr>
            <w:r w:rsidRPr="003B1AB8">
              <w:rPr>
                <w:b/>
                <w:bCs/>
                <w:lang w:val="en-US"/>
              </w:rPr>
              <w:t>Hani Saad</w:t>
            </w:r>
            <w:r w:rsidRPr="003B1AB8">
              <w:rPr>
                <w:b/>
                <w:lang w:val="en-US"/>
              </w:rPr>
              <w:t xml:space="preserve"> (ACDC transient</w:t>
            </w:r>
            <w:r w:rsidRPr="003B1AB8">
              <w:rPr>
                <w:b/>
                <w:bCs/>
                <w:lang w:val="en-US"/>
              </w:rPr>
              <w:t>):</w:t>
            </w:r>
          </w:p>
          <w:p w14:paraId="16405C91" w14:textId="77777777" w:rsidR="001A5EC8" w:rsidRPr="003B1AB8" w:rsidRDefault="001A5EC8" w:rsidP="00767E0A">
            <w:pPr>
              <w:jc w:val="both"/>
              <w:rPr>
                <w:b/>
                <w:bCs/>
                <w:lang w:val="en-US"/>
              </w:rPr>
            </w:pPr>
            <w:r w:rsidRPr="003B1AB8">
              <w:rPr>
                <w:lang w:val="en-US"/>
              </w:rPr>
              <w:t>What was the value of the resistance to ground that had been considered? It has no impact on LF, but have you investigated the overall impact?</w:t>
            </w:r>
          </w:p>
        </w:tc>
        <w:tc>
          <w:tcPr>
            <w:tcW w:w="4508" w:type="dxa"/>
          </w:tcPr>
          <w:p w14:paraId="3E2BEAC9" w14:textId="77777777" w:rsidR="001A5EC8" w:rsidRPr="003B1AB8" w:rsidRDefault="001A5EC8" w:rsidP="00767E0A">
            <w:pPr>
              <w:jc w:val="both"/>
              <w:rPr>
                <w:b/>
                <w:bCs/>
                <w:lang w:val="en-US"/>
              </w:rPr>
            </w:pPr>
            <w:r w:rsidRPr="003B1AB8">
              <w:rPr>
                <w:b/>
                <w:bCs/>
                <w:lang w:val="en-US"/>
              </w:rPr>
              <w:t>Carmen Cardozo (RTE):</w:t>
            </w:r>
          </w:p>
          <w:p w14:paraId="35DAFF21" w14:textId="77777777" w:rsidR="001A5EC8" w:rsidRPr="003B1AB8" w:rsidRDefault="001A5EC8" w:rsidP="00767E0A">
            <w:pPr>
              <w:jc w:val="both"/>
              <w:rPr>
                <w:b/>
                <w:bCs/>
                <w:lang w:val="en-US"/>
              </w:rPr>
            </w:pPr>
            <w:r w:rsidRPr="003B1AB8">
              <w:rPr>
                <w:lang w:val="en-US"/>
              </w:rPr>
              <w:t>0.1 ohm (solid grounding) at central DCSS. AC/DC converters see at least the DMR impedance value. This value is further assessed in transient studies.</w:t>
            </w:r>
          </w:p>
        </w:tc>
      </w:tr>
    </w:tbl>
    <w:p w14:paraId="58A0E4D2" w14:textId="1BC060AB" w:rsidR="001A5EC8" w:rsidRDefault="001A5EC8" w:rsidP="001A5EC8">
      <w:pPr>
        <w:pStyle w:val="Heading3"/>
        <w:numPr>
          <w:ilvl w:val="0"/>
          <w:numId w:val="0"/>
        </w:numPr>
        <w:ind w:left="720"/>
      </w:pPr>
      <w:bookmarkStart w:id="9" w:name="_Toc197358511"/>
      <w:r w:rsidRPr="000A173F">
        <w:t>1.1.1.3 Assumptions on the DC cable</w:t>
      </w:r>
      <w:bookmarkEnd w:id="9"/>
      <w:r w:rsidRPr="000A173F">
        <w:t xml:space="preserve"> </w:t>
      </w:r>
    </w:p>
    <w:p w14:paraId="5C709389" w14:textId="1574F633" w:rsidR="001A5EC8" w:rsidRPr="003B1AB8" w:rsidRDefault="001A5EC8" w:rsidP="001A5EC8">
      <w:pPr>
        <w:jc w:val="both"/>
        <w:rPr>
          <w:lang w:val="en-US" w:eastAsia="en-GB"/>
        </w:rPr>
      </w:pPr>
      <w:r w:rsidRPr="003B1AB8">
        <w:rPr>
          <w:lang w:val="en-US" w:eastAsia="en-GB"/>
        </w:rPr>
        <w:t xml:space="preserve">It was important to clarify whether the DC cable rating was an input or output of the design study. Since InterOPERA focuses on control interaction and does not involve a cable manufacturer among its partners, a standardized data sheet was agreed upon for the demonstrator. Although this remains a sensitive topic </w:t>
      </w:r>
      <w:r w:rsidR="00E1043B">
        <w:rPr>
          <w:lang w:val="en-US" w:eastAsia="en-GB"/>
        </w:rPr>
        <w:t xml:space="preserve">- </w:t>
      </w:r>
      <w:r w:rsidRPr="003B1AB8">
        <w:rPr>
          <w:lang w:val="en-US" w:eastAsia="en-GB"/>
        </w:rPr>
        <w:t>still under discussion in the transient study phase</w:t>
      </w:r>
      <w:r w:rsidR="00E1043B">
        <w:rPr>
          <w:lang w:val="en-US" w:eastAsia="en-GB"/>
        </w:rPr>
        <w:t xml:space="preserve"> -</w:t>
      </w:r>
      <w:r w:rsidRPr="003B1AB8">
        <w:rPr>
          <w:lang w:val="en-US" w:eastAsia="en-GB"/>
        </w:rPr>
        <w:t xml:space="preserve"> it is not considered an interoperability issue.</w:t>
      </w:r>
    </w:p>
    <w:p w14:paraId="65D8E17C" w14:textId="77777777" w:rsidR="001A5EC8" w:rsidRPr="003B1AB8" w:rsidRDefault="001A5EC8" w:rsidP="001A5EC8">
      <w:pPr>
        <w:jc w:val="both"/>
        <w:rPr>
          <w:lang w:val="en-US" w:eastAsia="en-GB"/>
        </w:rPr>
      </w:pPr>
    </w:p>
    <w:tbl>
      <w:tblPr>
        <w:tblStyle w:val="TableGrid"/>
        <w:tblW w:w="0" w:type="auto"/>
        <w:tblLook w:val="04A0" w:firstRow="1" w:lastRow="0" w:firstColumn="1" w:lastColumn="0" w:noHBand="0" w:noVBand="1"/>
      </w:tblPr>
      <w:tblGrid>
        <w:gridCol w:w="4508"/>
        <w:gridCol w:w="4508"/>
      </w:tblGrid>
      <w:tr w:rsidR="001A5EC8" w:rsidRPr="003B1AB8" w14:paraId="1FAF09F8" w14:textId="77777777" w:rsidTr="00767E0A">
        <w:trPr>
          <w:trHeight w:val="397"/>
        </w:trPr>
        <w:tc>
          <w:tcPr>
            <w:tcW w:w="4508" w:type="dxa"/>
            <w:shd w:val="clear" w:color="auto" w:fill="734267" w:themeFill="accent1"/>
            <w:vAlign w:val="center"/>
          </w:tcPr>
          <w:p w14:paraId="4C4F2F68" w14:textId="77777777" w:rsidR="001A5EC8" w:rsidRPr="003B1AB8" w:rsidRDefault="001A5EC8" w:rsidP="00767E0A">
            <w:pPr>
              <w:rPr>
                <w:b/>
                <w:color w:val="FFFFFF" w:themeColor="background1"/>
                <w:sz w:val="24"/>
                <w:szCs w:val="28"/>
                <w:lang w:val="en-US"/>
              </w:rPr>
            </w:pPr>
            <w:r w:rsidRPr="003B1AB8">
              <w:rPr>
                <w:b/>
                <w:color w:val="FFFFFF" w:themeColor="background1"/>
                <w:sz w:val="24"/>
                <w:szCs w:val="28"/>
                <w:lang w:val="en-US"/>
              </w:rPr>
              <w:t>Question</w:t>
            </w:r>
          </w:p>
        </w:tc>
        <w:tc>
          <w:tcPr>
            <w:tcW w:w="4508" w:type="dxa"/>
            <w:shd w:val="clear" w:color="auto" w:fill="734267" w:themeFill="accent1"/>
            <w:vAlign w:val="center"/>
          </w:tcPr>
          <w:p w14:paraId="14DA8F10" w14:textId="77777777" w:rsidR="001A5EC8" w:rsidRPr="003B1AB8" w:rsidRDefault="001A5EC8" w:rsidP="00767E0A">
            <w:pPr>
              <w:rPr>
                <w:b/>
                <w:color w:val="FFFFFF" w:themeColor="background1"/>
                <w:sz w:val="24"/>
                <w:szCs w:val="28"/>
                <w:lang w:val="en-US"/>
              </w:rPr>
            </w:pPr>
            <w:r w:rsidRPr="003B1AB8">
              <w:rPr>
                <w:b/>
                <w:color w:val="FFFFFF" w:themeColor="background1"/>
                <w:sz w:val="24"/>
                <w:szCs w:val="28"/>
                <w:lang w:val="en-US"/>
              </w:rPr>
              <w:t>Answer</w:t>
            </w:r>
          </w:p>
        </w:tc>
      </w:tr>
      <w:tr w:rsidR="001A5EC8" w:rsidRPr="003B1AB8" w14:paraId="55FA1B4E" w14:textId="77777777" w:rsidTr="00767E0A">
        <w:trPr>
          <w:trHeight w:val="1399"/>
        </w:trPr>
        <w:tc>
          <w:tcPr>
            <w:tcW w:w="4508" w:type="dxa"/>
          </w:tcPr>
          <w:p w14:paraId="191E2891" w14:textId="77777777" w:rsidR="001A5EC8" w:rsidRPr="003B1AB8" w:rsidRDefault="001A5EC8" w:rsidP="00767E0A">
            <w:pPr>
              <w:jc w:val="both"/>
              <w:rPr>
                <w:b/>
                <w:bCs/>
                <w:lang w:val="en-US"/>
              </w:rPr>
            </w:pPr>
            <w:r w:rsidRPr="003B1AB8">
              <w:rPr>
                <w:b/>
                <w:bCs/>
                <w:lang w:val="en-US"/>
              </w:rPr>
              <w:t>Dong Chen (SSE):</w:t>
            </w:r>
          </w:p>
          <w:p w14:paraId="3507025E" w14:textId="58629F20" w:rsidR="001A5EC8" w:rsidRPr="003B1AB8" w:rsidRDefault="001A5EC8" w:rsidP="00767E0A">
            <w:pPr>
              <w:jc w:val="both"/>
              <w:rPr>
                <w:lang w:val="en-US"/>
              </w:rPr>
            </w:pPr>
            <w:r w:rsidRPr="003B1AB8">
              <w:rPr>
                <w:lang w:val="en-US"/>
              </w:rPr>
              <w:t xml:space="preserve">Have you </w:t>
            </w:r>
            <w:r w:rsidR="00E1043B" w:rsidRPr="003B1AB8">
              <w:rPr>
                <w:lang w:val="en-US"/>
              </w:rPr>
              <w:t>investigated</w:t>
            </w:r>
            <w:r w:rsidRPr="003B1AB8">
              <w:rPr>
                <w:lang w:val="en-US"/>
              </w:rPr>
              <w:t xml:space="preserve"> how the cables are sized? What about the current rating?</w:t>
            </w:r>
          </w:p>
          <w:p w14:paraId="68F292C2" w14:textId="77777777" w:rsidR="001A5EC8" w:rsidRPr="003B1AB8" w:rsidRDefault="001A5EC8" w:rsidP="00767E0A">
            <w:pPr>
              <w:jc w:val="both"/>
              <w:rPr>
                <w:lang w:val="en-US"/>
              </w:rPr>
            </w:pPr>
          </w:p>
          <w:p w14:paraId="3CF508AC" w14:textId="77777777" w:rsidR="001A5EC8" w:rsidRPr="003B1AB8" w:rsidRDefault="001A5EC8" w:rsidP="00767E0A">
            <w:pPr>
              <w:jc w:val="both"/>
              <w:rPr>
                <w:b/>
                <w:bCs/>
                <w:lang w:val="en-US"/>
              </w:rPr>
            </w:pPr>
            <w:r w:rsidRPr="003B1AB8">
              <w:rPr>
                <w:b/>
                <w:bCs/>
                <w:lang w:val="en-US"/>
              </w:rPr>
              <w:t>Follow up remark from Richard Poole (NESO)</w:t>
            </w:r>
          </w:p>
          <w:p w14:paraId="1F5A936A" w14:textId="77777777" w:rsidR="001A5EC8" w:rsidRPr="003B1AB8" w:rsidRDefault="001A5EC8" w:rsidP="00767E0A">
            <w:pPr>
              <w:jc w:val="both"/>
              <w:rPr>
                <w:b/>
                <w:bCs/>
                <w:lang w:val="en-US"/>
              </w:rPr>
            </w:pPr>
            <w:r w:rsidRPr="003B1AB8">
              <w:rPr>
                <w:lang w:val="en-US"/>
              </w:rPr>
              <w:t>Have you considered a higher threshold for the cable's temporary withstand capability, typically during a pole-to-ground fault?</w:t>
            </w:r>
          </w:p>
        </w:tc>
        <w:tc>
          <w:tcPr>
            <w:tcW w:w="4508" w:type="dxa"/>
          </w:tcPr>
          <w:p w14:paraId="70D616AE" w14:textId="77777777" w:rsidR="001A5EC8" w:rsidRPr="003B1AB8" w:rsidRDefault="001A5EC8" w:rsidP="00767E0A">
            <w:pPr>
              <w:jc w:val="both"/>
              <w:rPr>
                <w:b/>
                <w:bCs/>
                <w:lang w:val="en-US"/>
              </w:rPr>
            </w:pPr>
            <w:r w:rsidRPr="003B1AB8">
              <w:rPr>
                <w:b/>
                <w:bCs/>
                <w:lang w:val="en-US"/>
              </w:rPr>
              <w:t>Carmen Cardozo (RTE):</w:t>
            </w:r>
          </w:p>
          <w:p w14:paraId="603114DC" w14:textId="77777777" w:rsidR="001A5EC8" w:rsidRPr="003B1AB8" w:rsidRDefault="001A5EC8" w:rsidP="00767E0A">
            <w:pPr>
              <w:jc w:val="both"/>
              <w:rPr>
                <w:lang w:val="en-US"/>
              </w:rPr>
            </w:pPr>
            <w:r w:rsidRPr="003B1AB8">
              <w:rPr>
                <w:lang w:val="en-US"/>
              </w:rPr>
              <w:t>The DC cable rating is considered an input to the study, based on the shared view of stakeholders, defining maximum continuous operating voltage (525 kV) and current (2030 A), as well as geometry, temporary overvoltage (TOV) profile, and fault current limits (for dynamic &amp; transient studies). For LF, we just check final post-contingency states remain with continuous operating range.</w:t>
            </w:r>
          </w:p>
        </w:tc>
      </w:tr>
    </w:tbl>
    <w:p w14:paraId="7A65CA65" w14:textId="25BBFE86" w:rsidR="001A5EC8" w:rsidRDefault="001A5EC8" w:rsidP="001A5EC8">
      <w:pPr>
        <w:pStyle w:val="Heading3"/>
      </w:pPr>
      <w:bookmarkStart w:id="10" w:name="_Toc197358512"/>
      <w:r>
        <w:t>DC Grid Dynamic Study</w:t>
      </w:r>
      <w:bookmarkEnd w:id="10"/>
    </w:p>
    <w:p w14:paraId="6CFDE3DC" w14:textId="77777777" w:rsidR="001A5EC8" w:rsidRDefault="001A5EC8" w:rsidP="001A5EC8">
      <w:pPr>
        <w:jc w:val="both"/>
        <w:rPr>
          <w:lang w:val="en-US"/>
        </w:rPr>
      </w:pPr>
      <w:r w:rsidRPr="003B1AB8">
        <w:rPr>
          <w:lang w:val="en-US"/>
        </w:rPr>
        <w:t>The second study package focuses on defining quasi-stationary voltage and current bands during the primary control response (before secondary control activation) to inform, for instance, the required slow DC-TOV and fault ride-through (DC-FRT) profiles, as well as the converter blocking criteria</w:t>
      </w:r>
      <w:r w:rsidRPr="00BB7AB6">
        <w:rPr>
          <w:lang w:val="en-US"/>
        </w:rPr>
        <w:t xml:space="preserve">. Clarifications were sought </w:t>
      </w:r>
      <w:r w:rsidRPr="003B1AB8">
        <w:rPr>
          <w:lang w:val="en-US"/>
        </w:rPr>
        <w:t xml:space="preserve">on the study </w:t>
      </w:r>
      <w:r w:rsidRPr="00BB7AB6">
        <w:rPr>
          <w:lang w:val="en-US"/>
        </w:rPr>
        <w:t xml:space="preserve">scope, the use of grid equivalents, and the </w:t>
      </w:r>
      <w:r w:rsidRPr="003B1AB8">
        <w:rPr>
          <w:lang w:val="en-US"/>
        </w:rPr>
        <w:t xml:space="preserve">selection of simulated scenarios. Dynamic studies are often linked to detailed control design, which naturally raises questions about tuning. However, the focus of design studies </w:t>
      </w:r>
      <w:r>
        <w:rPr>
          <w:lang w:val="en-US"/>
        </w:rPr>
        <w:t>is</w:t>
      </w:r>
      <w:r w:rsidRPr="003B1AB8">
        <w:rPr>
          <w:lang w:val="en-US"/>
        </w:rPr>
        <w:t xml:space="preserve"> on system-wide considerations, not on subsystem design, which remains within the scope of original equipment manufacturers (OEMs). </w:t>
      </w:r>
    </w:p>
    <w:p w14:paraId="631B54F9" w14:textId="77777777" w:rsidR="001A5EC8" w:rsidRDefault="001A5EC8" w:rsidP="001A5EC8">
      <w:pPr>
        <w:jc w:val="both"/>
        <w:rPr>
          <w:lang w:val="en-US"/>
        </w:rPr>
      </w:pPr>
      <w:proofErr w:type="gramStart"/>
      <w:r w:rsidRPr="003B1AB8">
        <w:rPr>
          <w:lang w:val="en-US"/>
        </w:rPr>
        <w:t>That being said, the</w:t>
      </w:r>
      <w:proofErr w:type="gramEnd"/>
      <w:r w:rsidRPr="003B1AB8">
        <w:rPr>
          <w:lang w:val="en-US"/>
        </w:rPr>
        <w:t xml:space="preserve"> parametrization of the generic model, particularly the selected control settings, has a significant impact on dynamic performance and, thereby, the outcomes of the dynamic design study. </w:t>
      </w:r>
      <w:r w:rsidRPr="00BB7AB6">
        <w:rPr>
          <w:lang w:val="en-US"/>
        </w:rPr>
        <w:t>To ensure that the generic modeling approach does not impose overly restrictive dynamic constraints</w:t>
      </w:r>
      <w:r w:rsidRPr="004D5FC7">
        <w:rPr>
          <w:lang w:val="en-US"/>
        </w:rPr>
        <w:t xml:space="preserve">, </w:t>
      </w:r>
      <w:r w:rsidRPr="00BB7AB6">
        <w:rPr>
          <w:lang w:val="en-US"/>
        </w:rPr>
        <w:t xml:space="preserve">classical performance indicators such as overshoot and settling time are </w:t>
      </w:r>
      <w:r w:rsidRPr="003B1AB8">
        <w:rPr>
          <w:lang w:val="en-US"/>
        </w:rPr>
        <w:t xml:space="preserve">also </w:t>
      </w:r>
      <w:r w:rsidRPr="00BB7AB6">
        <w:rPr>
          <w:lang w:val="en-US"/>
        </w:rPr>
        <w:t xml:space="preserve">evaluated in both grid-connected and standalone setups. While the design studies themselves are conducted using the full system model, dynamic performance standalone tests—connecting the generic AC/DC converter model to AC Thevenin and DC grid equivalents—were performed to support the translation of the functional framework (from D2.1) into technical specifications </w:t>
      </w:r>
      <w:r>
        <w:rPr>
          <w:lang w:val="en-US"/>
        </w:rPr>
        <w:t xml:space="preserve">at subsystem level </w:t>
      </w:r>
      <w:r w:rsidRPr="00BB7AB6">
        <w:rPr>
          <w:lang w:val="en-US"/>
        </w:rPr>
        <w:t>(T3.3)</w:t>
      </w:r>
      <w:r w:rsidRPr="003B1AB8">
        <w:rPr>
          <w:lang w:val="en-US"/>
        </w:rPr>
        <w:t xml:space="preserve">. </w:t>
      </w:r>
    </w:p>
    <w:p w14:paraId="2A97BD95" w14:textId="77777777" w:rsidR="001A5EC8" w:rsidRPr="003B1AB8" w:rsidRDefault="001A5EC8" w:rsidP="001A5EC8">
      <w:pPr>
        <w:jc w:val="both"/>
        <w:rPr>
          <w:lang w:val="en-US"/>
        </w:rPr>
      </w:pPr>
      <w:r w:rsidRPr="00225FE0">
        <w:t xml:space="preserve">Different perspectives on equipment capabilities sparked insightful discussions. Protection-related questions were deferred to </w:t>
      </w:r>
      <w:r>
        <w:t>Ben Rennings (Siemens Energy)</w:t>
      </w:r>
      <w:r w:rsidRPr="00225FE0">
        <w:t xml:space="preserve"> presentation. </w:t>
      </w:r>
      <w:r>
        <w:t xml:space="preserve">On frequency-domain analysis, </w:t>
      </w:r>
      <w:r w:rsidRPr="00225FE0">
        <w:t>Benjamin Marshall (SSE) highlighted the importance of monitoring phase angle shifts alongside resonance peaks</w:t>
      </w:r>
      <w:r>
        <w:t xml:space="preserve">, </w:t>
      </w:r>
      <w:r w:rsidRPr="00225FE0">
        <w:t>impact</w:t>
      </w:r>
      <w:r>
        <w:t xml:space="preserve">ing </w:t>
      </w:r>
      <w:r w:rsidRPr="00225FE0">
        <w:t>measurements and emissions across the network</w:t>
      </w:r>
      <w:r>
        <w:t xml:space="preserve">, </w:t>
      </w:r>
      <w:r w:rsidRPr="00225FE0">
        <w:t>during detailed design</w:t>
      </w:r>
      <w:r>
        <w:t>.</w:t>
      </w:r>
    </w:p>
    <w:p w14:paraId="1A50D0E7" w14:textId="77777777" w:rsidR="001A5EC8" w:rsidRPr="003B1AB8" w:rsidRDefault="001A5EC8" w:rsidP="001A5EC8">
      <w:pPr>
        <w:spacing w:after="0"/>
        <w:jc w:val="both"/>
        <w:rPr>
          <w:lang w:val="en-US"/>
        </w:rPr>
      </w:pPr>
    </w:p>
    <w:tbl>
      <w:tblPr>
        <w:tblStyle w:val="TableGrid"/>
        <w:tblW w:w="0" w:type="auto"/>
        <w:tblLook w:val="04A0" w:firstRow="1" w:lastRow="0" w:firstColumn="1" w:lastColumn="0" w:noHBand="0" w:noVBand="1"/>
      </w:tblPr>
      <w:tblGrid>
        <w:gridCol w:w="4508"/>
        <w:gridCol w:w="4508"/>
      </w:tblGrid>
      <w:tr w:rsidR="001A5EC8" w:rsidRPr="003B1AB8" w14:paraId="44F5CE05" w14:textId="77777777" w:rsidTr="00767E0A">
        <w:trPr>
          <w:trHeight w:val="397"/>
        </w:trPr>
        <w:tc>
          <w:tcPr>
            <w:tcW w:w="4508" w:type="dxa"/>
            <w:shd w:val="clear" w:color="auto" w:fill="734267" w:themeFill="accent1"/>
            <w:vAlign w:val="center"/>
          </w:tcPr>
          <w:p w14:paraId="296AE43E" w14:textId="77777777" w:rsidR="001A5EC8" w:rsidRPr="003B1AB8" w:rsidRDefault="001A5EC8" w:rsidP="00767E0A">
            <w:pPr>
              <w:rPr>
                <w:b/>
                <w:color w:val="FFFFFF" w:themeColor="background1"/>
                <w:sz w:val="24"/>
                <w:szCs w:val="28"/>
                <w:lang w:val="en-US"/>
              </w:rPr>
            </w:pPr>
            <w:r w:rsidRPr="003B1AB8">
              <w:rPr>
                <w:b/>
                <w:color w:val="FFFFFF" w:themeColor="background1"/>
                <w:sz w:val="24"/>
                <w:szCs w:val="28"/>
                <w:lang w:val="en-US"/>
              </w:rPr>
              <w:t>Question</w:t>
            </w:r>
          </w:p>
        </w:tc>
        <w:tc>
          <w:tcPr>
            <w:tcW w:w="4508" w:type="dxa"/>
            <w:shd w:val="clear" w:color="auto" w:fill="734267" w:themeFill="accent1"/>
            <w:vAlign w:val="center"/>
          </w:tcPr>
          <w:p w14:paraId="04C2EC74" w14:textId="77777777" w:rsidR="001A5EC8" w:rsidRPr="003B1AB8" w:rsidRDefault="001A5EC8" w:rsidP="00767E0A">
            <w:pPr>
              <w:rPr>
                <w:b/>
                <w:color w:val="FFFFFF" w:themeColor="background1"/>
                <w:sz w:val="24"/>
                <w:szCs w:val="28"/>
                <w:lang w:val="en-US"/>
              </w:rPr>
            </w:pPr>
            <w:r w:rsidRPr="003B1AB8">
              <w:rPr>
                <w:b/>
                <w:color w:val="FFFFFF" w:themeColor="background1"/>
                <w:sz w:val="24"/>
                <w:szCs w:val="28"/>
                <w:lang w:val="en-US"/>
              </w:rPr>
              <w:t>Answer</w:t>
            </w:r>
          </w:p>
        </w:tc>
      </w:tr>
      <w:tr w:rsidR="001A5EC8" w:rsidRPr="003B1AB8" w14:paraId="3F1680C5" w14:textId="77777777" w:rsidTr="00767E0A">
        <w:trPr>
          <w:trHeight w:val="2022"/>
        </w:trPr>
        <w:tc>
          <w:tcPr>
            <w:tcW w:w="4508" w:type="dxa"/>
          </w:tcPr>
          <w:p w14:paraId="24ED7248" w14:textId="77777777" w:rsidR="001A5EC8" w:rsidRPr="003B1AB8" w:rsidRDefault="001A5EC8" w:rsidP="00767E0A">
            <w:pPr>
              <w:jc w:val="both"/>
              <w:rPr>
                <w:b/>
                <w:bCs/>
                <w:lang w:val="en-US"/>
              </w:rPr>
            </w:pPr>
            <w:r w:rsidRPr="003B1AB8">
              <w:rPr>
                <w:b/>
                <w:bCs/>
                <w:lang w:val="en-US"/>
              </w:rPr>
              <w:t>Benjamin Marshall</w:t>
            </w:r>
            <w:r w:rsidRPr="003B1AB8">
              <w:rPr>
                <w:b/>
                <w:lang w:val="en-US"/>
              </w:rPr>
              <w:t xml:space="preserve"> (SSE</w:t>
            </w:r>
            <w:r w:rsidRPr="003B1AB8">
              <w:rPr>
                <w:b/>
                <w:bCs/>
                <w:lang w:val="en-US"/>
              </w:rPr>
              <w:t>):</w:t>
            </w:r>
          </w:p>
          <w:p w14:paraId="4445ED2D" w14:textId="77777777" w:rsidR="001A5EC8" w:rsidRPr="003B1AB8" w:rsidRDefault="001A5EC8" w:rsidP="00767E0A">
            <w:pPr>
              <w:jc w:val="both"/>
              <w:rPr>
                <w:lang w:val="en-US"/>
              </w:rPr>
            </w:pPr>
            <w:r w:rsidRPr="003B1AB8">
              <w:rPr>
                <w:lang w:val="en-US"/>
              </w:rPr>
              <w:t>Have your studies looked at the ramp rates and how to cap them based on operating strategies?</w:t>
            </w:r>
          </w:p>
        </w:tc>
        <w:tc>
          <w:tcPr>
            <w:tcW w:w="4508" w:type="dxa"/>
          </w:tcPr>
          <w:p w14:paraId="49A8B9F4" w14:textId="77777777" w:rsidR="001A5EC8" w:rsidRPr="003B1AB8" w:rsidRDefault="001A5EC8" w:rsidP="00767E0A">
            <w:pPr>
              <w:jc w:val="both"/>
              <w:rPr>
                <w:b/>
                <w:bCs/>
                <w:lang w:val="en-US"/>
              </w:rPr>
            </w:pPr>
            <w:r w:rsidRPr="003B1AB8">
              <w:rPr>
                <w:b/>
                <w:bCs/>
                <w:lang w:val="en-US"/>
              </w:rPr>
              <w:t>Carmen Cardozo (RTE):</w:t>
            </w:r>
          </w:p>
          <w:p w14:paraId="68F2A0FA" w14:textId="77777777" w:rsidR="001A5EC8" w:rsidRPr="003B1AB8" w:rsidRDefault="001A5EC8" w:rsidP="00767E0A">
            <w:pPr>
              <w:jc w:val="both"/>
              <w:rPr>
                <w:lang w:val="en-US"/>
              </w:rPr>
            </w:pPr>
            <w:r w:rsidRPr="003B1AB8">
              <w:rPr>
                <w:lang w:val="en-US"/>
              </w:rPr>
              <w:t>Ramps typically mitigate overshoots; hence, we focus on step response for stricter constraints, representing the worst-case scenario for design.</w:t>
            </w:r>
          </w:p>
        </w:tc>
      </w:tr>
      <w:tr w:rsidR="001A5EC8" w:rsidRPr="003B1AB8" w14:paraId="099E8E5A" w14:textId="77777777" w:rsidTr="00767E0A">
        <w:trPr>
          <w:trHeight w:val="2533"/>
        </w:trPr>
        <w:tc>
          <w:tcPr>
            <w:tcW w:w="4508" w:type="dxa"/>
          </w:tcPr>
          <w:p w14:paraId="5D56D943" w14:textId="77777777" w:rsidR="001A5EC8" w:rsidRPr="003B1AB8" w:rsidRDefault="001A5EC8" w:rsidP="00767E0A">
            <w:pPr>
              <w:jc w:val="both"/>
              <w:rPr>
                <w:b/>
                <w:bCs/>
                <w:lang w:val="en-US"/>
              </w:rPr>
            </w:pPr>
            <w:r w:rsidRPr="003B1AB8">
              <w:rPr>
                <w:b/>
                <w:bCs/>
                <w:lang w:val="en-US"/>
              </w:rPr>
              <w:lastRenderedPageBreak/>
              <w:t>Benjamin Marshall</w:t>
            </w:r>
            <w:r w:rsidRPr="003B1AB8">
              <w:rPr>
                <w:b/>
                <w:lang w:val="en-US"/>
              </w:rPr>
              <w:t xml:space="preserve"> (SSE</w:t>
            </w:r>
            <w:r w:rsidRPr="003B1AB8">
              <w:rPr>
                <w:b/>
                <w:bCs/>
                <w:lang w:val="en-US"/>
              </w:rPr>
              <w:t>):</w:t>
            </w:r>
          </w:p>
          <w:p w14:paraId="67D9B50E" w14:textId="77777777" w:rsidR="001A5EC8" w:rsidRPr="003B1AB8" w:rsidRDefault="001A5EC8" w:rsidP="00767E0A">
            <w:pPr>
              <w:jc w:val="both"/>
              <w:rPr>
                <w:b/>
                <w:bCs/>
                <w:lang w:val="en-US"/>
              </w:rPr>
            </w:pPr>
            <w:r w:rsidRPr="003B1AB8">
              <w:rPr>
                <w:lang w:val="en-US"/>
              </w:rPr>
              <w:t>Did you assess the risk of introducing artificial damping in the DC grid equivalent, potentially leading to an underestimation of interaction risks that may emerge in Phase 2?</w:t>
            </w:r>
          </w:p>
        </w:tc>
        <w:tc>
          <w:tcPr>
            <w:tcW w:w="4508" w:type="dxa"/>
          </w:tcPr>
          <w:p w14:paraId="2603D27F" w14:textId="77777777" w:rsidR="001A5EC8" w:rsidRPr="003B1AB8" w:rsidRDefault="001A5EC8" w:rsidP="00767E0A">
            <w:pPr>
              <w:jc w:val="both"/>
              <w:rPr>
                <w:b/>
                <w:lang w:val="en-US"/>
              </w:rPr>
            </w:pPr>
            <w:r w:rsidRPr="008B571D">
              <w:rPr>
                <w:b/>
                <w:bCs/>
                <w:lang w:val="en-US"/>
              </w:rPr>
              <w:t xml:space="preserve">Carmen Cardozo (RTE) </w:t>
            </w:r>
            <w:r w:rsidRPr="008B571D">
              <w:rPr>
                <w:b/>
                <w:lang w:val="en-US"/>
              </w:rPr>
              <w:t>&amp; Ben Rennings (Siemens Energy):</w:t>
            </w:r>
          </w:p>
          <w:p w14:paraId="7BAF2800" w14:textId="77777777" w:rsidR="001A5EC8" w:rsidRPr="003B1AB8" w:rsidRDefault="001A5EC8" w:rsidP="00767E0A">
            <w:pPr>
              <w:jc w:val="both"/>
              <w:rPr>
                <w:b/>
                <w:bCs/>
                <w:lang w:val="en-US"/>
              </w:rPr>
            </w:pPr>
            <w:r w:rsidRPr="003B1AB8">
              <w:rPr>
                <w:lang w:val="en-US"/>
              </w:rPr>
              <w:t>Design studies are conducted using the same grid model that will be employed for interaction studies in Phase 2, typically incorporating the same wideband DC cable model, while replacing generic station models with vendor-specific ones. Standalone tests will still be used in Phase 2 for single-vendor compliance verification as per D2.1.</w:t>
            </w:r>
          </w:p>
        </w:tc>
      </w:tr>
      <w:tr w:rsidR="001A5EC8" w:rsidRPr="003B1AB8" w14:paraId="530864E5" w14:textId="77777777" w:rsidTr="00767E0A">
        <w:trPr>
          <w:trHeight w:val="1399"/>
        </w:trPr>
        <w:tc>
          <w:tcPr>
            <w:tcW w:w="4508" w:type="dxa"/>
          </w:tcPr>
          <w:p w14:paraId="22C7BA09" w14:textId="77777777" w:rsidR="001A5EC8" w:rsidRPr="003B1AB8" w:rsidRDefault="001A5EC8" w:rsidP="00767E0A">
            <w:pPr>
              <w:jc w:val="both"/>
              <w:rPr>
                <w:b/>
                <w:bCs/>
                <w:lang w:val="en-US"/>
              </w:rPr>
            </w:pPr>
            <w:r w:rsidRPr="003B1AB8">
              <w:rPr>
                <w:b/>
                <w:bCs/>
                <w:lang w:val="en-US"/>
              </w:rPr>
              <w:t>Hani Saad</w:t>
            </w:r>
            <w:r w:rsidRPr="003B1AB8">
              <w:rPr>
                <w:b/>
                <w:lang w:val="en-US"/>
              </w:rPr>
              <w:t xml:space="preserve"> (ACDC transient</w:t>
            </w:r>
            <w:r w:rsidRPr="003B1AB8">
              <w:rPr>
                <w:b/>
                <w:bCs/>
                <w:lang w:val="en-US"/>
              </w:rPr>
              <w:t xml:space="preserve">): </w:t>
            </w:r>
          </w:p>
          <w:p w14:paraId="6338AC9B" w14:textId="77777777" w:rsidR="001A5EC8" w:rsidRPr="003B1AB8" w:rsidRDefault="001A5EC8" w:rsidP="00767E0A">
            <w:pPr>
              <w:jc w:val="both"/>
              <w:rPr>
                <w:b/>
                <w:bCs/>
                <w:lang w:val="en-US"/>
              </w:rPr>
            </w:pPr>
            <w:r w:rsidRPr="003B1AB8">
              <w:rPr>
                <w:lang w:val="en-US"/>
              </w:rPr>
              <w:t>How was the control tuning performed? Did you take a conservative approach by setting minimal performance requirements, or was it the other way around</w:t>
            </w:r>
            <w:r>
              <w:rPr>
                <w:lang w:val="en-US"/>
              </w:rPr>
              <w:t>?</w:t>
            </w:r>
          </w:p>
        </w:tc>
        <w:tc>
          <w:tcPr>
            <w:tcW w:w="4508" w:type="dxa"/>
          </w:tcPr>
          <w:p w14:paraId="10429F23" w14:textId="77777777" w:rsidR="001A5EC8" w:rsidRPr="003B1AB8" w:rsidRDefault="001A5EC8" w:rsidP="00767E0A">
            <w:pPr>
              <w:jc w:val="both"/>
              <w:rPr>
                <w:lang w:val="en-US"/>
              </w:rPr>
            </w:pPr>
            <w:r w:rsidRPr="003B1AB8">
              <w:rPr>
                <w:b/>
                <w:bCs/>
                <w:lang w:val="en-US"/>
              </w:rPr>
              <w:t>Carmen Cardozo (RTE):</w:t>
            </w:r>
          </w:p>
          <w:p w14:paraId="66DFB99C" w14:textId="77777777" w:rsidR="001A5EC8" w:rsidRPr="003B1AB8" w:rsidRDefault="001A5EC8" w:rsidP="00767E0A">
            <w:pPr>
              <w:jc w:val="both"/>
              <w:rPr>
                <w:lang w:val="en-US"/>
              </w:rPr>
            </w:pPr>
            <w:r w:rsidRPr="003B1AB8">
              <w:rPr>
                <w:lang w:val="en-US"/>
              </w:rPr>
              <w:t xml:space="preserve">Short answer: the other way around. </w:t>
            </w:r>
          </w:p>
          <w:p w14:paraId="2FE082D8" w14:textId="77777777" w:rsidR="001A5EC8" w:rsidRPr="003B1AB8" w:rsidRDefault="001A5EC8" w:rsidP="00767E0A">
            <w:pPr>
              <w:jc w:val="both"/>
              <w:rPr>
                <w:lang w:val="en-US"/>
              </w:rPr>
            </w:pPr>
            <w:r w:rsidRPr="003B1AB8">
              <w:rPr>
                <w:lang w:val="en-US"/>
              </w:rPr>
              <w:t xml:space="preserve">In practice, we first focused on achieving a grid-connected performance deemed </w:t>
            </w:r>
            <w:r w:rsidRPr="003B1AB8">
              <w:rPr>
                <w:i/>
                <w:iCs/>
                <w:lang w:val="en-US"/>
              </w:rPr>
              <w:t>reasonable</w:t>
            </w:r>
            <w:r w:rsidRPr="003B1AB8">
              <w:rPr>
                <w:lang w:val="en-US"/>
              </w:rPr>
              <w:t xml:space="preserve"> (by vendors) across 200+ simulated scenarios, with the same model. Once confirmed, we moved to standalone testing to gather reference values for typical indicators in a compliance-like setting, without aiming for specific performance targets. Since the control was not optimized, the results are expected to be conservative.</w:t>
            </w:r>
          </w:p>
        </w:tc>
      </w:tr>
      <w:tr w:rsidR="001A5EC8" w:rsidRPr="00F62B64" w14:paraId="1153E3C3" w14:textId="77777777" w:rsidTr="00767E0A">
        <w:trPr>
          <w:trHeight w:val="1399"/>
        </w:trPr>
        <w:tc>
          <w:tcPr>
            <w:tcW w:w="4508" w:type="dxa"/>
          </w:tcPr>
          <w:p w14:paraId="04138986" w14:textId="77777777" w:rsidR="001A5EC8" w:rsidRPr="00F62B64" w:rsidRDefault="001A5EC8" w:rsidP="00767E0A">
            <w:pPr>
              <w:jc w:val="both"/>
              <w:rPr>
                <w:b/>
                <w:bCs/>
                <w:lang w:val="en-US"/>
              </w:rPr>
            </w:pPr>
            <w:r w:rsidRPr="00F62B64">
              <w:rPr>
                <w:b/>
                <w:bCs/>
                <w:lang w:val="en-US"/>
              </w:rPr>
              <w:t>Benjamin Marshall</w:t>
            </w:r>
            <w:r w:rsidRPr="00F62B64">
              <w:rPr>
                <w:b/>
                <w:lang w:val="en-US"/>
              </w:rPr>
              <w:t xml:space="preserve"> (SSE</w:t>
            </w:r>
            <w:r w:rsidRPr="00F62B64">
              <w:rPr>
                <w:b/>
                <w:bCs/>
                <w:lang w:val="en-US"/>
              </w:rPr>
              <w:t>):</w:t>
            </w:r>
          </w:p>
          <w:p w14:paraId="7C8F9578" w14:textId="26EB39F6" w:rsidR="001A5EC8" w:rsidRPr="00F62B64" w:rsidRDefault="001A5EC8" w:rsidP="00767E0A">
            <w:pPr>
              <w:jc w:val="both"/>
              <w:rPr>
                <w:b/>
                <w:bCs/>
                <w:lang w:val="en-US"/>
              </w:rPr>
            </w:pPr>
            <w:r w:rsidRPr="00F62B64">
              <w:rPr>
                <w:lang w:val="en-US"/>
              </w:rPr>
              <w:t xml:space="preserve">How were the 200 cases selected? Was there a </w:t>
            </w:r>
            <w:r w:rsidR="0024043B" w:rsidRPr="00F62B64">
              <w:rPr>
                <w:lang w:val="en-US"/>
              </w:rPr>
              <w:t>specific criterion</w:t>
            </w:r>
            <w:r w:rsidRPr="00F62B64">
              <w:rPr>
                <w:lang w:val="en-US"/>
              </w:rPr>
              <w:t xml:space="preserve"> used?</w:t>
            </w:r>
          </w:p>
        </w:tc>
        <w:tc>
          <w:tcPr>
            <w:tcW w:w="4508" w:type="dxa"/>
          </w:tcPr>
          <w:p w14:paraId="2B661AD9" w14:textId="77777777" w:rsidR="001A5EC8" w:rsidRPr="00F62B64" w:rsidRDefault="001A5EC8" w:rsidP="00767E0A">
            <w:pPr>
              <w:jc w:val="both"/>
              <w:rPr>
                <w:lang w:val="en-US"/>
              </w:rPr>
            </w:pPr>
            <w:r w:rsidRPr="00F62B64">
              <w:rPr>
                <w:b/>
                <w:bCs/>
                <w:lang w:val="en-US"/>
              </w:rPr>
              <w:t>Carmen Cardozo (RTE):</w:t>
            </w:r>
          </w:p>
          <w:p w14:paraId="0720D339" w14:textId="77777777" w:rsidR="001A5EC8" w:rsidRPr="00F62B64" w:rsidRDefault="001A5EC8" w:rsidP="00767E0A">
            <w:pPr>
              <w:jc w:val="both"/>
              <w:rPr>
                <w:b/>
                <w:bCs/>
                <w:lang w:val="en-US"/>
              </w:rPr>
            </w:pPr>
            <w:r w:rsidRPr="00F62B64">
              <w:rPr>
                <w:lang w:val="en-US"/>
              </w:rPr>
              <w:t xml:space="preserve">The initial operating conditions and contingencies align with those defined in the LF study. We assume that each converter can operate at maximum power in both directions while staying within the upper and lower bounds of the normal (secure) operating range. We then simulate outages through forced converter blocking and focus on the dynamic response of the surviving units. In line with the N-1 rule, we account for the loss of individual assets as well as entire </w:t>
            </w:r>
            <w:proofErr w:type="spellStart"/>
            <w:r w:rsidRPr="00F62B64">
              <w:rPr>
                <w:lang w:val="en-US"/>
              </w:rPr>
              <w:t>bipoles</w:t>
            </w:r>
            <w:proofErr w:type="spellEnd"/>
            <w:r w:rsidRPr="00F62B64">
              <w:rPr>
                <w:lang w:val="en-US"/>
              </w:rPr>
              <w:t>.</w:t>
            </w:r>
            <w:r>
              <w:rPr>
                <w:lang w:val="en-US"/>
              </w:rPr>
              <w:t xml:space="preserve"> AC faults on grid side are also considered.</w:t>
            </w:r>
          </w:p>
        </w:tc>
      </w:tr>
      <w:tr w:rsidR="001A5EC8" w:rsidRPr="00F62B64" w14:paraId="59B0AE4B" w14:textId="77777777" w:rsidTr="00767E0A">
        <w:trPr>
          <w:trHeight w:val="1399"/>
        </w:trPr>
        <w:tc>
          <w:tcPr>
            <w:tcW w:w="4508" w:type="dxa"/>
          </w:tcPr>
          <w:p w14:paraId="5A557034" w14:textId="77777777" w:rsidR="001A5EC8" w:rsidRPr="00F62B64" w:rsidRDefault="001A5EC8" w:rsidP="00767E0A">
            <w:pPr>
              <w:jc w:val="both"/>
              <w:rPr>
                <w:b/>
                <w:bCs/>
                <w:lang w:val="en-US"/>
              </w:rPr>
            </w:pPr>
            <w:r w:rsidRPr="00F62B64">
              <w:rPr>
                <w:b/>
                <w:bCs/>
                <w:lang w:val="en-US"/>
              </w:rPr>
              <w:t>Benjamin Marshall</w:t>
            </w:r>
            <w:r w:rsidRPr="00F62B64">
              <w:rPr>
                <w:b/>
                <w:lang w:val="en-US"/>
              </w:rPr>
              <w:t xml:space="preserve"> (SSE</w:t>
            </w:r>
            <w:r w:rsidRPr="00F62B64">
              <w:rPr>
                <w:b/>
                <w:bCs/>
                <w:lang w:val="en-US"/>
              </w:rPr>
              <w:t>):</w:t>
            </w:r>
          </w:p>
          <w:p w14:paraId="1ABE55DB" w14:textId="77777777" w:rsidR="001A5EC8" w:rsidRPr="00F62B64" w:rsidRDefault="001A5EC8" w:rsidP="00767E0A">
            <w:pPr>
              <w:jc w:val="both"/>
              <w:rPr>
                <w:b/>
                <w:bCs/>
                <w:lang w:val="en-US"/>
              </w:rPr>
            </w:pPr>
            <w:r w:rsidRPr="00F62B64">
              <w:rPr>
                <w:lang w:val="en-US"/>
              </w:rPr>
              <w:t>Are you confident that no FSD action would be triggered by the shown undervoltage events, with voltage drops below 350 kV?</w:t>
            </w:r>
          </w:p>
        </w:tc>
        <w:tc>
          <w:tcPr>
            <w:tcW w:w="4508" w:type="dxa"/>
          </w:tcPr>
          <w:p w14:paraId="12F079AB" w14:textId="77777777" w:rsidR="001A5EC8" w:rsidRPr="00F62B64" w:rsidRDefault="001A5EC8" w:rsidP="00767E0A">
            <w:pPr>
              <w:jc w:val="both"/>
              <w:rPr>
                <w:b/>
                <w:bCs/>
                <w:lang w:val="en-US"/>
              </w:rPr>
            </w:pPr>
            <w:r w:rsidRPr="00F62B64">
              <w:rPr>
                <w:b/>
                <w:bCs/>
                <w:lang w:val="en-US"/>
              </w:rPr>
              <w:t>Carmen Cardozo (RTE):</w:t>
            </w:r>
          </w:p>
          <w:p w14:paraId="2E78570F" w14:textId="77777777" w:rsidR="001A5EC8" w:rsidRPr="00F62B64" w:rsidRDefault="001A5EC8" w:rsidP="00767E0A">
            <w:pPr>
              <w:jc w:val="both"/>
              <w:rPr>
                <w:lang w:val="en-US"/>
              </w:rPr>
            </w:pPr>
            <w:r w:rsidRPr="00F62B64">
              <w:rPr>
                <w:lang w:val="en-US"/>
              </w:rPr>
              <w:t>Selectivity considerations (relay modeling) have been excluded from the scope of the InterOPERA HVDC grid design studies, so this phenomenon has not been assessed</w:t>
            </w:r>
            <w:r w:rsidRPr="4411D50A">
              <w:rPr>
                <w:lang w:val="en-US"/>
              </w:rPr>
              <w:t xml:space="preserve">, neither during </w:t>
            </w:r>
            <w:r w:rsidRPr="19DB9107">
              <w:rPr>
                <w:lang w:val="en-US"/>
              </w:rPr>
              <w:t>dynamic studies</w:t>
            </w:r>
            <w:r w:rsidRPr="474C369F">
              <w:rPr>
                <w:lang w:val="en-US"/>
              </w:rPr>
              <w:t>, nor</w:t>
            </w:r>
            <w:r w:rsidRPr="00F62B64">
              <w:rPr>
                <w:lang w:val="en-US"/>
              </w:rPr>
              <w:t xml:space="preserve"> in the transient package, where the breaker model is refined but relay timing is emulated. In dynamic studies, FSDs are represented as simple reactors.</w:t>
            </w:r>
          </w:p>
        </w:tc>
      </w:tr>
      <w:tr w:rsidR="001A5EC8" w:rsidRPr="00F62B64" w14:paraId="2709072F" w14:textId="77777777" w:rsidTr="00767E0A">
        <w:trPr>
          <w:trHeight w:val="1399"/>
        </w:trPr>
        <w:tc>
          <w:tcPr>
            <w:tcW w:w="4508" w:type="dxa"/>
          </w:tcPr>
          <w:p w14:paraId="6A1B56E6" w14:textId="77777777" w:rsidR="001A5EC8" w:rsidRPr="00F62B64" w:rsidRDefault="001A5EC8" w:rsidP="00767E0A">
            <w:pPr>
              <w:jc w:val="both"/>
              <w:rPr>
                <w:b/>
                <w:bCs/>
                <w:lang w:val="en-US"/>
              </w:rPr>
            </w:pPr>
            <w:r w:rsidRPr="00F62B64">
              <w:rPr>
                <w:b/>
                <w:bCs/>
                <w:lang w:val="en-US"/>
              </w:rPr>
              <w:t>Benjamin Marshall</w:t>
            </w:r>
            <w:r w:rsidRPr="00F62B64">
              <w:rPr>
                <w:b/>
                <w:lang w:val="en-US"/>
              </w:rPr>
              <w:t xml:space="preserve"> (SSE</w:t>
            </w:r>
            <w:r w:rsidRPr="00F62B64">
              <w:rPr>
                <w:b/>
                <w:bCs/>
                <w:lang w:val="en-US"/>
              </w:rPr>
              <w:t>):</w:t>
            </w:r>
          </w:p>
          <w:p w14:paraId="35E1A5B9" w14:textId="77777777" w:rsidR="001A5EC8" w:rsidRDefault="001A5EC8" w:rsidP="00767E0A">
            <w:pPr>
              <w:jc w:val="both"/>
              <w:rPr>
                <w:lang w:val="en-US"/>
              </w:rPr>
            </w:pPr>
            <w:r w:rsidRPr="00595678">
              <w:rPr>
                <w:lang w:val="en-US"/>
              </w:rPr>
              <w:t xml:space="preserve">Where did the TOV withstand threshold come from? It seems quite high. </w:t>
            </w:r>
            <w:r>
              <w:rPr>
                <w:lang w:val="en-US"/>
              </w:rPr>
              <w:t>S</w:t>
            </w:r>
            <w:r w:rsidRPr="00595678">
              <w:rPr>
                <w:lang w:val="en-US"/>
              </w:rPr>
              <w:t>eek</w:t>
            </w:r>
            <w:r>
              <w:rPr>
                <w:lang w:val="en-US"/>
              </w:rPr>
              <w:t>ing</w:t>
            </w:r>
            <w:r w:rsidRPr="00595678">
              <w:rPr>
                <w:lang w:val="en-US"/>
              </w:rPr>
              <w:t xml:space="preserve"> out some input from cable vendors</w:t>
            </w:r>
            <w:r>
              <w:rPr>
                <w:lang w:val="en-US"/>
              </w:rPr>
              <w:t xml:space="preserve"> is recommended.</w:t>
            </w:r>
          </w:p>
          <w:p w14:paraId="2C9F80D3" w14:textId="77777777" w:rsidR="001A5EC8" w:rsidRDefault="001A5EC8" w:rsidP="00767E0A">
            <w:pPr>
              <w:jc w:val="both"/>
              <w:rPr>
                <w:b/>
                <w:bCs/>
                <w:lang w:val="en-US"/>
              </w:rPr>
            </w:pPr>
          </w:p>
          <w:p w14:paraId="7E1DF797" w14:textId="77777777" w:rsidR="001A5EC8" w:rsidRDefault="001A5EC8" w:rsidP="00767E0A">
            <w:pPr>
              <w:jc w:val="both"/>
              <w:rPr>
                <w:b/>
                <w:bCs/>
                <w:lang w:val="en-US"/>
              </w:rPr>
            </w:pPr>
            <w:r>
              <w:rPr>
                <w:b/>
                <w:bCs/>
                <w:lang w:val="en-US"/>
              </w:rPr>
              <w:t xml:space="preserve">Additional input, </w:t>
            </w:r>
            <w:r w:rsidRPr="003B1AB8">
              <w:rPr>
                <w:b/>
                <w:bCs/>
                <w:lang w:val="en-US"/>
              </w:rPr>
              <w:t>Hani Saad</w:t>
            </w:r>
            <w:r w:rsidRPr="003B1AB8">
              <w:rPr>
                <w:b/>
                <w:lang w:val="en-US"/>
              </w:rPr>
              <w:t xml:space="preserve"> (ACDC transient</w:t>
            </w:r>
            <w:r w:rsidRPr="003B1AB8">
              <w:rPr>
                <w:b/>
                <w:bCs/>
                <w:lang w:val="en-US"/>
              </w:rPr>
              <w:t>)</w:t>
            </w:r>
            <w:r>
              <w:rPr>
                <w:b/>
                <w:bCs/>
                <w:lang w:val="en-US"/>
              </w:rPr>
              <w:t>:</w:t>
            </w:r>
          </w:p>
          <w:p w14:paraId="5EB04CFF" w14:textId="77777777" w:rsidR="001A5EC8" w:rsidRPr="00F62B64" w:rsidRDefault="001A5EC8" w:rsidP="00767E0A">
            <w:pPr>
              <w:jc w:val="both"/>
              <w:rPr>
                <w:b/>
                <w:bCs/>
                <w:lang w:val="en-US"/>
              </w:rPr>
            </w:pPr>
            <w:r w:rsidRPr="00B82350">
              <w:rPr>
                <w:lang w:val="en-US"/>
              </w:rPr>
              <w:t>The cable withstand capability does not seem problematic</w:t>
            </w:r>
            <w:r>
              <w:rPr>
                <w:lang w:val="en-US"/>
              </w:rPr>
              <w:t xml:space="preserve">. For </w:t>
            </w:r>
            <w:r w:rsidRPr="00B82350">
              <w:rPr>
                <w:lang w:val="en-US"/>
              </w:rPr>
              <w:t>monopole</w:t>
            </w:r>
            <w:r>
              <w:rPr>
                <w:lang w:val="en-US"/>
              </w:rPr>
              <w:t xml:space="preserve">s we have </w:t>
            </w:r>
            <w:r w:rsidRPr="00B82350">
              <w:rPr>
                <w:lang w:val="en-US"/>
              </w:rPr>
              <w:t xml:space="preserve">up to 1.8 </w:t>
            </w:r>
            <w:proofErr w:type="spellStart"/>
            <w:r w:rsidRPr="00B82350">
              <w:rPr>
                <w:lang w:val="en-US"/>
              </w:rPr>
              <w:t>pu</w:t>
            </w:r>
            <w:proofErr w:type="spellEnd"/>
            <w:r w:rsidRPr="00B82350">
              <w:rPr>
                <w:lang w:val="en-US"/>
              </w:rPr>
              <w:t>.</w:t>
            </w:r>
          </w:p>
        </w:tc>
        <w:tc>
          <w:tcPr>
            <w:tcW w:w="4508" w:type="dxa"/>
          </w:tcPr>
          <w:p w14:paraId="2C86B744" w14:textId="77777777" w:rsidR="001A5EC8" w:rsidRPr="003B1AB8" w:rsidRDefault="001A5EC8" w:rsidP="00767E0A">
            <w:pPr>
              <w:jc w:val="both"/>
              <w:rPr>
                <w:b/>
                <w:bCs/>
                <w:lang w:val="en-US"/>
              </w:rPr>
            </w:pPr>
            <w:r w:rsidRPr="00AF000D">
              <w:rPr>
                <w:b/>
                <w:lang w:val="en-US"/>
              </w:rPr>
              <w:t>Ben Rennings (Siemens Energy):</w:t>
            </w:r>
          </w:p>
          <w:p w14:paraId="4731835E" w14:textId="77777777" w:rsidR="001A5EC8" w:rsidRDefault="001A5EC8" w:rsidP="00767E0A">
            <w:pPr>
              <w:jc w:val="both"/>
            </w:pPr>
            <w:r w:rsidRPr="00B417F3">
              <w:t>Extensive discussions were held on the topic, with the final decision based on confirmation from multiple TSOs rather than a single source.</w:t>
            </w:r>
            <w:r>
              <w:br/>
            </w:r>
          </w:p>
          <w:p w14:paraId="51899AEB" w14:textId="77777777" w:rsidR="001A5EC8" w:rsidRPr="00F62B64" w:rsidRDefault="001A5EC8" w:rsidP="00767E0A">
            <w:pPr>
              <w:jc w:val="both"/>
              <w:rPr>
                <w:b/>
                <w:bCs/>
                <w:lang w:val="en-US"/>
              </w:rPr>
            </w:pPr>
            <w:r w:rsidRPr="00B417F3">
              <w:t>Interestingly, this feedback contrasts with views within InterOPERA, where some TSOs considered the chosen profile conservative and even advocated for extending its capabilities</w:t>
            </w:r>
            <w:r w:rsidRPr="00297400">
              <w:rPr>
                <w:lang w:val="en-US"/>
              </w:rPr>
              <w:t>.</w:t>
            </w:r>
          </w:p>
        </w:tc>
      </w:tr>
      <w:tr w:rsidR="001A5EC8" w:rsidRPr="00F62B64" w14:paraId="00F24FEA" w14:textId="77777777" w:rsidTr="00767E0A">
        <w:trPr>
          <w:trHeight w:val="1399"/>
        </w:trPr>
        <w:tc>
          <w:tcPr>
            <w:tcW w:w="4508" w:type="dxa"/>
          </w:tcPr>
          <w:p w14:paraId="20655970" w14:textId="77777777" w:rsidR="001A5EC8" w:rsidRDefault="001A5EC8" w:rsidP="00767E0A">
            <w:pPr>
              <w:jc w:val="both"/>
              <w:rPr>
                <w:b/>
                <w:bCs/>
                <w:lang w:val="en-US"/>
              </w:rPr>
            </w:pPr>
            <w:r w:rsidRPr="003B1AB8">
              <w:rPr>
                <w:b/>
                <w:bCs/>
                <w:lang w:val="en-US"/>
              </w:rPr>
              <w:lastRenderedPageBreak/>
              <w:t>Hani Saad</w:t>
            </w:r>
            <w:r w:rsidRPr="003B1AB8">
              <w:rPr>
                <w:b/>
                <w:lang w:val="en-US"/>
              </w:rPr>
              <w:t xml:space="preserve"> (ACDC transient</w:t>
            </w:r>
            <w:r w:rsidRPr="003B1AB8">
              <w:rPr>
                <w:b/>
                <w:bCs/>
                <w:lang w:val="en-US"/>
              </w:rPr>
              <w:t>)</w:t>
            </w:r>
            <w:r>
              <w:rPr>
                <w:b/>
                <w:bCs/>
                <w:lang w:val="en-US"/>
              </w:rPr>
              <w:t>:</w:t>
            </w:r>
          </w:p>
          <w:p w14:paraId="6B24DC7A" w14:textId="77777777" w:rsidR="001A5EC8" w:rsidRPr="00F62B64" w:rsidRDefault="001A5EC8" w:rsidP="00767E0A">
            <w:pPr>
              <w:jc w:val="both"/>
              <w:rPr>
                <w:b/>
                <w:bCs/>
                <w:lang w:val="en-US"/>
              </w:rPr>
            </w:pPr>
            <w:r w:rsidRPr="006E5438">
              <w:t>Follow up question:</w:t>
            </w:r>
            <w:r>
              <w:t xml:space="preserve"> </w:t>
            </w:r>
            <w:r w:rsidRPr="003F6098">
              <w:t>Have you assessed the impact on the DMR cable? Any comments on the observed voltages</w:t>
            </w:r>
            <w:r>
              <w:t>?</w:t>
            </w:r>
          </w:p>
        </w:tc>
        <w:tc>
          <w:tcPr>
            <w:tcW w:w="4508" w:type="dxa"/>
          </w:tcPr>
          <w:p w14:paraId="002B1668" w14:textId="77777777" w:rsidR="001A5EC8" w:rsidRPr="007866E1" w:rsidRDefault="001A5EC8" w:rsidP="00767E0A">
            <w:pPr>
              <w:jc w:val="both"/>
              <w:rPr>
                <w:b/>
                <w:bCs/>
              </w:rPr>
            </w:pPr>
            <w:r w:rsidRPr="007866E1">
              <w:rPr>
                <w:b/>
                <w:bCs/>
              </w:rPr>
              <w:t>Carmen Cardozo (RTE):</w:t>
            </w:r>
          </w:p>
          <w:p w14:paraId="10073E6B" w14:textId="77777777" w:rsidR="001A5EC8" w:rsidRPr="007866E1" w:rsidRDefault="001A5EC8" w:rsidP="00767E0A">
            <w:pPr>
              <w:jc w:val="both"/>
            </w:pPr>
            <w:r w:rsidRPr="007866E1">
              <w:t xml:space="preserve">Yes, </w:t>
            </w:r>
            <w:r>
              <w:t>f</w:t>
            </w:r>
            <w:r w:rsidRPr="006A294C">
              <w:t xml:space="preserve">or a blocking event, the observed neutral voltage may reach up to 50 kV (10 times the steady-state value in asymmetrical operation). The DMR insulation level is further investigated in </w:t>
            </w:r>
            <w:r>
              <w:t xml:space="preserve">the </w:t>
            </w:r>
            <w:r w:rsidRPr="006A294C">
              <w:t>transient stud</w:t>
            </w:r>
            <w:r>
              <w:t xml:space="preserve">y package (covering </w:t>
            </w:r>
            <w:r w:rsidRPr="006A294C">
              <w:t>DC faults</w:t>
            </w:r>
            <w:r>
              <w:t>).</w:t>
            </w:r>
          </w:p>
        </w:tc>
      </w:tr>
      <w:tr w:rsidR="001A5EC8" w:rsidRPr="00F62B64" w14:paraId="310EAA1B" w14:textId="77777777" w:rsidTr="00767E0A">
        <w:trPr>
          <w:trHeight w:val="865"/>
        </w:trPr>
        <w:tc>
          <w:tcPr>
            <w:tcW w:w="4508" w:type="dxa"/>
          </w:tcPr>
          <w:p w14:paraId="6AF078F6" w14:textId="77777777" w:rsidR="001A5EC8" w:rsidRPr="000B0CB2" w:rsidRDefault="001A5EC8" w:rsidP="00767E0A">
            <w:pPr>
              <w:jc w:val="both"/>
              <w:rPr>
                <w:b/>
                <w:bCs/>
              </w:rPr>
            </w:pPr>
            <w:r w:rsidRPr="000B0CB2">
              <w:rPr>
                <w:b/>
                <w:bCs/>
              </w:rPr>
              <w:t>Benjamin Marshall (SSE):</w:t>
            </w:r>
          </w:p>
          <w:p w14:paraId="265D672B" w14:textId="77777777" w:rsidR="001A5EC8" w:rsidRPr="000B0CB2" w:rsidRDefault="001A5EC8" w:rsidP="00767E0A">
            <w:pPr>
              <w:jc w:val="both"/>
            </w:pPr>
            <w:r w:rsidRPr="000B0CB2">
              <w:t xml:space="preserve">In the </w:t>
            </w:r>
            <w:r>
              <w:t xml:space="preserve">DC-FRT </w:t>
            </w:r>
            <w:r w:rsidRPr="000B0CB2">
              <w:t xml:space="preserve">analysis, 350 </w:t>
            </w:r>
            <w:proofErr w:type="spellStart"/>
            <w:r w:rsidRPr="000B0CB2">
              <w:t>mH</w:t>
            </w:r>
            <w:proofErr w:type="spellEnd"/>
            <w:r w:rsidRPr="000B0CB2">
              <w:t xml:space="preserve"> per branch is quite a significant reactance. Have you assessed its potential influence on earlier dynamic studies? </w:t>
            </w:r>
          </w:p>
        </w:tc>
        <w:tc>
          <w:tcPr>
            <w:tcW w:w="4508" w:type="dxa"/>
          </w:tcPr>
          <w:p w14:paraId="684BA021" w14:textId="77777777" w:rsidR="001A5EC8" w:rsidRPr="007866E1" w:rsidRDefault="001A5EC8" w:rsidP="00767E0A">
            <w:pPr>
              <w:jc w:val="both"/>
              <w:rPr>
                <w:b/>
                <w:bCs/>
              </w:rPr>
            </w:pPr>
            <w:r w:rsidRPr="007866E1">
              <w:rPr>
                <w:b/>
                <w:bCs/>
              </w:rPr>
              <w:t>Carmen Cardozo (RTE):</w:t>
            </w:r>
          </w:p>
          <w:p w14:paraId="384B0514" w14:textId="77777777" w:rsidR="001A5EC8" w:rsidRPr="000B0CB2" w:rsidRDefault="001A5EC8" w:rsidP="00767E0A">
            <w:pPr>
              <w:jc w:val="both"/>
            </w:pPr>
            <w:r>
              <w:t xml:space="preserve">Yes, </w:t>
            </w:r>
            <w:r w:rsidRPr="00A06AD4">
              <w:t xml:space="preserve">AC/DC converter's DC-side reactor values in the dynamic study were updated based on results from standalone DC-FRT tests </w:t>
            </w:r>
            <w:r>
              <w:t xml:space="preserve">(in </w:t>
            </w:r>
            <w:r w:rsidRPr="00A06AD4">
              <w:t>transient study</w:t>
            </w:r>
            <w:r>
              <w:t>)</w:t>
            </w:r>
          </w:p>
        </w:tc>
      </w:tr>
    </w:tbl>
    <w:p w14:paraId="581E4B8B" w14:textId="719B312D" w:rsidR="00EB005E" w:rsidRDefault="00EB005E" w:rsidP="00EB005E">
      <w:pPr>
        <w:pStyle w:val="Heading3"/>
      </w:pPr>
      <w:bookmarkStart w:id="11" w:name="_Toc197358513"/>
      <w:r>
        <w:t>DC Grid Transient Study</w:t>
      </w:r>
      <w:bookmarkEnd w:id="11"/>
    </w:p>
    <w:p w14:paraId="5F2E3A60" w14:textId="77777777" w:rsidR="00EB005E" w:rsidRPr="003B1AB8" w:rsidRDefault="00EB005E" w:rsidP="00EB005E">
      <w:pPr>
        <w:jc w:val="both"/>
        <w:rPr>
          <w:lang w:val="en-US"/>
        </w:rPr>
      </w:pPr>
      <w:r w:rsidRPr="003B1AB8">
        <w:rPr>
          <w:lang w:val="en-US"/>
        </w:rPr>
        <w:t xml:space="preserve">The </w:t>
      </w:r>
      <w:r>
        <w:rPr>
          <w:lang w:val="en-US"/>
        </w:rPr>
        <w:t>third and last</w:t>
      </w:r>
      <w:r w:rsidRPr="003B1AB8">
        <w:rPr>
          <w:lang w:val="en-US"/>
        </w:rPr>
        <w:t xml:space="preserve"> study package evaluate</w:t>
      </w:r>
      <w:r>
        <w:rPr>
          <w:lang w:val="en-US"/>
        </w:rPr>
        <w:t>s</w:t>
      </w:r>
      <w:r w:rsidRPr="003B1AB8">
        <w:rPr>
          <w:lang w:val="en-US"/>
        </w:rPr>
        <w:t xml:space="preserve"> transient voltage and current bands during fault separation time, specifically analyzing fault levels based on predefined grid protection settings and subsystem reactor sizes, while ensuring compliance with the InterOPERA functional framework. Withstand levels are ultimately validated considering generic arrester data</w:t>
      </w:r>
      <w:r>
        <w:rPr>
          <w:lang w:val="en-US"/>
        </w:rPr>
        <w:t>.</w:t>
      </w:r>
    </w:p>
    <w:p w14:paraId="2135129A" w14:textId="77777777" w:rsidR="00EB005E" w:rsidRDefault="00EB005E" w:rsidP="00EB005E">
      <w:pPr>
        <w:rPr>
          <w:lang w:val="en-US"/>
        </w:rPr>
      </w:pPr>
    </w:p>
    <w:tbl>
      <w:tblPr>
        <w:tblStyle w:val="TableGrid"/>
        <w:tblW w:w="0" w:type="auto"/>
        <w:tblLook w:val="04A0" w:firstRow="1" w:lastRow="0" w:firstColumn="1" w:lastColumn="0" w:noHBand="0" w:noVBand="1"/>
      </w:tblPr>
      <w:tblGrid>
        <w:gridCol w:w="4508"/>
        <w:gridCol w:w="4508"/>
      </w:tblGrid>
      <w:tr w:rsidR="00EB005E" w:rsidRPr="003B1AB8" w14:paraId="1D4C4B88" w14:textId="77777777" w:rsidTr="00767E0A">
        <w:trPr>
          <w:trHeight w:val="397"/>
        </w:trPr>
        <w:tc>
          <w:tcPr>
            <w:tcW w:w="4508" w:type="dxa"/>
            <w:shd w:val="clear" w:color="auto" w:fill="734267" w:themeFill="accent1"/>
            <w:vAlign w:val="center"/>
          </w:tcPr>
          <w:p w14:paraId="0C176C40" w14:textId="77777777" w:rsidR="00EB005E" w:rsidRPr="003B1AB8" w:rsidRDefault="00EB005E" w:rsidP="00767E0A">
            <w:pPr>
              <w:rPr>
                <w:b/>
                <w:color w:val="FFFFFF" w:themeColor="background1"/>
                <w:sz w:val="24"/>
                <w:szCs w:val="28"/>
                <w:lang w:val="en-US"/>
              </w:rPr>
            </w:pPr>
            <w:r w:rsidRPr="003B1AB8">
              <w:rPr>
                <w:b/>
                <w:color w:val="FFFFFF" w:themeColor="background1"/>
                <w:sz w:val="24"/>
                <w:szCs w:val="28"/>
                <w:lang w:val="en-US"/>
              </w:rPr>
              <w:t>Question</w:t>
            </w:r>
          </w:p>
        </w:tc>
        <w:tc>
          <w:tcPr>
            <w:tcW w:w="4508" w:type="dxa"/>
            <w:shd w:val="clear" w:color="auto" w:fill="734267" w:themeFill="accent1"/>
            <w:vAlign w:val="center"/>
          </w:tcPr>
          <w:p w14:paraId="79A07F9B" w14:textId="77777777" w:rsidR="00EB005E" w:rsidRPr="003B1AB8" w:rsidRDefault="00EB005E" w:rsidP="00767E0A">
            <w:pPr>
              <w:rPr>
                <w:b/>
                <w:color w:val="FFFFFF" w:themeColor="background1"/>
                <w:sz w:val="24"/>
                <w:szCs w:val="28"/>
                <w:lang w:val="en-US"/>
              </w:rPr>
            </w:pPr>
            <w:r w:rsidRPr="003B1AB8">
              <w:rPr>
                <w:b/>
                <w:color w:val="FFFFFF" w:themeColor="background1"/>
                <w:sz w:val="24"/>
                <w:szCs w:val="28"/>
                <w:lang w:val="en-US"/>
              </w:rPr>
              <w:t>Answer</w:t>
            </w:r>
          </w:p>
        </w:tc>
      </w:tr>
      <w:tr w:rsidR="00EB005E" w:rsidRPr="00F62B64" w14:paraId="0A86D91C" w14:textId="77777777" w:rsidTr="00767E0A">
        <w:trPr>
          <w:trHeight w:val="1287"/>
        </w:trPr>
        <w:tc>
          <w:tcPr>
            <w:tcW w:w="4508" w:type="dxa"/>
          </w:tcPr>
          <w:p w14:paraId="12FA5B61" w14:textId="77777777" w:rsidR="00EB005E" w:rsidRPr="000B0CB2" w:rsidRDefault="00EB005E" w:rsidP="00767E0A">
            <w:pPr>
              <w:jc w:val="both"/>
              <w:rPr>
                <w:b/>
                <w:bCs/>
              </w:rPr>
            </w:pPr>
            <w:r w:rsidRPr="000B0CB2">
              <w:rPr>
                <w:b/>
                <w:bCs/>
              </w:rPr>
              <w:t>Benjamin Marshall (SSE):</w:t>
            </w:r>
          </w:p>
          <w:p w14:paraId="299049D8" w14:textId="77777777" w:rsidR="00EB005E" w:rsidRPr="00253A17" w:rsidRDefault="00EB005E" w:rsidP="00767E0A">
            <w:pPr>
              <w:jc w:val="both"/>
            </w:pPr>
            <w:r w:rsidRPr="000B0CB2">
              <w:t xml:space="preserve">Are you considering using </w:t>
            </w:r>
            <w:r>
              <w:t xml:space="preserve">FSDs </w:t>
            </w:r>
            <w:r w:rsidRPr="000B0CB2">
              <w:t xml:space="preserve">for purposes beyond isolation, such as fault current limiting or steady-state power flow control? </w:t>
            </w:r>
          </w:p>
        </w:tc>
        <w:tc>
          <w:tcPr>
            <w:tcW w:w="4508" w:type="dxa"/>
          </w:tcPr>
          <w:p w14:paraId="1F6DA063" w14:textId="77777777" w:rsidR="00EB005E" w:rsidRPr="003B1AB8" w:rsidRDefault="00EB005E" w:rsidP="00767E0A">
            <w:pPr>
              <w:jc w:val="both"/>
              <w:rPr>
                <w:b/>
                <w:bCs/>
                <w:lang w:val="en-US"/>
              </w:rPr>
            </w:pPr>
            <w:r w:rsidRPr="00D256B6">
              <w:rPr>
                <w:b/>
                <w:lang w:val="en-US"/>
              </w:rPr>
              <w:t>Ben Rennings (Siemens Energy):</w:t>
            </w:r>
          </w:p>
          <w:p w14:paraId="4BAEC34A" w14:textId="77777777" w:rsidR="00EB005E" w:rsidRPr="000B0CB2" w:rsidRDefault="00EB005E" w:rsidP="00767E0A">
            <w:pPr>
              <w:jc w:val="both"/>
            </w:pPr>
            <w:r>
              <w:t xml:space="preserve">No. </w:t>
            </w:r>
            <w:r w:rsidRPr="00943D1D">
              <w:t>Current limitation functionality is excluded from the design studies, as we cannot assume that all available solutions can provide this capability</w:t>
            </w:r>
            <w:r>
              <w:t xml:space="preserve">. </w:t>
            </w:r>
          </w:p>
        </w:tc>
      </w:tr>
      <w:tr w:rsidR="00EB005E" w:rsidRPr="00F62B64" w14:paraId="58F6341C" w14:textId="77777777" w:rsidTr="00767E0A">
        <w:trPr>
          <w:trHeight w:val="2114"/>
        </w:trPr>
        <w:tc>
          <w:tcPr>
            <w:tcW w:w="4508" w:type="dxa"/>
          </w:tcPr>
          <w:p w14:paraId="7243B7DF" w14:textId="77777777" w:rsidR="00EB005E" w:rsidRPr="000B0CB2" w:rsidRDefault="00EB005E" w:rsidP="00767E0A">
            <w:pPr>
              <w:jc w:val="both"/>
              <w:rPr>
                <w:b/>
                <w:bCs/>
              </w:rPr>
            </w:pPr>
            <w:r w:rsidRPr="000B0CB2">
              <w:rPr>
                <w:b/>
                <w:bCs/>
              </w:rPr>
              <w:t>Benjamin Marshall (SSE):</w:t>
            </w:r>
          </w:p>
          <w:p w14:paraId="2AF1E8C3" w14:textId="77777777" w:rsidR="00EB005E" w:rsidRDefault="00EB005E" w:rsidP="00767E0A">
            <w:pPr>
              <w:jc w:val="both"/>
            </w:pPr>
            <w:r w:rsidRPr="000B0CB2">
              <w:t>Are you also accounting for faults occurring within the fault separation devices themselves?</w:t>
            </w:r>
          </w:p>
          <w:p w14:paraId="1D7B5955" w14:textId="77777777" w:rsidR="00EB005E" w:rsidRPr="00684CA5" w:rsidRDefault="00EB005E" w:rsidP="00767E0A">
            <w:pPr>
              <w:jc w:val="both"/>
              <w:rPr>
                <w:b/>
                <w:bCs/>
                <w:lang w:val="en-US"/>
              </w:rPr>
            </w:pPr>
            <w:r w:rsidRPr="00684CA5">
              <w:rPr>
                <w:b/>
                <w:bCs/>
              </w:rPr>
              <w:t xml:space="preserve">Related question, </w:t>
            </w:r>
            <w:r w:rsidRPr="00684CA5">
              <w:rPr>
                <w:b/>
                <w:bCs/>
                <w:lang w:val="en-US"/>
              </w:rPr>
              <w:t>Hani Saad (ACDC transient):</w:t>
            </w:r>
          </w:p>
          <w:p w14:paraId="201ED937" w14:textId="77777777" w:rsidR="00EB005E" w:rsidRPr="00684CA5" w:rsidRDefault="00EB005E" w:rsidP="00767E0A">
            <w:pPr>
              <w:jc w:val="both"/>
              <w:rPr>
                <w:lang w:val="en-US"/>
              </w:rPr>
            </w:pPr>
            <w:r w:rsidRPr="00F5131E">
              <w:t xml:space="preserve">DC fault is likely not the worst-case scenario for </w:t>
            </w:r>
            <w:r>
              <w:t xml:space="preserve">converter </w:t>
            </w:r>
            <w:r w:rsidRPr="00F5131E">
              <w:t>design</w:t>
            </w:r>
            <w:r>
              <w:t xml:space="preserve">. Is </w:t>
            </w:r>
            <w:r w:rsidRPr="00F5131E">
              <w:t>the focus more on the DC side design rather than the converter station itself</w:t>
            </w:r>
            <w:r>
              <w:t>?</w:t>
            </w:r>
          </w:p>
        </w:tc>
        <w:tc>
          <w:tcPr>
            <w:tcW w:w="4508" w:type="dxa"/>
          </w:tcPr>
          <w:p w14:paraId="5A7FC375" w14:textId="77777777" w:rsidR="00EB005E" w:rsidRPr="007866E1" w:rsidRDefault="00EB005E" w:rsidP="00767E0A">
            <w:pPr>
              <w:jc w:val="both"/>
              <w:rPr>
                <w:b/>
                <w:bCs/>
              </w:rPr>
            </w:pPr>
            <w:r w:rsidRPr="007866E1">
              <w:rPr>
                <w:b/>
                <w:bCs/>
              </w:rPr>
              <w:t>Carmen Cardozo (RTE):</w:t>
            </w:r>
          </w:p>
          <w:p w14:paraId="727A4D59" w14:textId="77777777" w:rsidR="00EB005E" w:rsidRPr="000B0CB2" w:rsidRDefault="00EB005E" w:rsidP="00767E0A">
            <w:pPr>
              <w:jc w:val="both"/>
            </w:pPr>
            <w:r w:rsidRPr="000560A4">
              <w:t xml:space="preserve">Faults within subsystems were considered outside the scope of the HVDC grid design studies and fall under the vendor’s responsibility, </w:t>
            </w:r>
            <w:r>
              <w:t xml:space="preserve">to be assessed within the </w:t>
            </w:r>
            <w:r w:rsidRPr="000560A4">
              <w:t>subsystem detailed design</w:t>
            </w:r>
            <w:r>
              <w:t xml:space="preserve"> framework. This also applies to AC/DC converter stations. We only focus on stresses at the connection point.</w:t>
            </w:r>
          </w:p>
        </w:tc>
      </w:tr>
      <w:tr w:rsidR="00EB005E" w:rsidRPr="00BC2E29" w14:paraId="5637CE43" w14:textId="77777777" w:rsidTr="00767E0A">
        <w:trPr>
          <w:trHeight w:val="3958"/>
        </w:trPr>
        <w:tc>
          <w:tcPr>
            <w:tcW w:w="4508" w:type="dxa"/>
          </w:tcPr>
          <w:p w14:paraId="7839FBD9" w14:textId="77777777" w:rsidR="00EB005E" w:rsidRPr="003B1AB8" w:rsidRDefault="00EB005E" w:rsidP="00767E0A">
            <w:pPr>
              <w:jc w:val="both"/>
              <w:rPr>
                <w:b/>
                <w:bCs/>
                <w:lang w:val="en-US"/>
              </w:rPr>
            </w:pPr>
            <w:r w:rsidRPr="003B1AB8">
              <w:rPr>
                <w:b/>
                <w:bCs/>
                <w:lang w:val="en-US"/>
              </w:rPr>
              <w:t>Richard Poole (NESO):</w:t>
            </w:r>
          </w:p>
          <w:p w14:paraId="637FA054" w14:textId="77777777" w:rsidR="00EB005E" w:rsidRPr="003B1AB8" w:rsidRDefault="00EB005E" w:rsidP="00767E0A">
            <w:pPr>
              <w:jc w:val="both"/>
              <w:rPr>
                <w:lang w:val="en-US"/>
              </w:rPr>
            </w:pPr>
            <w:r w:rsidRPr="0003761E">
              <w:t>Is the DC-FRT standalone test reflecting a genuine DC</w:t>
            </w:r>
            <w:r>
              <w:t xml:space="preserve"> </w:t>
            </w:r>
            <w:r w:rsidRPr="0003761E">
              <w:t xml:space="preserve">fault? DC breakers would be ineffective for a fault at the converter terminal, </w:t>
            </w:r>
            <w:r>
              <w:t xml:space="preserve">so </w:t>
            </w:r>
            <w:r w:rsidRPr="0003761E">
              <w:t>wouldn't you still need to block the positive pole and open the AC breaker to properly clear the fault?</w:t>
            </w:r>
          </w:p>
        </w:tc>
        <w:tc>
          <w:tcPr>
            <w:tcW w:w="4508" w:type="dxa"/>
          </w:tcPr>
          <w:p w14:paraId="323690F5" w14:textId="77777777" w:rsidR="00EB005E" w:rsidRPr="003B1AB8" w:rsidRDefault="00EB005E" w:rsidP="00767E0A">
            <w:pPr>
              <w:jc w:val="both"/>
              <w:rPr>
                <w:b/>
                <w:bCs/>
                <w:lang w:val="en-US"/>
              </w:rPr>
            </w:pPr>
            <w:r w:rsidRPr="003B1AB8">
              <w:rPr>
                <w:b/>
                <w:bCs/>
                <w:lang w:val="en-US"/>
              </w:rPr>
              <w:t>Ben Rennings (Siemens Energy):</w:t>
            </w:r>
          </w:p>
          <w:p w14:paraId="7263C3B1" w14:textId="77777777" w:rsidR="00EB005E" w:rsidRDefault="00EB005E" w:rsidP="00767E0A">
            <w:pPr>
              <w:jc w:val="both"/>
            </w:pPr>
            <w:r w:rsidRPr="0003761E">
              <w:t>DC-FRT standalone test</w:t>
            </w:r>
            <w:r>
              <w:t xml:space="preserve"> is reflecting faults on a transmission assuming there is at least one switching unit with a DCCB in between the line and the converter unit. In other words, it is only reflecting faults outside the fault separation zone associated with the converter unit.</w:t>
            </w:r>
          </w:p>
          <w:p w14:paraId="78576272" w14:textId="77777777" w:rsidR="00EB005E" w:rsidRPr="003B1AB8" w:rsidRDefault="00EB005E" w:rsidP="00767E0A">
            <w:pPr>
              <w:jc w:val="both"/>
              <w:rPr>
                <w:b/>
                <w:bCs/>
                <w:lang w:val="en-US"/>
              </w:rPr>
            </w:pPr>
          </w:p>
          <w:p w14:paraId="4B68A713" w14:textId="77777777" w:rsidR="00EB005E" w:rsidRPr="007275EA" w:rsidRDefault="00EB005E" w:rsidP="00767E0A">
            <w:pPr>
              <w:jc w:val="both"/>
              <w:rPr>
                <w:b/>
                <w:bCs/>
              </w:rPr>
            </w:pPr>
            <w:r w:rsidRPr="007275EA">
              <w:rPr>
                <w:b/>
                <w:bCs/>
              </w:rPr>
              <w:t>Carmen Cardozo (RTE):</w:t>
            </w:r>
          </w:p>
          <w:p w14:paraId="08DE60E4" w14:textId="77777777" w:rsidR="00EB005E" w:rsidRPr="00BC2E29" w:rsidRDefault="00EB005E" w:rsidP="00767E0A">
            <w:pPr>
              <w:jc w:val="both"/>
            </w:pPr>
            <w:r>
              <w:t>S</w:t>
            </w:r>
            <w:r w:rsidRPr="00A76B6F">
              <w:t xml:space="preserve">tandalone test is used to size the DC-side reactor on the generic model. The fault clearance strategy </w:t>
            </w:r>
            <w:r>
              <w:t xml:space="preserve">is </w:t>
            </w:r>
            <w:r w:rsidRPr="00A76B6F">
              <w:t xml:space="preserve">defined by the functional zoning </w:t>
            </w:r>
            <w:r>
              <w:t>(n</w:t>
            </w:r>
            <w:r w:rsidRPr="00A76B6F">
              <w:t xml:space="preserve">ext </w:t>
            </w:r>
            <w:r>
              <w:t xml:space="preserve">part). But, yes, </w:t>
            </w:r>
            <w:r w:rsidRPr="00DA7632">
              <w:t>in this case, the affected pole will ultimately be cleared by opening the AC breaker</w:t>
            </w:r>
            <w:r>
              <w:t>.</w:t>
            </w:r>
          </w:p>
        </w:tc>
      </w:tr>
      <w:tr w:rsidR="00EB005E" w:rsidRPr="00BC2E29" w14:paraId="47E86D3A" w14:textId="77777777" w:rsidTr="00767E0A">
        <w:trPr>
          <w:trHeight w:val="2824"/>
        </w:trPr>
        <w:tc>
          <w:tcPr>
            <w:tcW w:w="4508" w:type="dxa"/>
          </w:tcPr>
          <w:p w14:paraId="35F0CC76" w14:textId="77777777" w:rsidR="00EB005E" w:rsidRPr="003B1AB8" w:rsidRDefault="00EB005E" w:rsidP="00767E0A">
            <w:pPr>
              <w:jc w:val="both"/>
              <w:rPr>
                <w:b/>
                <w:bCs/>
                <w:lang w:val="en-US"/>
              </w:rPr>
            </w:pPr>
            <w:r w:rsidRPr="003B1AB8">
              <w:rPr>
                <w:b/>
                <w:bCs/>
                <w:lang w:val="en-US"/>
              </w:rPr>
              <w:lastRenderedPageBreak/>
              <w:t>Dong Chen (SSE):</w:t>
            </w:r>
          </w:p>
          <w:p w14:paraId="71E0A8D3" w14:textId="77777777" w:rsidR="00EB005E" w:rsidRPr="004C56D8" w:rsidRDefault="00EB005E" w:rsidP="00767E0A">
            <w:pPr>
              <w:jc w:val="both"/>
              <w:rPr>
                <w:b/>
                <w:lang w:val="en-US"/>
              </w:rPr>
            </w:pPr>
            <w:r w:rsidRPr="004C56D8">
              <w:rPr>
                <w:lang w:val="en-US"/>
              </w:rPr>
              <w:t>Does the study assume that converters are not allowed to block under any condition, or are certain conditions allowing for blocking?</w:t>
            </w:r>
          </w:p>
        </w:tc>
        <w:tc>
          <w:tcPr>
            <w:tcW w:w="4508" w:type="dxa"/>
          </w:tcPr>
          <w:p w14:paraId="52B99E50" w14:textId="77777777" w:rsidR="00EB005E" w:rsidRPr="004C56D8" w:rsidRDefault="00EB005E" w:rsidP="00767E0A">
            <w:pPr>
              <w:jc w:val="both"/>
              <w:rPr>
                <w:b/>
                <w:bCs/>
                <w:lang w:val="en-US"/>
              </w:rPr>
            </w:pPr>
            <w:r w:rsidRPr="004C56D8">
              <w:rPr>
                <w:b/>
                <w:bCs/>
                <w:lang w:val="en-US"/>
              </w:rPr>
              <w:t>Carmen Cardozo (RTE):</w:t>
            </w:r>
          </w:p>
          <w:p w14:paraId="16B564CB" w14:textId="5DFA5482" w:rsidR="00EB005E" w:rsidRPr="00EB005E" w:rsidRDefault="00EB005E" w:rsidP="00767E0A">
            <w:pPr>
              <w:jc w:val="both"/>
              <w:rPr>
                <w:lang w:val="en-US"/>
              </w:rPr>
            </w:pPr>
            <w:r w:rsidRPr="004C56D8">
              <w:rPr>
                <w:lang w:val="en-US"/>
              </w:rPr>
              <w:t xml:space="preserve">In line with the functional framework (D2.1), </w:t>
            </w:r>
            <w:r w:rsidRPr="004C56D8">
              <w:rPr>
                <w:i/>
                <w:iCs/>
                <w:lang w:val="en-US"/>
              </w:rPr>
              <w:t>temporary blocking</w:t>
            </w:r>
            <w:r w:rsidRPr="004C56D8">
              <w:rPr>
                <w:lang w:val="en-US"/>
              </w:rPr>
              <w:t xml:space="preserve"> is allowed. Hence, two current thresholds are defined: 1) one for blocking, which can be reached during the standalone test, and 2) a higher limit for an </w:t>
            </w:r>
            <w:r w:rsidRPr="004C56D8">
              <w:rPr>
                <w:i/>
                <w:iCs/>
                <w:lang w:val="en-US"/>
              </w:rPr>
              <w:t>irreversible</w:t>
            </w:r>
            <w:r w:rsidRPr="004C56D8">
              <w:rPr>
                <w:lang w:val="en-US"/>
              </w:rPr>
              <w:t xml:space="preserve"> trip, which cannot be exceeded and sets the minimum reactor size.</w:t>
            </w:r>
          </w:p>
        </w:tc>
      </w:tr>
      <w:tr w:rsidR="00EB005E" w:rsidRPr="00BC2E29" w14:paraId="01D187E1" w14:textId="77777777" w:rsidTr="00767E0A">
        <w:trPr>
          <w:trHeight w:val="2824"/>
        </w:trPr>
        <w:tc>
          <w:tcPr>
            <w:tcW w:w="4508" w:type="dxa"/>
          </w:tcPr>
          <w:p w14:paraId="06EA50E0" w14:textId="77777777" w:rsidR="00EB005E" w:rsidRPr="004C56D8" w:rsidRDefault="00EB005E" w:rsidP="00EB005E">
            <w:pPr>
              <w:jc w:val="both"/>
              <w:rPr>
                <w:b/>
                <w:bCs/>
                <w:lang w:val="en-US"/>
              </w:rPr>
            </w:pPr>
            <w:r w:rsidRPr="004C56D8">
              <w:rPr>
                <w:b/>
                <w:bCs/>
                <w:lang w:val="en-US"/>
              </w:rPr>
              <w:t>Benjamin Marshall (SSE):</w:t>
            </w:r>
          </w:p>
          <w:p w14:paraId="3676C537" w14:textId="662D5287" w:rsidR="00EB005E" w:rsidRPr="003B1AB8" w:rsidRDefault="00EB005E" w:rsidP="00EB005E">
            <w:pPr>
              <w:jc w:val="both"/>
              <w:rPr>
                <w:b/>
                <w:bCs/>
                <w:lang w:val="en-US"/>
              </w:rPr>
            </w:pPr>
            <w:r w:rsidRPr="004C56D8">
              <w:rPr>
                <w:lang w:val="en-US"/>
              </w:rPr>
              <w:t>What (de)blocking criteria are considered in the study?</w:t>
            </w:r>
          </w:p>
        </w:tc>
        <w:tc>
          <w:tcPr>
            <w:tcW w:w="4508" w:type="dxa"/>
          </w:tcPr>
          <w:p w14:paraId="73C3E4E0" w14:textId="77777777" w:rsidR="00EB005E" w:rsidRPr="004C56D8" w:rsidRDefault="00EB005E" w:rsidP="00EB005E">
            <w:pPr>
              <w:jc w:val="both"/>
              <w:rPr>
                <w:b/>
                <w:bCs/>
                <w:lang w:val="en-US"/>
              </w:rPr>
            </w:pPr>
            <w:r w:rsidRPr="004C56D8">
              <w:rPr>
                <w:b/>
                <w:bCs/>
                <w:lang w:val="en-US"/>
              </w:rPr>
              <w:t>Carmen Cardozo (RTE):</w:t>
            </w:r>
          </w:p>
          <w:p w14:paraId="3D304B6E" w14:textId="77777777" w:rsidR="00EB005E" w:rsidRDefault="00EB005E" w:rsidP="00EB005E">
            <w:pPr>
              <w:jc w:val="both"/>
              <w:rPr>
                <w:lang w:val="en-US"/>
              </w:rPr>
            </w:pPr>
            <w:r w:rsidRPr="004C56D8">
              <w:rPr>
                <w:lang w:val="en-US"/>
              </w:rPr>
              <w:t>For blocking, only the arm current limit is considered. Deblocking is not mode</w:t>
            </w:r>
            <w:r>
              <w:rPr>
                <w:lang w:val="en-US"/>
              </w:rPr>
              <w:t>l</w:t>
            </w:r>
            <w:r w:rsidRPr="004C56D8">
              <w:rPr>
                <w:lang w:val="en-US"/>
              </w:rPr>
              <w:t xml:space="preserve">led but assumed to be possible </w:t>
            </w:r>
            <w:proofErr w:type="gramStart"/>
            <w:r w:rsidRPr="004C56D8">
              <w:rPr>
                <w:lang w:val="en-US"/>
              </w:rPr>
              <w:t>as long as</w:t>
            </w:r>
            <w:proofErr w:type="gramEnd"/>
            <w:r w:rsidRPr="004C56D8">
              <w:rPr>
                <w:lang w:val="en-US"/>
              </w:rPr>
              <w:t xml:space="preserve"> the current threshold for tripping is not exceeded.</w:t>
            </w:r>
            <w:r>
              <w:rPr>
                <w:lang w:val="en-US"/>
              </w:rPr>
              <w:br/>
            </w:r>
          </w:p>
          <w:p w14:paraId="00CA7DBA" w14:textId="77777777" w:rsidR="00EB005E" w:rsidRPr="003B1AB8" w:rsidRDefault="00EB005E" w:rsidP="00EB005E">
            <w:pPr>
              <w:jc w:val="both"/>
              <w:rPr>
                <w:b/>
                <w:bCs/>
                <w:lang w:val="en-US"/>
              </w:rPr>
            </w:pPr>
            <w:r w:rsidRPr="00E523A5">
              <w:rPr>
                <w:b/>
                <w:bCs/>
                <w:lang w:val="en-US"/>
              </w:rPr>
              <w:t>Ben Rennings (Siemens Energy):</w:t>
            </w:r>
          </w:p>
          <w:p w14:paraId="0578AEAB" w14:textId="33FF0667" w:rsidR="00EB005E" w:rsidRPr="004C56D8" w:rsidRDefault="00EB005E" w:rsidP="00EB005E">
            <w:pPr>
              <w:jc w:val="both"/>
              <w:rPr>
                <w:b/>
                <w:bCs/>
                <w:lang w:val="en-US"/>
              </w:rPr>
            </w:pPr>
            <w:r w:rsidRPr="00A15BB5">
              <w:t>According to the functional framework (D2.1), deblocking criterion is based on a voltage threshold</w:t>
            </w:r>
            <w:r>
              <w:t xml:space="preserve"> </w:t>
            </w:r>
            <w:r w:rsidR="002F516C">
              <w:t xml:space="preserve">- </w:t>
            </w:r>
            <w:r>
              <w:t>reflecting a system-wide expectation</w:t>
            </w:r>
            <w:r w:rsidR="002F516C">
              <w:t xml:space="preserve"> -</w:t>
            </w:r>
            <w:r>
              <w:t xml:space="preserve"> t</w:t>
            </w:r>
            <w:r w:rsidRPr="0049520B">
              <w:t>hough this concept has not been fully quantified</w:t>
            </w:r>
            <w:r>
              <w:t xml:space="preserve">, and it </w:t>
            </w:r>
            <w:r w:rsidRPr="00A15BB5">
              <w:t>may be implemented differently in practice</w:t>
            </w:r>
            <w:r>
              <w:rPr>
                <w:lang w:val="en-US"/>
              </w:rPr>
              <w:t>. To be evaluated on Phase 2, with vendor models.</w:t>
            </w:r>
          </w:p>
        </w:tc>
      </w:tr>
    </w:tbl>
    <w:p w14:paraId="3AB32DBA" w14:textId="77777777" w:rsidR="00EB005E" w:rsidRDefault="00EB005E" w:rsidP="00EB005E"/>
    <w:p w14:paraId="22E5BCA1" w14:textId="2000E937" w:rsidR="00EB005E" w:rsidRDefault="00EB005E" w:rsidP="00EB005E">
      <w:pPr>
        <w:pStyle w:val="Heading2"/>
        <w:rPr>
          <w:lang w:val="en-IE"/>
        </w:rPr>
      </w:pPr>
      <w:bookmarkStart w:id="12" w:name="_Toc197358514"/>
      <w:r>
        <w:rPr>
          <w:lang w:val="en-IE"/>
        </w:rPr>
        <w:t>Preliminary Functional Specifications</w:t>
      </w:r>
      <w:bookmarkEnd w:id="12"/>
    </w:p>
    <w:p w14:paraId="1ABC0FDA" w14:textId="483ADE2D" w:rsidR="00EB005E" w:rsidRPr="003B1AB8" w:rsidRDefault="00EB005E" w:rsidP="00EB005E">
      <w:pPr>
        <w:jc w:val="both"/>
        <w:rPr>
          <w:lang w:val="en-US"/>
        </w:rPr>
      </w:pPr>
      <w:r w:rsidRPr="003B1AB8">
        <w:rPr>
          <w:lang w:val="en-US"/>
        </w:rPr>
        <w:t xml:space="preserve">Before diving into the presentation, Siemens Energy highlighted the significance of the system-wide design studies, which were not initially planned but were later deemed necessary to properly define the specifications needed at the point of connection. These studies facilitate the creation of a working demonstrator, which is a challenging task even when all stakeholders are present. </w:t>
      </w:r>
      <w:r w:rsidR="00F476BE">
        <w:rPr>
          <w:lang w:val="en-US"/>
        </w:rPr>
        <w:t>It was</w:t>
      </w:r>
      <w:r w:rsidRPr="003B1AB8">
        <w:rPr>
          <w:lang w:val="en-US"/>
        </w:rPr>
        <w:t xml:space="preserve"> acknowledged that it is unrealistic to expect all contractors to be at the table simultaneously during tenders, hence there is a pressing need for a process that allows such pre-tender planning studies. The </w:t>
      </w:r>
      <w:proofErr w:type="gramStart"/>
      <w:r w:rsidRPr="003B1AB8">
        <w:rPr>
          <w:lang w:val="en-US"/>
        </w:rPr>
        <w:t>ultimate goal</w:t>
      </w:r>
      <w:proofErr w:type="gramEnd"/>
      <w:r w:rsidRPr="003B1AB8">
        <w:rPr>
          <w:lang w:val="en-US"/>
        </w:rPr>
        <w:t xml:space="preserve"> is to establish an aligned method for conducting these studies and creating generic but validated models for planning purposes, which is essential for building multi-vendor systems. While much has been accomplished, </w:t>
      </w:r>
      <w:r w:rsidR="00F476BE">
        <w:rPr>
          <w:lang w:val="en-US"/>
        </w:rPr>
        <w:t>it was</w:t>
      </w:r>
      <w:r w:rsidRPr="003B1AB8">
        <w:rPr>
          <w:lang w:val="en-US"/>
        </w:rPr>
        <w:t xml:space="preserve"> noted that the work is not yet finished, and the process of creating and filling specifications with detailed design studies is still ongoing.</w:t>
      </w:r>
    </w:p>
    <w:p w14:paraId="0728331C" w14:textId="77777777" w:rsidR="00EB005E" w:rsidRDefault="00EB005E" w:rsidP="00EB005E">
      <w:pPr>
        <w:rPr>
          <w:lang w:val="en-US"/>
        </w:rPr>
      </w:pPr>
    </w:p>
    <w:p w14:paraId="04EA06FB" w14:textId="09E14407" w:rsidR="00EB005E" w:rsidRDefault="00EB005E" w:rsidP="00EB005E">
      <w:pPr>
        <w:pStyle w:val="Heading3"/>
      </w:pPr>
      <w:bookmarkStart w:id="13" w:name="_Toc197358515"/>
      <w:r>
        <w:t>Hierarchical structure</w:t>
      </w:r>
      <w:bookmarkEnd w:id="13"/>
    </w:p>
    <w:p w14:paraId="52AC9639" w14:textId="77777777" w:rsidR="00EB005E" w:rsidRPr="003B1AB8" w:rsidRDefault="00EB005E" w:rsidP="00EB005E">
      <w:pPr>
        <w:jc w:val="both"/>
        <w:rPr>
          <w:lang w:val="en-US"/>
        </w:rPr>
      </w:pPr>
      <w:r w:rsidRPr="003B1AB8">
        <w:rPr>
          <w:lang w:val="en-US"/>
        </w:rPr>
        <w:t>The process of building specifications for the demonstrator system was explained, which includes both general concepts and specific numerical data derived from common studies. The following overview was shared with the participants:</w:t>
      </w:r>
    </w:p>
    <w:p w14:paraId="420BEE9C" w14:textId="77777777" w:rsidR="00EB005E" w:rsidRPr="003B1AB8" w:rsidRDefault="00EB005E" w:rsidP="00EB005E">
      <w:pPr>
        <w:keepNext/>
        <w:jc w:val="both"/>
        <w:rPr>
          <w:lang w:val="en-US"/>
        </w:rPr>
      </w:pPr>
      <w:r w:rsidRPr="003B1AB8">
        <w:rPr>
          <w:noProof/>
          <w:lang w:val="en-US"/>
        </w:rPr>
        <w:lastRenderedPageBreak/>
        <w:drawing>
          <wp:inline distT="0" distB="0" distL="0" distR="0" wp14:anchorId="4C33948D" wp14:editId="53F6D123">
            <wp:extent cx="5767429" cy="2269373"/>
            <wp:effectExtent l="0" t="0" r="0" b="0"/>
            <wp:docPr id="1365838287" name="Grafik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838287" name="Grafik 1" descr="A black background with a black square&#10;&#10;AI-generated content may be incorrect."/>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86377" cy="2276829"/>
                    </a:xfrm>
                    <a:prstGeom prst="rect">
                      <a:avLst/>
                    </a:prstGeom>
                    <a:noFill/>
                  </pic:spPr>
                </pic:pic>
              </a:graphicData>
            </a:graphic>
          </wp:inline>
        </w:drawing>
      </w:r>
    </w:p>
    <w:p w14:paraId="5ECDB1B5" w14:textId="1774588E" w:rsidR="00EB005E" w:rsidRPr="003B1AB8" w:rsidRDefault="00EB005E" w:rsidP="00EB005E">
      <w:pPr>
        <w:pStyle w:val="FiguresTitle"/>
      </w:pPr>
      <w:r w:rsidRPr="003B1AB8">
        <w:rPr>
          <w:b/>
          <w:bCs/>
        </w:rPr>
        <w:t xml:space="preserve">Figure </w:t>
      </w:r>
      <w:r w:rsidRPr="003B1AB8">
        <w:rPr>
          <w:b/>
          <w:bCs/>
        </w:rPr>
        <w:fldChar w:fldCharType="begin"/>
      </w:r>
      <w:r w:rsidRPr="003B1AB8">
        <w:rPr>
          <w:b/>
          <w:bCs/>
        </w:rPr>
        <w:instrText xml:space="preserve"> SEQ Figure \* ARABIC \s 1 </w:instrText>
      </w:r>
      <w:r w:rsidRPr="003B1AB8">
        <w:rPr>
          <w:b/>
          <w:bCs/>
        </w:rPr>
        <w:fldChar w:fldCharType="separate"/>
      </w:r>
      <w:r>
        <w:rPr>
          <w:b/>
          <w:bCs/>
          <w:noProof/>
        </w:rPr>
        <w:t>1</w:t>
      </w:r>
      <w:r w:rsidRPr="003B1AB8">
        <w:rPr>
          <w:b/>
          <w:bCs/>
        </w:rPr>
        <w:fldChar w:fldCharType="end"/>
      </w:r>
      <w:r w:rsidRPr="003B1AB8">
        <w:rPr>
          <w:b/>
          <w:bCs/>
        </w:rPr>
        <w:t xml:space="preserve">: </w:t>
      </w:r>
      <w:r w:rsidRPr="003B1AB8">
        <w:t>Hierarchical structure of demonstrator specifications</w:t>
      </w:r>
    </w:p>
    <w:p w14:paraId="14276132" w14:textId="77777777" w:rsidR="00EB005E" w:rsidRPr="003B1AB8" w:rsidRDefault="00EB005E" w:rsidP="00EB005E">
      <w:pPr>
        <w:jc w:val="both"/>
        <w:rPr>
          <w:lang w:val="en-US"/>
        </w:rPr>
      </w:pPr>
    </w:p>
    <w:p w14:paraId="45C878FB" w14:textId="77777777" w:rsidR="00EB005E" w:rsidRPr="003B1AB8" w:rsidRDefault="00EB005E" w:rsidP="00EB005E">
      <w:pPr>
        <w:jc w:val="both"/>
        <w:rPr>
          <w:lang w:val="en-US"/>
        </w:rPr>
      </w:pPr>
      <w:r w:rsidRPr="003B1AB8">
        <w:rPr>
          <w:lang w:val="en-US"/>
        </w:rPr>
        <w:t>The specifications are laid out in an overall document that covers aspects relevant to the entire system, such as topology, grid characteristics, operational security limits, control philosophy, and protection philosophy. This document provides the big picture of the demonstrator. From this overarching document, there are branches leading to standalone documents for each subsystem, created in parallel by different working groups. These documents can be handed to the individual subsystem vendors.</w:t>
      </w:r>
    </w:p>
    <w:p w14:paraId="36D60967" w14:textId="77777777" w:rsidR="00EB005E" w:rsidRPr="003B1AB8" w:rsidRDefault="00EB005E" w:rsidP="00EB005E">
      <w:pPr>
        <w:jc w:val="both"/>
        <w:rPr>
          <w:lang w:val="en-US"/>
        </w:rPr>
      </w:pPr>
      <w:r w:rsidRPr="003B1AB8">
        <w:rPr>
          <w:lang w:val="en-US"/>
        </w:rPr>
        <w:t>No questions were raised on the structure of the specifications.</w:t>
      </w:r>
    </w:p>
    <w:p w14:paraId="338453F5" w14:textId="734F5D92" w:rsidR="00EB005E" w:rsidRDefault="00EB005E" w:rsidP="00EB005E">
      <w:pPr>
        <w:pStyle w:val="Heading3"/>
      </w:pPr>
      <w:bookmarkStart w:id="14" w:name="_Toc197358516"/>
      <w:r>
        <w:t>Demonstrator Use Cases and Features</w:t>
      </w:r>
      <w:bookmarkEnd w:id="14"/>
    </w:p>
    <w:p w14:paraId="7CD6F4DC" w14:textId="77777777" w:rsidR="0047338C" w:rsidRPr="003B1AB8" w:rsidRDefault="0047338C" w:rsidP="0047338C">
      <w:pPr>
        <w:jc w:val="both"/>
        <w:rPr>
          <w:lang w:val="en-US"/>
        </w:rPr>
      </w:pPr>
      <w:r w:rsidRPr="003B1AB8">
        <w:rPr>
          <w:lang w:val="en-US"/>
        </w:rPr>
        <w:t>Next, demonstrator use cases and features were summarized. It was noted that due to the limited scope and time of the InterOPERA project, it was necessary to prioritize a base set of use cases for the demonstrator, leaving some questions unanswered. The focus was initially on simpler tasks like sequencing and energization, which are foundational yet require unambiguous definition in the specifications.</w:t>
      </w:r>
    </w:p>
    <w:p w14:paraId="5D7C8C3D" w14:textId="77777777" w:rsidR="0047338C" w:rsidRPr="003B1AB8" w:rsidRDefault="0047338C" w:rsidP="0047338C">
      <w:pPr>
        <w:jc w:val="both"/>
        <w:rPr>
          <w:lang w:val="en-US"/>
        </w:rPr>
      </w:pPr>
      <w:r w:rsidRPr="003B1AB8">
        <w:rPr>
          <w:lang w:val="en-US"/>
        </w:rPr>
        <w:t>Five groups of use cases were identified. In the first group, dealing with grid operation reconfiguration, even simple reconfigurations demand alignment on signal names and sequences. These tasks, although not complex, need clear definitions for specification purposes.</w:t>
      </w:r>
    </w:p>
    <w:p w14:paraId="0E1CE4CB" w14:textId="77777777" w:rsidR="0047338C" w:rsidRPr="003B1AB8" w:rsidRDefault="0047338C" w:rsidP="0047338C">
      <w:pPr>
        <w:jc w:val="both"/>
        <w:rPr>
          <w:lang w:val="en-US"/>
        </w:rPr>
      </w:pPr>
      <w:r w:rsidRPr="003B1AB8">
        <w:rPr>
          <w:lang w:val="en-US"/>
        </w:rPr>
        <w:t>For the second group, continuous controls, disturbances to the system in different control modes were considered. This involved verifying the compatibility of generic models with vendor-specific models.</w:t>
      </w:r>
    </w:p>
    <w:p w14:paraId="0581F10E" w14:textId="77777777" w:rsidR="0047338C" w:rsidRPr="003B1AB8" w:rsidRDefault="0047338C" w:rsidP="0047338C">
      <w:pPr>
        <w:jc w:val="both"/>
        <w:rPr>
          <w:lang w:val="en-US"/>
        </w:rPr>
      </w:pPr>
      <w:r w:rsidRPr="003B1AB8">
        <w:rPr>
          <w:lang w:val="en-US"/>
        </w:rPr>
        <w:t>Concerning group 3, DC protection, although not included in the preliminary specification, it was treated as an optional element in the initial design phase. This was done to ensure that the system is designed with future DC protection use cases in mind, avoiding significant redesigns later. Vendors are expected to comply with the provided framework and provide the necessary DC reactors from the start, which allows for the future introduction of electrical faults without the need for extensive system changes.</w:t>
      </w:r>
    </w:p>
    <w:p w14:paraId="65094721" w14:textId="77777777" w:rsidR="0047338C" w:rsidRPr="003B1AB8" w:rsidRDefault="0047338C" w:rsidP="0047338C">
      <w:pPr>
        <w:jc w:val="both"/>
        <w:rPr>
          <w:lang w:val="en-US"/>
        </w:rPr>
      </w:pPr>
      <w:r w:rsidRPr="003B1AB8">
        <w:rPr>
          <w:lang w:val="en-US"/>
        </w:rPr>
        <w:t>Use cases focusing on AC performance for both offshore (group 4) and onshore grids (group 5) were outlined, with an emphasis on demonstrating multi-terminal operation rather than achieving full grid code compliance within the InterOPERA project. New functions such as offshore converter ride-through capabilities during DC faults were included as test cases.</w:t>
      </w:r>
    </w:p>
    <w:p w14:paraId="3C116DD5" w14:textId="77777777" w:rsidR="0047338C" w:rsidRPr="003B1AB8" w:rsidRDefault="0047338C" w:rsidP="0047338C">
      <w:pPr>
        <w:jc w:val="both"/>
        <w:rPr>
          <w:lang w:val="en-US"/>
        </w:rPr>
      </w:pPr>
      <w:r w:rsidRPr="003B1AB8">
        <w:rPr>
          <w:lang w:val="en-US"/>
        </w:rPr>
        <w:lastRenderedPageBreak/>
        <w:t>One question was raised in this section on how protection is included in the design and the specifications. The answer was deferred referring to the next section on Functional zoning.</w:t>
      </w:r>
    </w:p>
    <w:p w14:paraId="76AD43E6" w14:textId="13CB5099" w:rsidR="0047338C" w:rsidRDefault="0047338C" w:rsidP="0047338C">
      <w:pPr>
        <w:pStyle w:val="Heading3"/>
      </w:pPr>
      <w:bookmarkStart w:id="15" w:name="_Toc197358517"/>
      <w:r>
        <w:t>Functional Zoning: Fault Separation</w:t>
      </w:r>
      <w:bookmarkEnd w:id="15"/>
    </w:p>
    <w:p w14:paraId="2D248596" w14:textId="77777777" w:rsidR="0047338C" w:rsidRPr="003B1AB8" w:rsidRDefault="0047338C" w:rsidP="0047338C">
      <w:pPr>
        <w:jc w:val="both"/>
        <w:rPr>
          <w:lang w:val="en-US"/>
        </w:rPr>
      </w:pPr>
      <w:r w:rsidRPr="003B1AB8">
        <w:rPr>
          <w:lang w:val="en-US"/>
        </w:rPr>
        <w:t xml:space="preserve">Functional zoning was highlighted as an essential step by network planners prior to the commencement of detailed studies. Zones were designated for specific functions within the network, permitting the allocation of necessary functionalities at the boundaries of these zones. </w:t>
      </w:r>
    </w:p>
    <w:p w14:paraId="6D2599B7" w14:textId="77777777" w:rsidR="0047338C" w:rsidRPr="003B1AB8" w:rsidRDefault="0047338C" w:rsidP="0047338C">
      <w:pPr>
        <w:jc w:val="both"/>
        <w:rPr>
          <w:lang w:val="en-US"/>
        </w:rPr>
      </w:pPr>
      <w:r w:rsidRPr="003B1AB8">
        <w:rPr>
          <w:lang w:val="en-US"/>
        </w:rPr>
        <w:t>The example of fault separation zones was provided, where devices were placed to isolate faults. It was explained that faults within a zone could be separated from the rest of the system by AC and DC breakers, with the unaffected areas expected to continue operating normally. This concept of zoning had been applied across the entire topology as part of the planning process.</w:t>
      </w:r>
    </w:p>
    <w:p w14:paraId="5686F398" w14:textId="77777777" w:rsidR="0047338C" w:rsidRPr="003B1AB8" w:rsidRDefault="0047338C" w:rsidP="0047338C">
      <w:pPr>
        <w:jc w:val="both"/>
        <w:rPr>
          <w:lang w:val="en-US"/>
        </w:rPr>
      </w:pPr>
      <w:r w:rsidRPr="003B1AB8">
        <w:rPr>
          <w:lang w:val="en-US"/>
        </w:rPr>
        <w:t>The quantification of the fault separation process was also discussed, mentioning two different DC breaker solutions that had been considered: one with a neutralization time of less than five milliseconds and another with a time exceeding five milliseconds. Converters connected to these zones were required to be designed to withstand the corresponding neutralization times. This approach to zoning formed an input to subsequent studies. It was noted that consultations with vendors had taken place to define the fault separation zoning within the network.</w:t>
      </w:r>
    </w:p>
    <w:p w14:paraId="123C00A3" w14:textId="77777777" w:rsidR="0047338C" w:rsidRPr="003B1AB8" w:rsidRDefault="0047338C" w:rsidP="0047338C">
      <w:pPr>
        <w:jc w:val="both"/>
        <w:rPr>
          <w:lang w:val="en-US"/>
        </w:rPr>
      </w:pPr>
      <w:r w:rsidRPr="003B1AB8">
        <w:rPr>
          <w:lang w:val="en-US"/>
        </w:rPr>
        <w:t>There were several questions raised on this part of the presentation which are detailed here:</w:t>
      </w:r>
    </w:p>
    <w:tbl>
      <w:tblPr>
        <w:tblStyle w:val="TableGrid"/>
        <w:tblW w:w="0" w:type="auto"/>
        <w:tblLook w:val="04A0" w:firstRow="1" w:lastRow="0" w:firstColumn="1" w:lastColumn="0" w:noHBand="0" w:noVBand="1"/>
      </w:tblPr>
      <w:tblGrid>
        <w:gridCol w:w="4508"/>
        <w:gridCol w:w="4508"/>
      </w:tblGrid>
      <w:tr w:rsidR="0047338C" w:rsidRPr="003B1AB8" w14:paraId="30C83E67" w14:textId="77777777" w:rsidTr="00767E0A">
        <w:trPr>
          <w:trHeight w:val="397"/>
        </w:trPr>
        <w:tc>
          <w:tcPr>
            <w:tcW w:w="4508" w:type="dxa"/>
            <w:shd w:val="clear" w:color="auto" w:fill="734267" w:themeFill="accent1"/>
            <w:vAlign w:val="center"/>
          </w:tcPr>
          <w:p w14:paraId="22F12EB4" w14:textId="77777777" w:rsidR="0047338C" w:rsidRPr="003B1AB8" w:rsidRDefault="0047338C" w:rsidP="00767E0A">
            <w:pPr>
              <w:rPr>
                <w:b/>
                <w:color w:val="FFFFFF" w:themeColor="background1"/>
                <w:sz w:val="24"/>
                <w:szCs w:val="28"/>
                <w:lang w:val="en-US"/>
              </w:rPr>
            </w:pPr>
            <w:r w:rsidRPr="003B1AB8">
              <w:rPr>
                <w:b/>
                <w:color w:val="FFFFFF" w:themeColor="background1"/>
                <w:sz w:val="24"/>
                <w:szCs w:val="28"/>
                <w:lang w:val="en-US"/>
              </w:rPr>
              <w:t>Question</w:t>
            </w:r>
          </w:p>
        </w:tc>
        <w:tc>
          <w:tcPr>
            <w:tcW w:w="4508" w:type="dxa"/>
            <w:shd w:val="clear" w:color="auto" w:fill="734267" w:themeFill="accent1"/>
            <w:vAlign w:val="center"/>
          </w:tcPr>
          <w:p w14:paraId="19997FCB" w14:textId="77777777" w:rsidR="0047338C" w:rsidRPr="003B1AB8" w:rsidRDefault="0047338C" w:rsidP="00767E0A">
            <w:pPr>
              <w:rPr>
                <w:b/>
                <w:color w:val="FFFFFF" w:themeColor="background1"/>
                <w:sz w:val="24"/>
                <w:szCs w:val="28"/>
                <w:lang w:val="en-US"/>
              </w:rPr>
            </w:pPr>
            <w:r w:rsidRPr="003B1AB8">
              <w:rPr>
                <w:b/>
                <w:color w:val="FFFFFF" w:themeColor="background1"/>
                <w:sz w:val="24"/>
                <w:szCs w:val="28"/>
                <w:lang w:val="en-US"/>
              </w:rPr>
              <w:t>Answer</w:t>
            </w:r>
          </w:p>
        </w:tc>
      </w:tr>
      <w:tr w:rsidR="0047338C" w:rsidRPr="003B1AB8" w14:paraId="70309FDF" w14:textId="77777777" w:rsidTr="00767E0A">
        <w:trPr>
          <w:trHeight w:val="2827"/>
        </w:trPr>
        <w:tc>
          <w:tcPr>
            <w:tcW w:w="4508" w:type="dxa"/>
          </w:tcPr>
          <w:p w14:paraId="0D0EBCFA" w14:textId="77777777" w:rsidR="0047338C" w:rsidRPr="003B1AB8" w:rsidRDefault="0047338C" w:rsidP="00767E0A">
            <w:pPr>
              <w:jc w:val="both"/>
              <w:rPr>
                <w:b/>
                <w:lang w:val="en-US"/>
              </w:rPr>
            </w:pPr>
            <w:r w:rsidRPr="003B1AB8">
              <w:rPr>
                <w:b/>
                <w:lang w:val="en-US"/>
              </w:rPr>
              <w:t>Ben Marshall (SSE):</w:t>
            </w:r>
          </w:p>
          <w:p w14:paraId="09748835" w14:textId="77777777" w:rsidR="0047338C" w:rsidRPr="003B1AB8" w:rsidRDefault="0047338C" w:rsidP="00767E0A">
            <w:pPr>
              <w:jc w:val="both"/>
              <w:rPr>
                <w:lang w:val="en-US"/>
              </w:rPr>
            </w:pPr>
            <w:r w:rsidRPr="003B1AB8">
              <w:rPr>
                <w:lang w:val="en-US"/>
              </w:rPr>
              <w:t>You mentioned the total relay plus saturation time of the FSD being under 5 milliseconds for the blue items. How is this achieved?</w:t>
            </w:r>
          </w:p>
        </w:tc>
        <w:tc>
          <w:tcPr>
            <w:tcW w:w="4508" w:type="dxa"/>
          </w:tcPr>
          <w:p w14:paraId="569A145F" w14:textId="77777777" w:rsidR="0047338C" w:rsidRPr="003B1AB8" w:rsidRDefault="0047338C" w:rsidP="00767E0A">
            <w:pPr>
              <w:jc w:val="both"/>
              <w:rPr>
                <w:b/>
                <w:bCs/>
                <w:lang w:val="en-US"/>
              </w:rPr>
            </w:pPr>
            <w:r w:rsidRPr="003B1AB8">
              <w:rPr>
                <w:b/>
                <w:bCs/>
                <w:lang w:val="en-US"/>
              </w:rPr>
              <w:t>Ben Rennings (Siemens Energy):</w:t>
            </w:r>
          </w:p>
          <w:p w14:paraId="700C6669" w14:textId="77777777" w:rsidR="0047338C" w:rsidRPr="003B1AB8" w:rsidRDefault="0047338C" w:rsidP="00767E0A">
            <w:pPr>
              <w:jc w:val="both"/>
              <w:rPr>
                <w:lang w:val="en-US"/>
              </w:rPr>
            </w:pPr>
            <w:r w:rsidRPr="003B1AB8">
              <w:rPr>
                <w:lang w:val="en-US"/>
              </w:rPr>
              <w:t>InterOPERA is only looking at main protection which is not relying on communication. It is also excluding faults within Switching Units which allows for these times to be achievable.</w:t>
            </w:r>
          </w:p>
          <w:p w14:paraId="26C1CB8C" w14:textId="77777777" w:rsidR="0047338C" w:rsidRPr="003B1AB8" w:rsidRDefault="0047338C" w:rsidP="00767E0A">
            <w:pPr>
              <w:jc w:val="both"/>
              <w:rPr>
                <w:lang w:val="en-US"/>
              </w:rPr>
            </w:pPr>
          </w:p>
          <w:p w14:paraId="73AA8802" w14:textId="77777777" w:rsidR="0047338C" w:rsidRPr="003B1AB8" w:rsidRDefault="0047338C" w:rsidP="00767E0A">
            <w:pPr>
              <w:jc w:val="both"/>
              <w:rPr>
                <w:lang w:val="en-US"/>
              </w:rPr>
            </w:pPr>
            <w:r w:rsidRPr="003B1AB8">
              <w:rPr>
                <w:lang w:val="en-US"/>
              </w:rPr>
              <w:t xml:space="preserve">It shall be noted that DC Protection is, unlike </w:t>
            </w:r>
            <w:proofErr w:type="spellStart"/>
            <w:r w:rsidRPr="003B1AB8">
              <w:rPr>
                <w:lang w:val="en-US"/>
              </w:rPr>
              <w:t>PROMOTioN</w:t>
            </w:r>
            <w:proofErr w:type="spellEnd"/>
            <w:r w:rsidRPr="003B1AB8">
              <w:rPr>
                <w:lang w:val="en-US"/>
              </w:rPr>
              <w:t>, not a focus of InterOPERA which is concentrating on control interoperability.</w:t>
            </w:r>
          </w:p>
        </w:tc>
      </w:tr>
      <w:tr w:rsidR="0047338C" w:rsidRPr="003B1AB8" w14:paraId="2E93C986" w14:textId="77777777" w:rsidTr="00767E0A">
        <w:trPr>
          <w:trHeight w:val="2258"/>
        </w:trPr>
        <w:tc>
          <w:tcPr>
            <w:tcW w:w="4508" w:type="dxa"/>
          </w:tcPr>
          <w:p w14:paraId="147224A0" w14:textId="77777777" w:rsidR="0047338C" w:rsidRPr="003B1AB8" w:rsidRDefault="0047338C" w:rsidP="00767E0A">
            <w:pPr>
              <w:jc w:val="both"/>
              <w:rPr>
                <w:b/>
                <w:bCs/>
                <w:lang w:val="en-US"/>
              </w:rPr>
            </w:pPr>
            <w:r w:rsidRPr="003B1AB8">
              <w:rPr>
                <w:b/>
                <w:bCs/>
                <w:lang w:val="en-US"/>
              </w:rPr>
              <w:t>Ben Marshall (SSE):</w:t>
            </w:r>
          </w:p>
          <w:p w14:paraId="79F3D647" w14:textId="77777777" w:rsidR="0047338C" w:rsidRPr="003B1AB8" w:rsidRDefault="0047338C" w:rsidP="00767E0A">
            <w:pPr>
              <w:jc w:val="both"/>
              <w:rPr>
                <w:lang w:val="en-US"/>
              </w:rPr>
            </w:pPr>
            <w:r w:rsidRPr="003B1AB8">
              <w:rPr>
                <w:lang w:val="en-US"/>
              </w:rPr>
              <w:t>You might want to shape the reactor impedances in the frequency domain to assist the protection scheme. So that's probably something which, if it is mentioned by those developing protection should be modelled when you get into the tuning of your DC Breakers and converters.</w:t>
            </w:r>
          </w:p>
          <w:p w14:paraId="1A705EED" w14:textId="77777777" w:rsidR="0047338C" w:rsidRPr="003B1AB8" w:rsidRDefault="0047338C" w:rsidP="00767E0A">
            <w:pPr>
              <w:jc w:val="both"/>
              <w:rPr>
                <w:lang w:val="en-US"/>
              </w:rPr>
            </w:pPr>
          </w:p>
        </w:tc>
        <w:tc>
          <w:tcPr>
            <w:tcW w:w="4508" w:type="dxa"/>
          </w:tcPr>
          <w:p w14:paraId="63F66AC2" w14:textId="77777777" w:rsidR="0047338C" w:rsidRPr="003B1AB8" w:rsidRDefault="0047338C" w:rsidP="00767E0A">
            <w:pPr>
              <w:jc w:val="both"/>
              <w:rPr>
                <w:b/>
                <w:lang w:val="en-US"/>
              </w:rPr>
            </w:pPr>
            <w:r w:rsidRPr="003B1AB8">
              <w:rPr>
                <w:b/>
                <w:lang w:val="en-US"/>
              </w:rPr>
              <w:t>Ben Rennings (Siemens Energy):</w:t>
            </w:r>
          </w:p>
          <w:p w14:paraId="7F6A8B4F" w14:textId="77777777" w:rsidR="0047338C" w:rsidRPr="003B1AB8" w:rsidRDefault="0047338C" w:rsidP="00767E0A">
            <w:pPr>
              <w:jc w:val="both"/>
              <w:rPr>
                <w:lang w:val="en-US"/>
              </w:rPr>
            </w:pPr>
            <w:r w:rsidRPr="003B1AB8">
              <w:rPr>
                <w:lang w:val="en-US"/>
              </w:rPr>
              <w:t>What we found is that even with these simplified assumptions and that's kind of one of the major outcomes we see, which compatibilities and incompatibilities there are already, without diving even into the details. And that's what we can illustrate already with this simplified approach.</w:t>
            </w:r>
          </w:p>
          <w:p w14:paraId="356F590D" w14:textId="77777777" w:rsidR="0047338C" w:rsidRPr="003B1AB8" w:rsidRDefault="0047338C" w:rsidP="00767E0A">
            <w:pPr>
              <w:jc w:val="both"/>
              <w:rPr>
                <w:lang w:val="en-US"/>
              </w:rPr>
            </w:pPr>
          </w:p>
          <w:p w14:paraId="0BB80B3D" w14:textId="77777777" w:rsidR="0047338C" w:rsidRPr="003B1AB8" w:rsidRDefault="0047338C" w:rsidP="00767E0A">
            <w:pPr>
              <w:jc w:val="both"/>
              <w:rPr>
                <w:lang w:val="en-US"/>
              </w:rPr>
            </w:pPr>
          </w:p>
        </w:tc>
      </w:tr>
      <w:tr w:rsidR="0047338C" w:rsidRPr="003B1AB8" w14:paraId="06E82E7E" w14:textId="77777777" w:rsidTr="00767E0A">
        <w:tc>
          <w:tcPr>
            <w:tcW w:w="4508" w:type="dxa"/>
          </w:tcPr>
          <w:p w14:paraId="76A6F384" w14:textId="77777777" w:rsidR="0047338C" w:rsidRPr="003B1AB8" w:rsidRDefault="0047338C" w:rsidP="00767E0A">
            <w:pPr>
              <w:jc w:val="both"/>
              <w:rPr>
                <w:b/>
                <w:bCs/>
                <w:lang w:val="en-US"/>
              </w:rPr>
            </w:pPr>
            <w:r w:rsidRPr="003B1AB8">
              <w:rPr>
                <w:b/>
                <w:bCs/>
                <w:lang w:val="en-US"/>
              </w:rPr>
              <w:t>Richard Poole (National Grid):</w:t>
            </w:r>
          </w:p>
          <w:p w14:paraId="7DD906FC" w14:textId="77777777" w:rsidR="0047338C" w:rsidRPr="003B1AB8" w:rsidRDefault="0047338C" w:rsidP="00767E0A">
            <w:pPr>
              <w:jc w:val="both"/>
              <w:rPr>
                <w:lang w:val="en-US"/>
              </w:rPr>
            </w:pPr>
            <w:r w:rsidRPr="003B1AB8">
              <w:rPr>
                <w:lang w:val="en-US"/>
              </w:rPr>
              <w:t>Would you lose the whole NE section if there is a failure in it?</w:t>
            </w:r>
          </w:p>
        </w:tc>
        <w:tc>
          <w:tcPr>
            <w:tcW w:w="4508" w:type="dxa"/>
          </w:tcPr>
          <w:p w14:paraId="09EDF174" w14:textId="77777777" w:rsidR="0047338C" w:rsidRPr="003B1AB8" w:rsidRDefault="0047338C" w:rsidP="00767E0A">
            <w:pPr>
              <w:jc w:val="both"/>
              <w:rPr>
                <w:b/>
                <w:bCs/>
                <w:lang w:val="en-US"/>
              </w:rPr>
            </w:pPr>
            <w:r w:rsidRPr="003B1AB8">
              <w:rPr>
                <w:b/>
                <w:bCs/>
                <w:lang w:val="en-US"/>
              </w:rPr>
              <w:t>Ben Rennings (Siemens Energy):</w:t>
            </w:r>
          </w:p>
          <w:p w14:paraId="0854A505" w14:textId="77777777" w:rsidR="0047338C" w:rsidRPr="003B1AB8" w:rsidRDefault="0047338C" w:rsidP="00767E0A">
            <w:pPr>
              <w:jc w:val="both"/>
              <w:rPr>
                <w:lang w:val="en-US"/>
              </w:rPr>
            </w:pPr>
            <w:r w:rsidRPr="003B1AB8">
              <w:rPr>
                <w:lang w:val="en-US"/>
              </w:rPr>
              <w:t xml:space="preserve">If we would show it in a single line diagram, then it's clearer. This picture is a bit confusing. It is </w:t>
            </w:r>
            <w:proofErr w:type="gramStart"/>
            <w:r w:rsidRPr="003B1AB8">
              <w:rPr>
                <w:lang w:val="en-US"/>
              </w:rPr>
              <w:t>actually pole</w:t>
            </w:r>
            <w:proofErr w:type="gramEnd"/>
            <w:r w:rsidRPr="003B1AB8">
              <w:rPr>
                <w:lang w:val="en-US"/>
              </w:rPr>
              <w:t xml:space="preserve"> wise, so the zoning shall be seen as separate zones for each pole.</w:t>
            </w:r>
          </w:p>
          <w:p w14:paraId="4E47D45F" w14:textId="77777777" w:rsidR="0047338C" w:rsidRDefault="0047338C" w:rsidP="00767E0A">
            <w:pPr>
              <w:jc w:val="both"/>
              <w:rPr>
                <w:lang w:val="en-US"/>
              </w:rPr>
            </w:pPr>
          </w:p>
          <w:p w14:paraId="6D4EE65B" w14:textId="77777777" w:rsidR="001A451F" w:rsidRPr="003B1AB8" w:rsidRDefault="001A451F" w:rsidP="00767E0A">
            <w:pPr>
              <w:jc w:val="both"/>
              <w:rPr>
                <w:lang w:val="en-US"/>
              </w:rPr>
            </w:pPr>
          </w:p>
        </w:tc>
      </w:tr>
      <w:tr w:rsidR="0047338C" w:rsidRPr="003B1AB8" w14:paraId="7FF0C62F" w14:textId="77777777" w:rsidTr="00767E0A">
        <w:trPr>
          <w:trHeight w:val="416"/>
        </w:trPr>
        <w:tc>
          <w:tcPr>
            <w:tcW w:w="4508" w:type="dxa"/>
            <w:shd w:val="clear" w:color="auto" w:fill="734267" w:themeFill="accent1"/>
            <w:vAlign w:val="center"/>
          </w:tcPr>
          <w:p w14:paraId="144C4DF3" w14:textId="77777777" w:rsidR="0047338C" w:rsidRPr="003B1AB8" w:rsidRDefault="0047338C" w:rsidP="00767E0A">
            <w:pPr>
              <w:jc w:val="both"/>
              <w:rPr>
                <w:b/>
                <w:bCs/>
                <w:lang w:val="en-US"/>
              </w:rPr>
            </w:pPr>
            <w:r w:rsidRPr="003B1AB8">
              <w:rPr>
                <w:b/>
                <w:color w:val="FFFFFF" w:themeColor="background1"/>
                <w:sz w:val="24"/>
                <w:szCs w:val="28"/>
                <w:lang w:val="en-US"/>
              </w:rPr>
              <w:lastRenderedPageBreak/>
              <w:t>Question</w:t>
            </w:r>
          </w:p>
        </w:tc>
        <w:tc>
          <w:tcPr>
            <w:tcW w:w="4508" w:type="dxa"/>
            <w:shd w:val="clear" w:color="auto" w:fill="734267" w:themeFill="accent1"/>
            <w:vAlign w:val="center"/>
          </w:tcPr>
          <w:p w14:paraId="4E572344" w14:textId="77777777" w:rsidR="0047338C" w:rsidRPr="003B1AB8" w:rsidRDefault="0047338C" w:rsidP="00767E0A">
            <w:pPr>
              <w:jc w:val="both"/>
              <w:rPr>
                <w:b/>
                <w:bCs/>
                <w:lang w:val="en-US"/>
              </w:rPr>
            </w:pPr>
            <w:r w:rsidRPr="003B1AB8">
              <w:rPr>
                <w:b/>
                <w:color w:val="FFFFFF" w:themeColor="background1"/>
                <w:sz w:val="24"/>
                <w:szCs w:val="28"/>
                <w:lang w:val="en-US"/>
              </w:rPr>
              <w:t>Answer</w:t>
            </w:r>
          </w:p>
        </w:tc>
      </w:tr>
      <w:tr w:rsidR="0047338C" w:rsidRPr="003B1AB8" w14:paraId="487B767B" w14:textId="77777777" w:rsidTr="00767E0A">
        <w:tc>
          <w:tcPr>
            <w:tcW w:w="4508" w:type="dxa"/>
          </w:tcPr>
          <w:p w14:paraId="52EFFB26" w14:textId="77777777" w:rsidR="0047338C" w:rsidRPr="003B1AB8" w:rsidRDefault="0047338C" w:rsidP="00767E0A">
            <w:pPr>
              <w:jc w:val="both"/>
              <w:rPr>
                <w:b/>
                <w:bCs/>
                <w:lang w:val="en-US"/>
              </w:rPr>
            </w:pPr>
            <w:r w:rsidRPr="003B1AB8">
              <w:rPr>
                <w:b/>
                <w:bCs/>
                <w:lang w:val="en-US"/>
              </w:rPr>
              <w:t>Richard Poole (National Grid):</w:t>
            </w:r>
          </w:p>
          <w:p w14:paraId="5B82C73B" w14:textId="77777777" w:rsidR="0047338C" w:rsidRPr="003B1AB8" w:rsidRDefault="0047338C" w:rsidP="00767E0A">
            <w:pPr>
              <w:jc w:val="both"/>
              <w:rPr>
                <w:lang w:val="en-US"/>
              </w:rPr>
            </w:pPr>
            <w:r w:rsidRPr="003B1AB8">
              <w:rPr>
                <w:lang w:val="en-US"/>
              </w:rPr>
              <w:t>On the operating time, the five milliseconds:</w:t>
            </w:r>
          </w:p>
          <w:p w14:paraId="432207E3" w14:textId="77777777" w:rsidR="0047338C" w:rsidRPr="003B1AB8" w:rsidRDefault="0047338C" w:rsidP="00767E0A">
            <w:pPr>
              <w:jc w:val="both"/>
              <w:rPr>
                <w:lang w:val="en-US"/>
              </w:rPr>
            </w:pPr>
            <w:r w:rsidRPr="003B1AB8">
              <w:rPr>
                <w:lang w:val="en-US"/>
              </w:rPr>
              <w:t>Appreciate you need a figure to operate to.</w:t>
            </w:r>
          </w:p>
          <w:p w14:paraId="0B95670F" w14:textId="77777777" w:rsidR="0047338C" w:rsidRPr="003B1AB8" w:rsidRDefault="0047338C" w:rsidP="00767E0A">
            <w:pPr>
              <w:jc w:val="both"/>
              <w:rPr>
                <w:lang w:val="en-US"/>
              </w:rPr>
            </w:pPr>
          </w:p>
          <w:p w14:paraId="7D9F6AE2" w14:textId="77777777" w:rsidR="0047338C" w:rsidRPr="003B1AB8" w:rsidRDefault="0047338C" w:rsidP="00767E0A">
            <w:pPr>
              <w:jc w:val="both"/>
              <w:rPr>
                <w:lang w:val="en-US"/>
              </w:rPr>
            </w:pPr>
            <w:r w:rsidRPr="003B1AB8">
              <w:rPr>
                <w:lang w:val="en-US"/>
              </w:rPr>
              <w:t xml:space="preserve">Breaker can be opening 3 milliseconds and there is built-in over current protection anyway. </w:t>
            </w:r>
          </w:p>
          <w:p w14:paraId="67D46865" w14:textId="6BBFABE6" w:rsidR="0047338C" w:rsidRPr="003B1AB8" w:rsidRDefault="0047338C" w:rsidP="00767E0A">
            <w:pPr>
              <w:jc w:val="both"/>
              <w:rPr>
                <w:lang w:val="en-US"/>
              </w:rPr>
            </w:pPr>
            <w:r w:rsidRPr="003B1AB8">
              <w:rPr>
                <w:lang w:val="en-US"/>
              </w:rPr>
              <w:t xml:space="preserve">But then, like you said, I know you're not assuming </w:t>
            </w:r>
            <w:r w:rsidR="00D0167F" w:rsidRPr="003B1AB8">
              <w:rPr>
                <w:lang w:val="en-US"/>
              </w:rPr>
              <w:t>signaling</w:t>
            </w:r>
            <w:r w:rsidRPr="003B1AB8">
              <w:rPr>
                <w:lang w:val="en-US"/>
              </w:rPr>
              <w:t xml:space="preserve"> and all that, 5 milliseconds might be possible, but in </w:t>
            </w:r>
            <w:proofErr w:type="gramStart"/>
            <w:r w:rsidRPr="003B1AB8">
              <w:rPr>
                <w:lang w:val="en-US"/>
              </w:rPr>
              <w:t>reality</w:t>
            </w:r>
            <w:proofErr w:type="gramEnd"/>
            <w:r w:rsidRPr="003B1AB8">
              <w:rPr>
                <w:lang w:val="en-US"/>
              </w:rPr>
              <w:t xml:space="preserve"> it's probably slightly longer.</w:t>
            </w:r>
          </w:p>
          <w:p w14:paraId="5AB5D41D" w14:textId="77777777" w:rsidR="0047338C" w:rsidRPr="003B1AB8" w:rsidRDefault="0047338C" w:rsidP="00767E0A">
            <w:pPr>
              <w:jc w:val="both"/>
              <w:rPr>
                <w:lang w:val="en-US"/>
              </w:rPr>
            </w:pPr>
          </w:p>
        </w:tc>
        <w:tc>
          <w:tcPr>
            <w:tcW w:w="4508" w:type="dxa"/>
          </w:tcPr>
          <w:p w14:paraId="0C974C2F" w14:textId="77777777" w:rsidR="0047338C" w:rsidRPr="003B1AB8" w:rsidRDefault="0047338C" w:rsidP="00767E0A">
            <w:pPr>
              <w:jc w:val="both"/>
              <w:rPr>
                <w:b/>
                <w:bCs/>
                <w:lang w:val="en-US"/>
              </w:rPr>
            </w:pPr>
            <w:r w:rsidRPr="003B1AB8">
              <w:rPr>
                <w:b/>
                <w:bCs/>
                <w:lang w:val="en-US"/>
              </w:rPr>
              <w:t>Ben Rennings (Siemens Energy):</w:t>
            </w:r>
          </w:p>
          <w:p w14:paraId="23524CEA" w14:textId="77777777" w:rsidR="0047338C" w:rsidRPr="003B1AB8" w:rsidRDefault="0047338C" w:rsidP="00767E0A">
            <w:pPr>
              <w:rPr>
                <w:lang w:val="en-US"/>
              </w:rPr>
            </w:pPr>
            <w:r w:rsidRPr="003B1AB8">
              <w:rPr>
                <w:lang w:val="en-US"/>
              </w:rPr>
              <w:t xml:space="preserve">Fully agreed </w:t>
            </w:r>
            <w:proofErr w:type="gramStart"/>
            <w:r w:rsidRPr="003B1AB8">
              <w:rPr>
                <w:lang w:val="en-US"/>
              </w:rPr>
              <w:t>and,</w:t>
            </w:r>
            <w:proofErr w:type="gramEnd"/>
            <w:r w:rsidRPr="003B1AB8">
              <w:rPr>
                <w:lang w:val="en-US"/>
              </w:rPr>
              <w:t xml:space="preserve"> as discussed, the figure is less important than the application of an agreed framework and design process.</w:t>
            </w:r>
            <w:r w:rsidRPr="003B1AB8">
              <w:rPr>
                <w:lang w:val="en-US"/>
              </w:rPr>
              <w:br/>
            </w:r>
          </w:p>
          <w:p w14:paraId="275D7C6F" w14:textId="77777777" w:rsidR="0047338C" w:rsidRPr="003B1AB8" w:rsidRDefault="0047338C" w:rsidP="00767E0A">
            <w:pPr>
              <w:jc w:val="both"/>
              <w:rPr>
                <w:lang w:val="en-US"/>
              </w:rPr>
            </w:pPr>
            <w:r w:rsidRPr="003B1AB8">
              <w:rPr>
                <w:lang w:val="en-US"/>
              </w:rPr>
              <w:t>We are currently discussing in the project which figures can be shared publicly, both for fault separation as well as for the converter capabilities.</w:t>
            </w:r>
          </w:p>
        </w:tc>
      </w:tr>
    </w:tbl>
    <w:p w14:paraId="437D2373" w14:textId="77777777" w:rsidR="0047338C" w:rsidRPr="003B1AB8" w:rsidRDefault="0047338C" w:rsidP="0047338C">
      <w:pPr>
        <w:jc w:val="both"/>
        <w:rPr>
          <w:lang w:val="en-US"/>
        </w:rPr>
      </w:pPr>
    </w:p>
    <w:p w14:paraId="7733D5B3" w14:textId="7DD61A27" w:rsidR="0047338C" w:rsidRDefault="0047338C" w:rsidP="0047338C">
      <w:pPr>
        <w:pStyle w:val="Heading2"/>
        <w:rPr>
          <w:lang w:val="en-US"/>
        </w:rPr>
      </w:pPr>
      <w:bookmarkStart w:id="16" w:name="_Toc197358518"/>
      <w:r>
        <w:rPr>
          <w:lang w:val="en-US"/>
        </w:rPr>
        <w:t>End of workshop and next steps</w:t>
      </w:r>
      <w:bookmarkEnd w:id="16"/>
    </w:p>
    <w:p w14:paraId="03C58324" w14:textId="77777777" w:rsidR="0047338C" w:rsidRPr="003B1AB8" w:rsidRDefault="0047338C" w:rsidP="0047338C">
      <w:pPr>
        <w:jc w:val="both"/>
        <w:rPr>
          <w:lang w:val="en-US"/>
        </w:rPr>
      </w:pPr>
      <w:r w:rsidRPr="003B1AB8">
        <w:rPr>
          <w:lang w:val="en-US"/>
        </w:rPr>
        <w:t>The third technical workshop was concluded with some final words from WindEurope thanking all participants and presenters for the fruitful and lively discussions. The next workshop is scheduled for Q4 2025 and will cover legal aspects, cooperation frameworks, and procurement strategies. Further studies, particularly on transient stresses and protection strategies, are to be conducted with the potential for vendor-specific models and interactions to be evaluated in the next project phase.</w:t>
      </w:r>
    </w:p>
    <w:p w14:paraId="3B9FD5B3" w14:textId="77777777" w:rsidR="0047338C" w:rsidRDefault="0047338C" w:rsidP="00EB005E">
      <w:pPr>
        <w:rPr>
          <w:lang w:val="en-US"/>
        </w:rPr>
      </w:pPr>
    </w:p>
    <w:p w14:paraId="20AE84A8" w14:textId="77777777" w:rsidR="0047338C" w:rsidRDefault="0047338C" w:rsidP="00EB005E">
      <w:pPr>
        <w:rPr>
          <w:lang w:val="en-US"/>
        </w:rPr>
      </w:pPr>
    </w:p>
    <w:p w14:paraId="180BBDD1" w14:textId="77777777" w:rsidR="0047338C" w:rsidRDefault="0047338C" w:rsidP="00EB005E">
      <w:pPr>
        <w:rPr>
          <w:lang w:val="en-US"/>
        </w:rPr>
      </w:pPr>
    </w:p>
    <w:p w14:paraId="14CBB23C" w14:textId="77777777" w:rsidR="0047338C" w:rsidRDefault="0047338C" w:rsidP="00EB005E">
      <w:pPr>
        <w:rPr>
          <w:lang w:val="en-US"/>
        </w:rPr>
      </w:pPr>
    </w:p>
    <w:p w14:paraId="30BC6567" w14:textId="77777777" w:rsidR="0047338C" w:rsidRDefault="0047338C" w:rsidP="00EB005E">
      <w:pPr>
        <w:rPr>
          <w:lang w:val="en-US"/>
        </w:rPr>
      </w:pPr>
    </w:p>
    <w:p w14:paraId="59A48AB2" w14:textId="77777777" w:rsidR="0047338C" w:rsidRDefault="0047338C" w:rsidP="00EB005E">
      <w:pPr>
        <w:rPr>
          <w:lang w:val="en-US"/>
        </w:rPr>
      </w:pPr>
    </w:p>
    <w:p w14:paraId="2904C7F1" w14:textId="77777777" w:rsidR="0047338C" w:rsidRDefault="0047338C" w:rsidP="00EB005E">
      <w:pPr>
        <w:rPr>
          <w:lang w:val="en-US"/>
        </w:rPr>
      </w:pPr>
    </w:p>
    <w:p w14:paraId="72694875" w14:textId="77777777" w:rsidR="0047338C" w:rsidRDefault="0047338C" w:rsidP="00EB005E">
      <w:pPr>
        <w:rPr>
          <w:lang w:val="en-US"/>
        </w:rPr>
      </w:pPr>
    </w:p>
    <w:p w14:paraId="43F904CF" w14:textId="34AB26CB" w:rsidR="001A451F" w:rsidRDefault="001A451F">
      <w:pPr>
        <w:rPr>
          <w:lang w:val="en-US"/>
        </w:rPr>
      </w:pPr>
      <w:r>
        <w:rPr>
          <w:lang w:val="en-US"/>
        </w:rPr>
        <w:br w:type="page"/>
      </w:r>
    </w:p>
    <w:p w14:paraId="00DDC5FE" w14:textId="77777777" w:rsidR="0047338C" w:rsidRPr="007038BA" w:rsidRDefault="0047338C" w:rsidP="0047338C">
      <w:pPr>
        <w:pStyle w:val="Heading1"/>
        <w:numPr>
          <w:ilvl w:val="0"/>
          <w:numId w:val="0"/>
        </w:numPr>
        <w:rPr>
          <w:sz w:val="44"/>
          <w:szCs w:val="44"/>
          <w:lang w:val="en-US"/>
        </w:rPr>
      </w:pPr>
      <w:bookmarkStart w:id="17" w:name="_Toc193447077"/>
      <w:bookmarkStart w:id="18" w:name="_Toc197358519"/>
      <w:r w:rsidRPr="003B1AB8">
        <w:rPr>
          <w:sz w:val="44"/>
          <w:szCs w:val="44"/>
          <w:lang w:val="en-US"/>
        </w:rPr>
        <w:lastRenderedPageBreak/>
        <w:t>References</w:t>
      </w:r>
      <w:bookmarkEnd w:id="17"/>
      <w:bookmarkEnd w:id="18"/>
    </w:p>
    <w:tbl>
      <w:tblPr>
        <w:tblW w:w="938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68" w:type="dxa"/>
          <w:bottom w:w="57" w:type="dxa"/>
          <w:right w:w="68" w:type="dxa"/>
        </w:tblCellMar>
        <w:tblLook w:val="01E0" w:firstRow="1" w:lastRow="1" w:firstColumn="1" w:lastColumn="1" w:noHBand="0" w:noVBand="0"/>
      </w:tblPr>
      <w:tblGrid>
        <w:gridCol w:w="1021"/>
        <w:gridCol w:w="8364"/>
      </w:tblGrid>
      <w:tr w:rsidR="0047338C" w:rsidRPr="00907FF3" w14:paraId="738A0AAD" w14:textId="77777777" w:rsidTr="00767E0A">
        <w:trPr>
          <w:trHeight w:hRule="exact" w:val="397"/>
        </w:trPr>
        <w:tc>
          <w:tcPr>
            <w:tcW w:w="1021" w:type="dxa"/>
            <w:shd w:val="clear" w:color="auto" w:fill="734267" w:themeFill="accent1"/>
            <w:vAlign w:val="center"/>
          </w:tcPr>
          <w:p w14:paraId="57014CCE" w14:textId="77777777" w:rsidR="0047338C" w:rsidRPr="00C055B6" w:rsidRDefault="0047338C" w:rsidP="00767E0A">
            <w:pPr>
              <w:pStyle w:val="Text"/>
              <w:spacing w:line="240" w:lineRule="auto"/>
              <w:jc w:val="center"/>
              <w:rPr>
                <w:rFonts w:asciiTheme="minorHAnsi" w:hAnsiTheme="minorHAnsi"/>
                <w:b/>
                <w:color w:val="FFFFFF" w:themeColor="background1"/>
                <w:sz w:val="24"/>
                <w:szCs w:val="24"/>
              </w:rPr>
            </w:pPr>
            <w:bookmarkStart w:id="19" w:name="_Toc396551005"/>
            <w:bookmarkStart w:id="20" w:name="_Toc397918150"/>
            <w:bookmarkStart w:id="21" w:name="_Toc427397685"/>
            <w:bookmarkStart w:id="22" w:name="_Toc529581765"/>
            <w:r w:rsidRPr="00C055B6">
              <w:rPr>
                <w:rFonts w:asciiTheme="minorHAnsi" w:hAnsiTheme="minorHAnsi"/>
                <w:b/>
                <w:color w:val="FFFFFF" w:themeColor="background1"/>
                <w:sz w:val="24"/>
                <w:szCs w:val="24"/>
              </w:rPr>
              <w:t>Ref. No.</w:t>
            </w:r>
          </w:p>
        </w:tc>
        <w:tc>
          <w:tcPr>
            <w:tcW w:w="8364" w:type="dxa"/>
            <w:shd w:val="clear" w:color="auto" w:fill="734267" w:themeFill="accent1"/>
            <w:vAlign w:val="center"/>
          </w:tcPr>
          <w:p w14:paraId="67EC6921" w14:textId="77777777" w:rsidR="0047338C" w:rsidRPr="00C055B6" w:rsidRDefault="0047338C" w:rsidP="00767E0A">
            <w:pPr>
              <w:pStyle w:val="Text"/>
              <w:spacing w:line="240" w:lineRule="auto"/>
              <w:rPr>
                <w:rFonts w:asciiTheme="minorHAnsi" w:hAnsiTheme="minorHAnsi"/>
                <w:b/>
                <w:color w:val="FFFFFF" w:themeColor="background1"/>
                <w:sz w:val="24"/>
                <w:szCs w:val="24"/>
              </w:rPr>
            </w:pPr>
            <w:r w:rsidRPr="00C055B6">
              <w:rPr>
                <w:rFonts w:asciiTheme="minorHAnsi" w:hAnsiTheme="minorHAnsi"/>
                <w:b/>
                <w:color w:val="FFFFFF" w:themeColor="background1"/>
                <w:sz w:val="24"/>
                <w:szCs w:val="24"/>
              </w:rPr>
              <w:t>Title</w:t>
            </w:r>
          </w:p>
        </w:tc>
      </w:tr>
      <w:tr w:rsidR="0047338C" w:rsidRPr="00907FF3" w14:paraId="355FDFF9" w14:textId="77777777" w:rsidTr="00767E0A">
        <w:trPr>
          <w:trHeight w:val="737"/>
        </w:trPr>
        <w:tc>
          <w:tcPr>
            <w:tcW w:w="1021" w:type="dxa"/>
            <w:shd w:val="clear" w:color="auto" w:fill="auto"/>
            <w:vAlign w:val="center"/>
          </w:tcPr>
          <w:p w14:paraId="11C87A13" w14:textId="77777777" w:rsidR="0047338C" w:rsidRPr="00F52231" w:rsidRDefault="0047338C" w:rsidP="0047338C">
            <w:pPr>
              <w:pStyle w:val="Text"/>
              <w:numPr>
                <w:ilvl w:val="0"/>
                <w:numId w:val="31"/>
              </w:numPr>
              <w:spacing w:line="240" w:lineRule="auto"/>
              <w:jc w:val="right"/>
              <w:rPr>
                <w:rFonts w:asciiTheme="minorHAnsi" w:hAnsiTheme="minorHAnsi"/>
                <w:b/>
                <w:bCs/>
                <w:sz w:val="21"/>
                <w:szCs w:val="21"/>
              </w:rPr>
            </w:pPr>
            <w:bookmarkStart w:id="23" w:name="_Ref491254170"/>
          </w:p>
        </w:tc>
        <w:bookmarkEnd w:id="23"/>
        <w:tc>
          <w:tcPr>
            <w:tcW w:w="8364" w:type="dxa"/>
            <w:shd w:val="clear" w:color="auto" w:fill="auto"/>
            <w:vAlign w:val="center"/>
          </w:tcPr>
          <w:p w14:paraId="52FFDBAE" w14:textId="77777777" w:rsidR="0047338C" w:rsidRPr="00683174" w:rsidRDefault="0047338C" w:rsidP="00767E0A">
            <w:pPr>
              <w:pStyle w:val="Text"/>
              <w:spacing w:after="120" w:line="240" w:lineRule="auto"/>
              <w:ind w:left="187"/>
              <w:rPr>
                <w:rFonts w:asciiTheme="minorHAnsi" w:hAnsiTheme="minorHAnsi"/>
                <w:sz w:val="21"/>
                <w:szCs w:val="21"/>
              </w:rPr>
            </w:pPr>
            <w:r w:rsidRPr="00683174">
              <w:rPr>
                <w:rFonts w:asciiTheme="minorHAnsi" w:hAnsiTheme="minorHAnsi"/>
                <w:sz w:val="21"/>
                <w:szCs w:val="21"/>
              </w:rPr>
              <w:t>InterOPERA D2.1 (PUBLIC)</w:t>
            </w:r>
          </w:p>
          <w:p w14:paraId="3C9B8591" w14:textId="77777777" w:rsidR="0047338C" w:rsidRPr="00683174" w:rsidRDefault="0047338C" w:rsidP="00767E0A">
            <w:pPr>
              <w:pStyle w:val="Text"/>
              <w:spacing w:line="240" w:lineRule="auto"/>
              <w:ind w:left="189"/>
              <w:rPr>
                <w:rFonts w:asciiTheme="minorHAnsi" w:hAnsiTheme="minorHAnsi"/>
                <w:sz w:val="21"/>
                <w:szCs w:val="21"/>
              </w:rPr>
            </w:pPr>
            <w:r w:rsidRPr="00683174">
              <w:rPr>
                <w:rFonts w:asciiTheme="minorHAnsi" w:hAnsiTheme="minorHAnsi"/>
                <w:sz w:val="21"/>
                <w:szCs w:val="21"/>
              </w:rPr>
              <w:t>“Functional requirements for HVDC grid systems and subsystems”</w:t>
            </w:r>
          </w:p>
        </w:tc>
      </w:tr>
      <w:tr w:rsidR="0047338C" w:rsidRPr="00907FF3" w14:paraId="30F88A4F" w14:textId="77777777" w:rsidTr="00767E0A">
        <w:trPr>
          <w:trHeight w:val="737"/>
        </w:trPr>
        <w:tc>
          <w:tcPr>
            <w:tcW w:w="1021" w:type="dxa"/>
            <w:shd w:val="clear" w:color="auto" w:fill="auto"/>
            <w:vAlign w:val="center"/>
          </w:tcPr>
          <w:p w14:paraId="3A201432" w14:textId="77777777" w:rsidR="0047338C" w:rsidRPr="00F52231" w:rsidRDefault="0047338C" w:rsidP="0047338C">
            <w:pPr>
              <w:pStyle w:val="Text"/>
              <w:numPr>
                <w:ilvl w:val="0"/>
                <w:numId w:val="31"/>
              </w:numPr>
              <w:spacing w:line="240" w:lineRule="auto"/>
              <w:jc w:val="right"/>
              <w:rPr>
                <w:rFonts w:asciiTheme="minorHAnsi" w:hAnsiTheme="minorHAnsi"/>
                <w:b/>
                <w:bCs/>
                <w:sz w:val="21"/>
                <w:szCs w:val="21"/>
              </w:rPr>
            </w:pPr>
            <w:bookmarkStart w:id="24" w:name="_Ref494188684"/>
          </w:p>
        </w:tc>
        <w:bookmarkEnd w:id="24"/>
        <w:tc>
          <w:tcPr>
            <w:tcW w:w="8364" w:type="dxa"/>
            <w:shd w:val="clear" w:color="auto" w:fill="auto"/>
            <w:vAlign w:val="center"/>
          </w:tcPr>
          <w:p w14:paraId="7BB3999A" w14:textId="77777777" w:rsidR="0047338C" w:rsidRPr="00683174" w:rsidRDefault="0047338C" w:rsidP="00767E0A">
            <w:pPr>
              <w:pStyle w:val="Text"/>
              <w:spacing w:after="120" w:line="240" w:lineRule="auto"/>
              <w:ind w:left="187"/>
              <w:rPr>
                <w:rFonts w:asciiTheme="minorHAnsi" w:hAnsiTheme="minorHAnsi"/>
                <w:sz w:val="21"/>
                <w:szCs w:val="21"/>
              </w:rPr>
            </w:pPr>
            <w:r w:rsidRPr="00683174">
              <w:rPr>
                <w:rFonts w:asciiTheme="minorHAnsi" w:hAnsiTheme="minorHAnsi"/>
                <w:sz w:val="21"/>
                <w:szCs w:val="21"/>
              </w:rPr>
              <w:t>InterOPERA D3.1 (PUBLIC)</w:t>
            </w:r>
          </w:p>
          <w:p w14:paraId="3418A82D" w14:textId="77777777" w:rsidR="0047338C" w:rsidRPr="00683174" w:rsidRDefault="0047338C" w:rsidP="00767E0A">
            <w:pPr>
              <w:pStyle w:val="Text"/>
              <w:spacing w:line="240" w:lineRule="auto"/>
              <w:ind w:left="189"/>
              <w:rPr>
                <w:rFonts w:asciiTheme="minorHAnsi" w:hAnsiTheme="minorHAnsi"/>
                <w:sz w:val="21"/>
                <w:szCs w:val="21"/>
              </w:rPr>
            </w:pPr>
            <w:r w:rsidRPr="00683174">
              <w:rPr>
                <w:rFonts w:asciiTheme="minorHAnsi" w:hAnsiTheme="minorHAnsi"/>
                <w:sz w:val="21"/>
                <w:szCs w:val="21"/>
              </w:rPr>
              <w:t>“Demonstrator project definition and system design studies”</w:t>
            </w:r>
          </w:p>
        </w:tc>
      </w:tr>
      <w:bookmarkEnd w:id="19"/>
      <w:bookmarkEnd w:id="20"/>
      <w:bookmarkEnd w:id="21"/>
      <w:bookmarkEnd w:id="22"/>
    </w:tbl>
    <w:p w14:paraId="7288B03B" w14:textId="77777777" w:rsidR="0047338C" w:rsidRPr="0047338C" w:rsidRDefault="0047338C" w:rsidP="00EB005E"/>
    <w:p w14:paraId="59AAE72D" w14:textId="77777777" w:rsidR="00EB005E" w:rsidRDefault="00EB005E" w:rsidP="00EB005E"/>
    <w:p w14:paraId="4590E4B7" w14:textId="77777777" w:rsidR="00EB005E" w:rsidRDefault="00EB005E" w:rsidP="00EB005E"/>
    <w:p w14:paraId="250A9AEA" w14:textId="77777777" w:rsidR="00EB005E" w:rsidRDefault="00EB005E" w:rsidP="00EB005E"/>
    <w:p w14:paraId="333DC883" w14:textId="62A31286" w:rsidR="00EB005E" w:rsidRPr="00BC2E29" w:rsidRDefault="00EB005E" w:rsidP="00EB005E">
      <w:r w:rsidRPr="00BC2E29">
        <w:br w:type="page"/>
      </w:r>
    </w:p>
    <w:p w14:paraId="7AF850E4" w14:textId="6FFB3DD1" w:rsidR="003F0155" w:rsidRPr="00595A97" w:rsidRDefault="003F0155" w:rsidP="00595A97">
      <w:pPr>
        <w:pStyle w:val="Heading1"/>
        <w:numPr>
          <w:ilvl w:val="0"/>
          <w:numId w:val="0"/>
        </w:numPr>
        <w:ind w:left="432" w:hanging="432"/>
        <w:rPr>
          <w:sz w:val="52"/>
          <w:szCs w:val="28"/>
          <w:lang w:val="fr-FR"/>
        </w:rPr>
      </w:pPr>
      <w:bookmarkStart w:id="25" w:name="_Toc197358520"/>
      <w:proofErr w:type="spellStart"/>
      <w:r w:rsidRPr="00595A97">
        <w:rPr>
          <w:sz w:val="52"/>
          <w:szCs w:val="28"/>
          <w:lang w:val="fr-FR"/>
        </w:rPr>
        <w:lastRenderedPageBreak/>
        <w:t>Abbreviations</w:t>
      </w:r>
      <w:proofErr w:type="spellEnd"/>
      <w:r w:rsidRPr="00595A97">
        <w:rPr>
          <w:sz w:val="52"/>
          <w:szCs w:val="28"/>
          <w:lang w:val="fr-FR"/>
        </w:rPr>
        <w:t xml:space="preserve"> and </w:t>
      </w:r>
      <w:proofErr w:type="spellStart"/>
      <w:r w:rsidR="00704549" w:rsidRPr="00595A97">
        <w:rPr>
          <w:sz w:val="52"/>
          <w:szCs w:val="28"/>
          <w:lang w:val="fr-FR"/>
        </w:rPr>
        <w:t>a</w:t>
      </w:r>
      <w:r w:rsidRPr="00595A97">
        <w:rPr>
          <w:sz w:val="52"/>
          <w:szCs w:val="28"/>
          <w:lang w:val="fr-FR"/>
        </w:rPr>
        <w:t>cronyms</w:t>
      </w:r>
      <w:bookmarkEnd w:id="25"/>
      <w:proofErr w:type="spellEnd"/>
    </w:p>
    <w:tbl>
      <w:tblPr>
        <w:tblStyle w:val="GridTable5Dark-Accent2"/>
        <w:tblW w:w="0" w:type="auto"/>
        <w:tblLook w:val="02A0" w:firstRow="1" w:lastRow="0" w:firstColumn="1" w:lastColumn="0" w:noHBand="1" w:noVBand="0"/>
      </w:tblPr>
      <w:tblGrid>
        <w:gridCol w:w="1801"/>
        <w:gridCol w:w="7209"/>
      </w:tblGrid>
      <w:tr w:rsidR="00C1587D" w:rsidRPr="008A4A8E" w14:paraId="0B4BFA22" w14:textId="77777777" w:rsidTr="00CA599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1" w:type="dxa"/>
          </w:tcPr>
          <w:p w14:paraId="234436C3" w14:textId="77777777" w:rsidR="00C1587D" w:rsidRPr="004A2C64" w:rsidRDefault="00C1587D" w:rsidP="009A1BC6"/>
        </w:tc>
        <w:tc>
          <w:tcPr>
            <w:cnfStyle w:val="000010000000" w:firstRow="0" w:lastRow="0" w:firstColumn="0" w:lastColumn="0" w:oddVBand="1" w:evenVBand="0" w:oddHBand="0" w:evenHBand="0" w:firstRowFirstColumn="0" w:firstRowLastColumn="0" w:lastRowFirstColumn="0" w:lastRowLastColumn="0"/>
            <w:tcW w:w="7209" w:type="dxa"/>
          </w:tcPr>
          <w:p w14:paraId="0AF59B1A" w14:textId="39E1A357" w:rsidR="00C1587D" w:rsidRPr="00C1587D" w:rsidRDefault="00C1587D" w:rsidP="00C1587D">
            <w:pPr>
              <w:rPr>
                <w:bCs w:val="0"/>
              </w:rPr>
            </w:pPr>
          </w:p>
        </w:tc>
      </w:tr>
      <w:tr w:rsidR="002B0877" w:rsidRPr="008A4A8E" w14:paraId="024500AA" w14:textId="77777777" w:rsidTr="00CA5999">
        <w:tc>
          <w:tcPr>
            <w:cnfStyle w:val="001000000000" w:firstRow="0" w:lastRow="0" w:firstColumn="1" w:lastColumn="0" w:oddVBand="0" w:evenVBand="0" w:oddHBand="0" w:evenHBand="0" w:firstRowFirstColumn="0" w:firstRowLastColumn="0" w:lastRowFirstColumn="0" w:lastRowLastColumn="0"/>
            <w:tcW w:w="1801" w:type="dxa"/>
          </w:tcPr>
          <w:p w14:paraId="4531C35E" w14:textId="1CE8A07F" w:rsidR="002B0877" w:rsidRDefault="002B0877" w:rsidP="009A1BC6">
            <w:r>
              <w:t>AC</w:t>
            </w:r>
          </w:p>
        </w:tc>
        <w:tc>
          <w:tcPr>
            <w:cnfStyle w:val="000010000000" w:firstRow="0" w:lastRow="0" w:firstColumn="0" w:lastColumn="0" w:oddVBand="1" w:evenVBand="0" w:oddHBand="0" w:evenHBand="0" w:firstRowFirstColumn="0" w:firstRowLastColumn="0" w:lastRowFirstColumn="0" w:lastRowLastColumn="0"/>
            <w:tcW w:w="7209" w:type="dxa"/>
          </w:tcPr>
          <w:p w14:paraId="2120CC29" w14:textId="29E0407C" w:rsidR="002B0877" w:rsidRDefault="002B0877" w:rsidP="009A1BC6">
            <w:pPr>
              <w:rPr>
                <w:lang w:val="fr-FR"/>
              </w:rPr>
            </w:pPr>
            <w:proofErr w:type="spellStart"/>
            <w:r>
              <w:rPr>
                <w:lang w:val="fr-FR"/>
              </w:rPr>
              <w:t>Alternating</w:t>
            </w:r>
            <w:proofErr w:type="spellEnd"/>
            <w:r>
              <w:rPr>
                <w:lang w:val="fr-FR"/>
              </w:rPr>
              <w:t xml:space="preserve"> </w:t>
            </w:r>
            <w:proofErr w:type="spellStart"/>
            <w:r>
              <w:rPr>
                <w:lang w:val="fr-FR"/>
              </w:rPr>
              <w:t>Current</w:t>
            </w:r>
            <w:proofErr w:type="spellEnd"/>
          </w:p>
        </w:tc>
      </w:tr>
      <w:tr w:rsidR="00CA5999" w:rsidRPr="008A4A8E" w14:paraId="1E3FC311" w14:textId="77777777" w:rsidTr="00CA5999">
        <w:tc>
          <w:tcPr>
            <w:cnfStyle w:val="001000000000" w:firstRow="0" w:lastRow="0" w:firstColumn="1" w:lastColumn="0" w:oddVBand="0" w:evenVBand="0" w:oddHBand="0" w:evenHBand="0" w:firstRowFirstColumn="0" w:firstRowLastColumn="0" w:lastRowFirstColumn="0" w:lastRowLastColumn="0"/>
            <w:tcW w:w="1801" w:type="dxa"/>
          </w:tcPr>
          <w:p w14:paraId="4BC6FA69" w14:textId="22827A2B" w:rsidR="00CA5999" w:rsidRDefault="00CA5999" w:rsidP="009A1BC6">
            <w:r>
              <w:t>DC</w:t>
            </w:r>
          </w:p>
        </w:tc>
        <w:tc>
          <w:tcPr>
            <w:cnfStyle w:val="000010000000" w:firstRow="0" w:lastRow="0" w:firstColumn="0" w:lastColumn="0" w:oddVBand="1" w:evenVBand="0" w:oddHBand="0" w:evenHBand="0" w:firstRowFirstColumn="0" w:firstRowLastColumn="0" w:lastRowFirstColumn="0" w:lastRowLastColumn="0"/>
            <w:tcW w:w="7209" w:type="dxa"/>
          </w:tcPr>
          <w:p w14:paraId="2B816656" w14:textId="3DA76D7E" w:rsidR="00CA5999" w:rsidRPr="00CA5999" w:rsidRDefault="00CA5999" w:rsidP="009A1BC6">
            <w:r>
              <w:rPr>
                <w:lang w:val="fr-FR"/>
              </w:rPr>
              <w:t xml:space="preserve">Direct </w:t>
            </w:r>
            <w:proofErr w:type="spellStart"/>
            <w:r>
              <w:rPr>
                <w:lang w:val="fr-FR"/>
              </w:rPr>
              <w:t>Current</w:t>
            </w:r>
            <w:proofErr w:type="spellEnd"/>
          </w:p>
        </w:tc>
      </w:tr>
      <w:tr w:rsidR="00CA5999" w:rsidRPr="008A4A8E" w14:paraId="33E351B9" w14:textId="77777777" w:rsidTr="00CA5999">
        <w:tc>
          <w:tcPr>
            <w:cnfStyle w:val="001000000000" w:firstRow="0" w:lastRow="0" w:firstColumn="1" w:lastColumn="0" w:oddVBand="0" w:evenVBand="0" w:oddHBand="0" w:evenHBand="0" w:firstRowFirstColumn="0" w:firstRowLastColumn="0" w:lastRowFirstColumn="0" w:lastRowLastColumn="0"/>
            <w:tcW w:w="1801" w:type="dxa"/>
          </w:tcPr>
          <w:p w14:paraId="396ED9E0" w14:textId="59CC13BB" w:rsidR="00CA5999" w:rsidRPr="008D2CEF" w:rsidRDefault="00CA5999" w:rsidP="009A1BC6">
            <w:r w:rsidRPr="00CA5999">
              <w:t>DC-F</w:t>
            </w:r>
            <w:r>
              <w:t>RT</w:t>
            </w:r>
          </w:p>
        </w:tc>
        <w:tc>
          <w:tcPr>
            <w:cnfStyle w:val="000010000000" w:firstRow="0" w:lastRow="0" w:firstColumn="0" w:lastColumn="0" w:oddVBand="1" w:evenVBand="0" w:oddHBand="0" w:evenHBand="0" w:firstRowFirstColumn="0" w:firstRowLastColumn="0" w:lastRowFirstColumn="0" w:lastRowLastColumn="0"/>
            <w:tcW w:w="7209" w:type="dxa"/>
          </w:tcPr>
          <w:p w14:paraId="6CA93F03" w14:textId="6A4680D9" w:rsidR="00CA5999" w:rsidRPr="008D2CEF" w:rsidRDefault="0053559D" w:rsidP="009A1BC6">
            <w:pPr>
              <w:rPr>
                <w:lang w:val="fr-FR"/>
              </w:rPr>
            </w:pPr>
            <w:r w:rsidRPr="008D2CEF">
              <w:rPr>
                <w:lang w:val="fr-FR"/>
              </w:rPr>
              <w:t>DC-</w:t>
            </w:r>
            <w:r>
              <w:t xml:space="preserve"> </w:t>
            </w:r>
            <w:proofErr w:type="spellStart"/>
            <w:r w:rsidRPr="0053559D">
              <w:rPr>
                <w:lang w:val="fr-FR"/>
              </w:rPr>
              <w:t>Fault</w:t>
            </w:r>
            <w:proofErr w:type="spellEnd"/>
            <w:r w:rsidRPr="0053559D">
              <w:rPr>
                <w:lang w:val="fr-FR"/>
              </w:rPr>
              <w:t xml:space="preserve"> Ride </w:t>
            </w:r>
            <w:proofErr w:type="spellStart"/>
            <w:r w:rsidRPr="0053559D">
              <w:rPr>
                <w:lang w:val="fr-FR"/>
              </w:rPr>
              <w:t>Through</w:t>
            </w:r>
            <w:proofErr w:type="spellEnd"/>
          </w:p>
        </w:tc>
      </w:tr>
      <w:tr w:rsidR="0053559D" w:rsidRPr="008A4A8E" w14:paraId="33C8F0E7" w14:textId="77777777" w:rsidTr="00CA5999">
        <w:tc>
          <w:tcPr>
            <w:cnfStyle w:val="001000000000" w:firstRow="0" w:lastRow="0" w:firstColumn="1" w:lastColumn="0" w:oddVBand="0" w:evenVBand="0" w:oddHBand="0" w:evenHBand="0" w:firstRowFirstColumn="0" w:firstRowLastColumn="0" w:lastRowFirstColumn="0" w:lastRowLastColumn="0"/>
            <w:tcW w:w="1801" w:type="dxa"/>
          </w:tcPr>
          <w:p w14:paraId="0A7E4A1F" w14:textId="3354F784" w:rsidR="0053559D" w:rsidRDefault="0053559D" w:rsidP="009A1BC6">
            <w:r>
              <w:t>DMR</w:t>
            </w:r>
          </w:p>
        </w:tc>
        <w:tc>
          <w:tcPr>
            <w:cnfStyle w:val="000010000000" w:firstRow="0" w:lastRow="0" w:firstColumn="0" w:lastColumn="0" w:oddVBand="1" w:evenVBand="0" w:oddHBand="0" w:evenHBand="0" w:firstRowFirstColumn="0" w:firstRowLastColumn="0" w:lastRowFirstColumn="0" w:lastRowLastColumn="0"/>
            <w:tcW w:w="7209" w:type="dxa"/>
          </w:tcPr>
          <w:p w14:paraId="29EE3DE3" w14:textId="1E0BB3D2" w:rsidR="0053559D" w:rsidRDefault="0053559D" w:rsidP="009A1BC6">
            <w:pPr>
              <w:rPr>
                <w:lang w:val="fr-FR"/>
              </w:rPr>
            </w:pPr>
            <w:r w:rsidRPr="0053559D">
              <w:rPr>
                <w:lang w:val="fr-FR"/>
              </w:rPr>
              <w:t>Dynamic Maximum Rating</w:t>
            </w:r>
          </w:p>
        </w:tc>
      </w:tr>
      <w:tr w:rsidR="00CA5999" w:rsidRPr="008A4A8E" w14:paraId="34CD447C" w14:textId="77777777" w:rsidTr="00CA5999">
        <w:tc>
          <w:tcPr>
            <w:cnfStyle w:val="001000000000" w:firstRow="0" w:lastRow="0" w:firstColumn="1" w:lastColumn="0" w:oddVBand="0" w:evenVBand="0" w:oddHBand="0" w:evenHBand="0" w:firstRowFirstColumn="0" w:firstRowLastColumn="0" w:lastRowFirstColumn="0" w:lastRowLastColumn="0"/>
            <w:tcW w:w="1801" w:type="dxa"/>
          </w:tcPr>
          <w:p w14:paraId="7CC79AFA" w14:textId="1C6C36DB" w:rsidR="00CA5999" w:rsidRPr="008A4A8E" w:rsidRDefault="00CA5999" w:rsidP="009A1BC6">
            <w:r>
              <w:t>EMT</w:t>
            </w:r>
          </w:p>
        </w:tc>
        <w:tc>
          <w:tcPr>
            <w:cnfStyle w:val="000010000000" w:firstRow="0" w:lastRow="0" w:firstColumn="0" w:lastColumn="0" w:oddVBand="1" w:evenVBand="0" w:oddHBand="0" w:evenHBand="0" w:firstRowFirstColumn="0" w:firstRowLastColumn="0" w:lastRowFirstColumn="0" w:lastRowLastColumn="0"/>
            <w:tcW w:w="7209" w:type="dxa"/>
          </w:tcPr>
          <w:p w14:paraId="1091649B" w14:textId="5A60394C" w:rsidR="00CA5999" w:rsidRPr="00C1587D" w:rsidRDefault="00CA5999" w:rsidP="009A1BC6">
            <w:pPr>
              <w:rPr>
                <w:lang w:val="fr-FR"/>
              </w:rPr>
            </w:pPr>
            <w:proofErr w:type="spellStart"/>
            <w:r>
              <w:rPr>
                <w:lang w:val="fr-FR"/>
              </w:rPr>
              <w:t>Electromagnetic</w:t>
            </w:r>
            <w:proofErr w:type="spellEnd"/>
            <w:r>
              <w:rPr>
                <w:lang w:val="fr-FR"/>
              </w:rPr>
              <w:t xml:space="preserve"> Transient</w:t>
            </w:r>
          </w:p>
        </w:tc>
      </w:tr>
      <w:tr w:rsidR="0053559D" w:rsidRPr="008A4A8E" w14:paraId="6168A592" w14:textId="77777777" w:rsidTr="00CA5999">
        <w:tc>
          <w:tcPr>
            <w:cnfStyle w:val="001000000000" w:firstRow="0" w:lastRow="0" w:firstColumn="1" w:lastColumn="0" w:oddVBand="0" w:evenVBand="0" w:oddHBand="0" w:evenHBand="0" w:firstRowFirstColumn="0" w:firstRowLastColumn="0" w:lastRowFirstColumn="0" w:lastRowLastColumn="0"/>
            <w:tcW w:w="1801" w:type="dxa"/>
          </w:tcPr>
          <w:p w14:paraId="5C1DFD3A" w14:textId="497F2DCA" w:rsidR="0053559D" w:rsidRDefault="0053559D" w:rsidP="009A1BC6">
            <w:r>
              <w:t>GFM</w:t>
            </w:r>
          </w:p>
        </w:tc>
        <w:tc>
          <w:tcPr>
            <w:cnfStyle w:val="000010000000" w:firstRow="0" w:lastRow="0" w:firstColumn="0" w:lastColumn="0" w:oddVBand="1" w:evenVBand="0" w:oddHBand="0" w:evenHBand="0" w:firstRowFirstColumn="0" w:firstRowLastColumn="0" w:lastRowFirstColumn="0" w:lastRowLastColumn="0"/>
            <w:tcW w:w="7209" w:type="dxa"/>
          </w:tcPr>
          <w:p w14:paraId="05888526" w14:textId="22A4D930" w:rsidR="0053559D" w:rsidRDefault="0053559D" w:rsidP="009A1BC6">
            <w:pPr>
              <w:rPr>
                <w:lang w:val="fr-FR"/>
              </w:rPr>
            </w:pPr>
            <w:proofErr w:type="spellStart"/>
            <w:r>
              <w:rPr>
                <w:lang w:val="fr-FR"/>
              </w:rPr>
              <w:t>Grid</w:t>
            </w:r>
            <w:proofErr w:type="spellEnd"/>
            <w:r>
              <w:rPr>
                <w:lang w:val="fr-FR"/>
              </w:rPr>
              <w:t xml:space="preserve"> Forming</w:t>
            </w:r>
          </w:p>
        </w:tc>
      </w:tr>
      <w:tr w:rsidR="00CA5999" w:rsidRPr="008A4A8E" w14:paraId="2CD26163" w14:textId="77777777" w:rsidTr="00CA5999">
        <w:tc>
          <w:tcPr>
            <w:cnfStyle w:val="001000000000" w:firstRow="0" w:lastRow="0" w:firstColumn="1" w:lastColumn="0" w:oddVBand="0" w:evenVBand="0" w:oddHBand="0" w:evenHBand="0" w:firstRowFirstColumn="0" w:firstRowLastColumn="0" w:lastRowFirstColumn="0" w:lastRowLastColumn="0"/>
            <w:tcW w:w="1801" w:type="dxa"/>
          </w:tcPr>
          <w:p w14:paraId="01225909" w14:textId="4FAC9B5E" w:rsidR="00CA5999" w:rsidRDefault="00CA5999" w:rsidP="009A1BC6">
            <w:r>
              <w:t>HVDC</w:t>
            </w:r>
          </w:p>
        </w:tc>
        <w:tc>
          <w:tcPr>
            <w:cnfStyle w:val="000010000000" w:firstRow="0" w:lastRow="0" w:firstColumn="0" w:lastColumn="0" w:oddVBand="1" w:evenVBand="0" w:oddHBand="0" w:evenHBand="0" w:firstRowFirstColumn="0" w:firstRowLastColumn="0" w:lastRowFirstColumn="0" w:lastRowLastColumn="0"/>
            <w:tcW w:w="7209" w:type="dxa"/>
          </w:tcPr>
          <w:p w14:paraId="1DBE6917" w14:textId="17C026AF" w:rsidR="00CA5999" w:rsidRDefault="00CA5999" w:rsidP="009A1BC6">
            <w:pPr>
              <w:rPr>
                <w:lang w:val="fr-FR"/>
              </w:rPr>
            </w:pPr>
            <w:r>
              <w:rPr>
                <w:lang w:val="fr-FR"/>
              </w:rPr>
              <w:t xml:space="preserve">High Voltage Direct </w:t>
            </w:r>
            <w:proofErr w:type="spellStart"/>
            <w:r>
              <w:rPr>
                <w:lang w:val="fr-FR"/>
              </w:rPr>
              <w:t>Current</w:t>
            </w:r>
            <w:proofErr w:type="spellEnd"/>
          </w:p>
        </w:tc>
      </w:tr>
      <w:tr w:rsidR="00CA5999" w:rsidRPr="008A4A8E" w14:paraId="025C7221" w14:textId="77777777" w:rsidTr="00CA5999">
        <w:tc>
          <w:tcPr>
            <w:cnfStyle w:val="001000000000" w:firstRow="0" w:lastRow="0" w:firstColumn="1" w:lastColumn="0" w:oddVBand="0" w:evenVBand="0" w:oddHBand="0" w:evenHBand="0" w:firstRowFirstColumn="0" w:firstRowLastColumn="0" w:lastRowFirstColumn="0" w:lastRowLastColumn="0"/>
            <w:tcW w:w="1801" w:type="dxa"/>
          </w:tcPr>
          <w:p w14:paraId="3203E7D0" w14:textId="1F0148B8" w:rsidR="00CA5999" w:rsidRDefault="00CA5999" w:rsidP="009A1BC6">
            <w:r w:rsidRPr="008D2CEF">
              <w:t>OEM</w:t>
            </w:r>
          </w:p>
        </w:tc>
        <w:tc>
          <w:tcPr>
            <w:cnfStyle w:val="000010000000" w:firstRow="0" w:lastRow="0" w:firstColumn="0" w:lastColumn="0" w:oddVBand="1" w:evenVBand="0" w:oddHBand="0" w:evenHBand="0" w:firstRowFirstColumn="0" w:firstRowLastColumn="0" w:lastRowFirstColumn="0" w:lastRowLastColumn="0"/>
            <w:tcW w:w="7209" w:type="dxa"/>
          </w:tcPr>
          <w:p w14:paraId="5AE0EFCD" w14:textId="78616DC4" w:rsidR="00CA5999" w:rsidRDefault="00CA5999" w:rsidP="009A1BC6">
            <w:pPr>
              <w:rPr>
                <w:lang w:val="fr-FR"/>
              </w:rPr>
            </w:pPr>
            <w:r w:rsidRPr="008D2CEF">
              <w:rPr>
                <w:lang w:val="fr-FR"/>
              </w:rPr>
              <w:t xml:space="preserve">Original Equipment </w:t>
            </w:r>
            <w:proofErr w:type="spellStart"/>
            <w:r w:rsidRPr="008D2CEF">
              <w:rPr>
                <w:lang w:val="fr-FR"/>
              </w:rPr>
              <w:t>Manufacturers</w:t>
            </w:r>
            <w:proofErr w:type="spellEnd"/>
          </w:p>
        </w:tc>
      </w:tr>
      <w:tr w:rsidR="00CA5999" w:rsidRPr="008A4A8E" w14:paraId="6DF19673" w14:textId="77777777" w:rsidTr="00CA5999">
        <w:tc>
          <w:tcPr>
            <w:cnfStyle w:val="001000000000" w:firstRow="0" w:lastRow="0" w:firstColumn="1" w:lastColumn="0" w:oddVBand="0" w:evenVBand="0" w:oddHBand="0" w:evenHBand="0" w:firstRowFirstColumn="0" w:firstRowLastColumn="0" w:lastRowFirstColumn="0" w:lastRowLastColumn="0"/>
            <w:tcW w:w="1801" w:type="dxa"/>
          </w:tcPr>
          <w:p w14:paraId="7A6BEAA4" w14:textId="04C6EB3E" w:rsidR="00CA5999" w:rsidRDefault="00CA5999" w:rsidP="00C1587D">
            <w:r w:rsidRPr="008D2CEF">
              <w:t>SC</w:t>
            </w:r>
          </w:p>
        </w:tc>
        <w:tc>
          <w:tcPr>
            <w:cnfStyle w:val="000010000000" w:firstRow="0" w:lastRow="0" w:firstColumn="0" w:lastColumn="0" w:oddVBand="1" w:evenVBand="0" w:oddHBand="0" w:evenHBand="0" w:firstRowFirstColumn="0" w:firstRowLastColumn="0" w:lastRowFirstColumn="0" w:lastRowLastColumn="0"/>
            <w:tcW w:w="7209" w:type="dxa"/>
          </w:tcPr>
          <w:p w14:paraId="1915A1EC" w14:textId="292BDAFD" w:rsidR="00CA5999" w:rsidRDefault="00CA5999" w:rsidP="00C1587D">
            <w:pPr>
              <w:rPr>
                <w:lang w:val="fr-FR"/>
              </w:rPr>
            </w:pPr>
            <w:r w:rsidRPr="008D2CEF">
              <w:rPr>
                <w:lang w:val="fr-FR"/>
              </w:rPr>
              <w:t xml:space="preserve">Stakeholder </w:t>
            </w:r>
            <w:proofErr w:type="spellStart"/>
            <w:r w:rsidRPr="008D2CEF">
              <w:rPr>
                <w:lang w:val="fr-FR"/>
              </w:rPr>
              <w:t>Committee</w:t>
            </w:r>
            <w:proofErr w:type="spellEnd"/>
          </w:p>
        </w:tc>
      </w:tr>
      <w:tr w:rsidR="00CA5999" w:rsidRPr="008A4A8E" w14:paraId="54FAD3D3" w14:textId="77777777" w:rsidTr="00CA5999">
        <w:tc>
          <w:tcPr>
            <w:cnfStyle w:val="001000000000" w:firstRow="0" w:lastRow="0" w:firstColumn="1" w:lastColumn="0" w:oddVBand="0" w:evenVBand="0" w:oddHBand="0" w:evenHBand="0" w:firstRowFirstColumn="0" w:firstRowLastColumn="0" w:lastRowFirstColumn="0" w:lastRowLastColumn="0"/>
            <w:tcW w:w="1801" w:type="dxa"/>
          </w:tcPr>
          <w:p w14:paraId="41C90909" w14:textId="3C824C91" w:rsidR="00CA5999" w:rsidRPr="008A4A8E" w:rsidRDefault="00CA5999" w:rsidP="00C1587D">
            <w:r>
              <w:t>TSO</w:t>
            </w:r>
          </w:p>
        </w:tc>
        <w:tc>
          <w:tcPr>
            <w:cnfStyle w:val="000010000000" w:firstRow="0" w:lastRow="0" w:firstColumn="0" w:lastColumn="0" w:oddVBand="1" w:evenVBand="0" w:oddHBand="0" w:evenHBand="0" w:firstRowFirstColumn="0" w:firstRowLastColumn="0" w:lastRowFirstColumn="0" w:lastRowLastColumn="0"/>
            <w:tcW w:w="7209" w:type="dxa"/>
          </w:tcPr>
          <w:p w14:paraId="586C7CC1" w14:textId="00AD6E28" w:rsidR="00CA5999" w:rsidRPr="008A4A8E" w:rsidRDefault="00CA5999" w:rsidP="00C1587D">
            <w:r>
              <w:rPr>
                <w:lang w:val="fr-FR"/>
              </w:rPr>
              <w:t xml:space="preserve">Transmission System </w:t>
            </w:r>
            <w:proofErr w:type="spellStart"/>
            <w:r>
              <w:rPr>
                <w:lang w:val="fr-FR"/>
              </w:rPr>
              <w:t>Operator</w:t>
            </w:r>
            <w:proofErr w:type="spellEnd"/>
          </w:p>
        </w:tc>
      </w:tr>
      <w:tr w:rsidR="0053559D" w:rsidRPr="008A4A8E" w14:paraId="28A93A6D" w14:textId="77777777" w:rsidTr="00CA5999">
        <w:tc>
          <w:tcPr>
            <w:cnfStyle w:val="001000000000" w:firstRow="0" w:lastRow="0" w:firstColumn="1" w:lastColumn="0" w:oddVBand="0" w:evenVBand="0" w:oddHBand="0" w:evenHBand="0" w:firstRowFirstColumn="0" w:firstRowLastColumn="0" w:lastRowFirstColumn="0" w:lastRowLastColumn="0"/>
            <w:tcW w:w="1801" w:type="dxa"/>
          </w:tcPr>
          <w:p w14:paraId="2C8FBCDD" w14:textId="677CEFBE" w:rsidR="0053559D" w:rsidRDefault="0053559D" w:rsidP="00C1587D">
            <w:r>
              <w:t>WP</w:t>
            </w:r>
          </w:p>
        </w:tc>
        <w:tc>
          <w:tcPr>
            <w:cnfStyle w:val="000010000000" w:firstRow="0" w:lastRow="0" w:firstColumn="0" w:lastColumn="0" w:oddVBand="1" w:evenVBand="0" w:oddHBand="0" w:evenHBand="0" w:firstRowFirstColumn="0" w:firstRowLastColumn="0" w:lastRowFirstColumn="0" w:lastRowLastColumn="0"/>
            <w:tcW w:w="7209" w:type="dxa"/>
          </w:tcPr>
          <w:p w14:paraId="214D2C4D" w14:textId="7A1BC7D0" w:rsidR="0053559D" w:rsidRPr="00704549" w:rsidRDefault="0053559D" w:rsidP="00C1587D">
            <w:pPr>
              <w:rPr>
                <w:lang w:val="en-IE"/>
              </w:rPr>
            </w:pPr>
            <w:r>
              <w:rPr>
                <w:lang w:val="en-IE"/>
              </w:rPr>
              <w:t>Work Package</w:t>
            </w:r>
          </w:p>
        </w:tc>
      </w:tr>
    </w:tbl>
    <w:p w14:paraId="46BF847C" w14:textId="77777777" w:rsidR="00DB5E1A" w:rsidRPr="00704549" w:rsidRDefault="00DB5E1A">
      <w:pPr>
        <w:rPr>
          <w:lang w:val="en-IE"/>
        </w:rPr>
      </w:pPr>
    </w:p>
    <w:p w14:paraId="3C4A558D" w14:textId="77777777" w:rsidR="00DB5E1A" w:rsidRPr="00704549" w:rsidRDefault="00DB5E1A">
      <w:pPr>
        <w:rPr>
          <w:lang w:val="en-IE"/>
        </w:rPr>
      </w:pPr>
    </w:p>
    <w:p w14:paraId="78BA945E" w14:textId="1D0889B0" w:rsidR="00DB5E1A" w:rsidRPr="00520498" w:rsidRDefault="00DB5E1A" w:rsidP="00520498">
      <w:pPr>
        <w:rPr>
          <w:color w:val="0070C0"/>
          <w:u w:val="single"/>
        </w:rPr>
      </w:pPr>
    </w:p>
    <w:sectPr w:rsidR="00DB5E1A" w:rsidRPr="00520498" w:rsidSect="00C4338F">
      <w:footerReference w:type="default" r:id="rId28"/>
      <w:pgSz w:w="11906" w:h="16838"/>
      <w:pgMar w:top="1440" w:right="1440" w:bottom="1855" w:left="1440" w:header="708" w:footer="737"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7" w:author="Riccardo Longo" w:date="2025-05-05T11:52:00Z" w:initials="RL">
    <w:p w14:paraId="2F67046B" w14:textId="77777777" w:rsidR="00003583" w:rsidRDefault="00003583" w:rsidP="00003583">
      <w:pPr>
        <w:pStyle w:val="CommentText"/>
      </w:pPr>
      <w:r>
        <w:rPr>
          <w:rStyle w:val="CommentReference"/>
        </w:rPr>
        <w:annotationRef/>
      </w:r>
      <w:r>
        <w:rPr>
          <w:color w:val="44546A"/>
        </w:rPr>
        <w:t>This is a new format for providing questions. I think it is good, but different with respect to the previous workshops. Ok to keep it, as also the SC has been reviewing it and I guess they agreed on seeing their names explicitly in the report. If you prefer not to mention names, we could simply replace them by “Stakeholder Committee”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2F67046B"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02CF1CB6" w16cex:dateUtc="2025-05-05T09:52: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2F67046B" w16cid:durableId="02CF1CB6"/>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D6C89E8" w14:textId="77777777" w:rsidR="00D94827" w:rsidRDefault="00D94827" w:rsidP="00A65469">
      <w:pPr>
        <w:spacing w:after="0" w:line="240" w:lineRule="auto"/>
      </w:pPr>
      <w:r>
        <w:separator/>
      </w:r>
    </w:p>
  </w:endnote>
  <w:endnote w:type="continuationSeparator" w:id="0">
    <w:p w14:paraId="0A7CEF7F" w14:textId="77777777" w:rsidR="00D94827" w:rsidRDefault="00D94827" w:rsidP="00A65469">
      <w:pPr>
        <w:spacing w:after="0" w:line="240" w:lineRule="auto"/>
      </w:pPr>
      <w:r>
        <w:continuationSeparator/>
      </w:r>
    </w:p>
  </w:endnote>
  <w:endnote w:type="continuationNotice" w:id="1">
    <w:p w14:paraId="76877CBA" w14:textId="77777777" w:rsidR="00D94827" w:rsidRDefault="00D9482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Rounded MT Bold">
    <w:altName w:val="Arial"/>
    <w:panose1 w:val="020F0704030504030204"/>
    <w:charset w:val="00"/>
    <w:family w:val="swiss"/>
    <w:pitch w:val="variable"/>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rbel">
    <w:panose1 w:val="020B0503020204020204"/>
    <w:charset w:val="00"/>
    <w:family w:val="swiss"/>
    <w:pitch w:val="variable"/>
    <w:sig w:usb0="A00002EF" w:usb1="4000A44B" w:usb2="00000000" w:usb3="00000000" w:csb0="0000019F" w:csb1="00000000"/>
  </w:font>
  <w:font w:name="Times New Roman (Body CS)">
    <w:altName w:val="Times New Roman"/>
    <w:charset w:val="00"/>
    <w:family w:val="roman"/>
    <w:pitch w:val="default"/>
  </w:font>
  <w:font w:name="STKaiti">
    <w:charset w:val="86"/>
    <w:family w:val="auto"/>
    <w:pitch w:val="variable"/>
    <w:sig w:usb0="00000287" w:usb1="080F0000" w:usb2="00000010" w:usb3="00000000" w:csb0="0004009F" w:csb1="00000000"/>
  </w:font>
  <w:font w:name="Times New Roman (Headings CS)">
    <w:altName w:val="Times New Roman"/>
    <w:charset w:val="00"/>
    <w:family w:val="roman"/>
    <w:pitch w:val="default"/>
  </w:font>
  <w:font w:name="Arial">
    <w:panose1 w:val="020B0604020202020204"/>
    <w:charset w:val="00"/>
    <w:family w:val="swiss"/>
    <w:pitch w:val="variable"/>
    <w:sig w:usb0="E0002EFF" w:usb1="C000785B" w:usb2="00000009" w:usb3="00000000" w:csb0="000001FF" w:csb1="00000000"/>
  </w:font>
  <w:font w:name="Blogger Sans Medium">
    <w:altName w:val="Calibri"/>
    <w:panose1 w:val="00000000000000000000"/>
    <w:charset w:val="00"/>
    <w:family w:val="modern"/>
    <w:notTrueType/>
    <w:pitch w:val="variable"/>
    <w:sig w:usb0="A000022F" w:usb1="5200606A" w:usb2="14000000" w:usb3="00000000" w:csb0="000000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026208" w14:textId="77777777" w:rsidR="00A65469" w:rsidRPr="00F71984" w:rsidRDefault="00A65469" w:rsidP="00A65469">
    <w:pPr>
      <w:pStyle w:val="Footer"/>
      <w:framePr w:wrap="none" w:vAnchor="text" w:hAnchor="margin" w:xAlign="right" w:y="1"/>
      <w:rPr>
        <w:rStyle w:val="PageNumber"/>
        <w:color w:val="144869" w:themeColor="accent3"/>
      </w:rPr>
    </w:pPr>
    <w:r w:rsidRPr="00F71984">
      <w:rPr>
        <w:rStyle w:val="PageNumber"/>
        <w:color w:val="144869" w:themeColor="accent3"/>
      </w:rPr>
      <w:fldChar w:fldCharType="begin"/>
    </w:r>
    <w:r w:rsidRPr="00F71984">
      <w:rPr>
        <w:rStyle w:val="PageNumber"/>
        <w:color w:val="144869" w:themeColor="accent3"/>
      </w:rPr>
      <w:instrText xml:space="preserve">PAGE  </w:instrText>
    </w:r>
    <w:r w:rsidRPr="00F71984">
      <w:rPr>
        <w:rStyle w:val="PageNumber"/>
        <w:color w:val="144869" w:themeColor="accent3"/>
      </w:rPr>
      <w:fldChar w:fldCharType="separate"/>
    </w:r>
    <w:r w:rsidRPr="00F71984">
      <w:rPr>
        <w:rStyle w:val="PageNumber"/>
        <w:color w:val="144869" w:themeColor="accent3"/>
      </w:rPr>
      <w:t>8</w:t>
    </w:r>
    <w:r w:rsidRPr="00F71984">
      <w:rPr>
        <w:rStyle w:val="PageNumber"/>
        <w:color w:val="144869" w:themeColor="accent3"/>
      </w:rPr>
      <w:fldChar w:fldCharType="end"/>
    </w:r>
  </w:p>
  <w:p w14:paraId="737788B2" w14:textId="298F6521" w:rsidR="00A65469" w:rsidRDefault="00A65469" w:rsidP="00A65469">
    <w:pPr>
      <w:pStyle w:val="Footer"/>
      <w:ind w:right="360"/>
      <w:jc w:val="right"/>
      <w:rPr>
        <w:iCs/>
        <w:color w:val="00B2A8" w:themeColor="accent2"/>
        <w:sz w:val="24"/>
        <w:lang w:val="nl-BE"/>
      </w:rPr>
    </w:pPr>
    <w:r w:rsidRPr="00704549">
      <w:rPr>
        <w:i/>
        <w:iCs/>
        <w:noProof/>
        <w:color w:val="144869" w:themeColor="accent3"/>
        <w:sz w:val="20"/>
        <w:szCs w:val="20"/>
      </w:rPr>
      <w:drawing>
        <wp:anchor distT="0" distB="0" distL="114300" distR="114300" simplePos="0" relativeHeight="251658240" behindDoc="0" locked="0" layoutInCell="1" allowOverlap="1" wp14:anchorId="6BF395C5" wp14:editId="7AC58A38">
          <wp:simplePos x="0" y="0"/>
          <wp:positionH relativeFrom="column">
            <wp:posOffset>-245110</wp:posOffset>
          </wp:positionH>
          <wp:positionV relativeFrom="paragraph">
            <wp:posOffset>-389799</wp:posOffset>
          </wp:positionV>
          <wp:extent cx="1510301" cy="1039319"/>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
                    <a:extLst>
                      <a:ext uri="{28A0092B-C50C-407E-A947-70E740481C1C}">
                        <a14:useLocalDpi xmlns:a14="http://schemas.microsoft.com/office/drawing/2010/main" val="0"/>
                      </a:ext>
                    </a:extLst>
                  </a:blip>
                  <a:stretch>
                    <a:fillRect/>
                  </a:stretch>
                </pic:blipFill>
                <pic:spPr>
                  <a:xfrm>
                    <a:off x="0" y="0"/>
                    <a:ext cx="1510301" cy="1039319"/>
                  </a:xfrm>
                  <a:prstGeom prst="rect">
                    <a:avLst/>
                  </a:prstGeom>
                </pic:spPr>
              </pic:pic>
            </a:graphicData>
          </a:graphic>
          <wp14:sizeRelH relativeFrom="page">
            <wp14:pctWidth>0</wp14:pctWidth>
          </wp14:sizeRelH>
          <wp14:sizeRelV relativeFrom="page">
            <wp14:pctHeight>0</wp14:pctHeight>
          </wp14:sizeRelV>
        </wp:anchor>
      </w:drawing>
    </w:r>
    <w:r w:rsidR="008560A9">
      <w:rPr>
        <w:iCs/>
        <w:color w:val="144869" w:themeColor="accent3"/>
        <w:sz w:val="22"/>
        <w:szCs w:val="22"/>
        <w:lang w:val="nl-BE"/>
      </w:rPr>
      <w:t>3</w:t>
    </w:r>
    <w:r w:rsidR="00DD3758">
      <w:rPr>
        <w:iCs/>
        <w:color w:val="144869" w:themeColor="accent3"/>
        <w:sz w:val="22"/>
        <w:szCs w:val="22"/>
        <w:lang w:val="nl-BE"/>
      </w:rPr>
      <w:t>rd</w:t>
    </w:r>
    <w:r w:rsidR="00704CB1" w:rsidRPr="00704549">
      <w:rPr>
        <w:iCs/>
        <w:color w:val="144869" w:themeColor="accent3"/>
        <w:sz w:val="22"/>
        <w:szCs w:val="22"/>
        <w:lang w:val="nl-BE"/>
      </w:rPr>
      <w:t xml:space="preserve"> </w:t>
    </w:r>
    <w:proofErr w:type="spellStart"/>
    <w:r w:rsidR="00704CB1" w:rsidRPr="00704549">
      <w:rPr>
        <w:iCs/>
        <w:color w:val="144869" w:themeColor="accent3"/>
        <w:sz w:val="22"/>
        <w:szCs w:val="22"/>
        <w:lang w:val="nl-BE"/>
      </w:rPr>
      <w:t>technical</w:t>
    </w:r>
    <w:proofErr w:type="spellEnd"/>
    <w:r w:rsidR="00704CB1" w:rsidRPr="00704549">
      <w:rPr>
        <w:iCs/>
        <w:color w:val="144869" w:themeColor="accent3"/>
        <w:sz w:val="22"/>
        <w:szCs w:val="22"/>
        <w:lang w:val="nl-BE"/>
      </w:rPr>
      <w:t xml:space="preserve"> workshop - summary report</w:t>
    </w:r>
    <w:r w:rsidRPr="00704549">
      <w:rPr>
        <w:iCs/>
        <w:color w:val="144869" w:themeColor="accent3"/>
        <w:sz w:val="22"/>
        <w:szCs w:val="22"/>
        <w:lang w:val="nl-BE"/>
      </w:rPr>
      <w:t xml:space="preserve"> </w:t>
    </w:r>
    <w:r w:rsidRPr="00F71984">
      <w:rPr>
        <w:iCs/>
        <w:color w:val="734267" w:themeColor="accent1"/>
        <w:sz w:val="24"/>
        <w:lang w:val="nl-BE"/>
      </w:rPr>
      <w:t>I</w:t>
    </w:r>
    <w:r w:rsidRPr="00C977FE">
      <w:rPr>
        <w:iCs/>
        <w:color w:val="00B2A8" w:themeColor="accent2"/>
        <w:sz w:val="24"/>
        <w:lang w:val="nl-BE"/>
      </w:rPr>
      <w:t xml:space="preserve">  </w:t>
    </w:r>
  </w:p>
  <w:p w14:paraId="4BC412EB" w14:textId="77777777" w:rsidR="00631149" w:rsidRPr="00A65469" w:rsidRDefault="00631149" w:rsidP="00631149">
    <w:pPr>
      <w:pStyle w:val="Footer"/>
      <w:ind w:right="360"/>
      <w:rPr>
        <w:i/>
        <w:iCs/>
        <w:color w:val="00B2A8" w:themeColor="accent2"/>
        <w:lang w:val="nl-BE"/>
      </w:rPr>
    </w:pPr>
    <w:r>
      <w:rPr>
        <w:iCs/>
        <w:noProof/>
        <w:color w:val="144869" w:themeColor="accent3"/>
        <w:szCs w:val="22"/>
        <w:lang w:val="nl-BE"/>
      </w:rPr>
      <mc:AlternateContent>
        <mc:Choice Requires="wps">
          <w:drawing>
            <wp:anchor distT="0" distB="0" distL="114300" distR="114300" simplePos="0" relativeHeight="251658241" behindDoc="0" locked="0" layoutInCell="1" allowOverlap="1" wp14:anchorId="075476AA" wp14:editId="4E591606">
              <wp:simplePos x="0" y="0"/>
              <wp:positionH relativeFrom="column">
                <wp:posOffset>4874698</wp:posOffset>
              </wp:positionH>
              <wp:positionV relativeFrom="paragraph">
                <wp:posOffset>46005</wp:posOffset>
              </wp:positionV>
              <wp:extent cx="461098" cy="152400"/>
              <wp:effectExtent l="0" t="0" r="0" b="0"/>
              <wp:wrapNone/>
              <wp:docPr id="1384712312" name="Text Box 3"/>
              <wp:cNvGraphicFramePr/>
              <a:graphic xmlns:a="http://schemas.openxmlformats.org/drawingml/2006/main">
                <a:graphicData uri="http://schemas.microsoft.com/office/word/2010/wordprocessingShape">
                  <wps:wsp>
                    <wps:cNvSpPr txBox="1"/>
                    <wps:spPr>
                      <a:xfrm>
                        <a:off x="0" y="0"/>
                        <a:ext cx="461098" cy="152400"/>
                      </a:xfrm>
                      <a:prstGeom prst="rect">
                        <a:avLst/>
                      </a:prstGeom>
                      <a:solidFill>
                        <a:schemeClr val="accent2"/>
                      </a:solidFill>
                      <a:ln w="6350">
                        <a:noFill/>
                      </a:ln>
                    </wps:spPr>
                    <wps:txbx>
                      <w:txbxContent>
                        <w:p w14:paraId="4E25E8E9" w14:textId="77777777" w:rsidR="00631149" w:rsidRPr="00631149" w:rsidRDefault="00711273" w:rsidP="00711273">
                          <w:pPr>
                            <w:jc w:val="right"/>
                            <w:rPr>
                              <w:color w:val="FFFFFF" w:themeColor="background1"/>
                              <w:sz w:val="18"/>
                              <w:szCs w:val="18"/>
                            </w:rPr>
                          </w:pPr>
                          <w:r>
                            <w:rPr>
                              <w:iCs/>
                              <w:color w:val="FFFFFF" w:themeColor="background1"/>
                              <w:sz w:val="18"/>
                              <w:szCs w:val="18"/>
                              <w:lang w:val="nl-BE"/>
                            </w:rPr>
                            <w:t>PUBLIC</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75476AA" id="_x0000_t202" coordsize="21600,21600" o:spt="202" path="m,l,21600r21600,l21600,xe">
              <v:stroke joinstyle="miter"/>
              <v:path gradientshapeok="t" o:connecttype="rect"/>
            </v:shapetype>
            <v:shape id="_x0000_s1029" type="#_x0000_t202" style="position:absolute;margin-left:383.85pt;margin-top:3.6pt;width:36.3pt;height:12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" fillcolor="#00b2a8 [3205]" stroked="f" strokeweight=".5pt">
              <v:textbox inset="1mm,0,1mm,0">
                <w:txbxContent>
                  <w:p w14:paraId="4E25E8E9" w14:textId="77777777" w:rsidR="00631149" w:rsidRPr="00631149" w:rsidRDefault="00711273" w:rsidP="00711273">
                    <w:pPr>
                      <w:jc w:val="right"/>
                      <w:rPr>
                        <w:color w:val="FFFFFF" w:themeColor="background1"/>
                        <w:sz w:val="18"/>
                        <w:szCs w:val="18"/>
                      </w:rPr>
                    </w:pPr>
                    <w:r>
                      <w:rPr>
                        <w:iCs/>
                        <w:color w:val="FFFFFF" w:themeColor="background1"/>
                        <w:sz w:val="18"/>
                        <w:szCs w:val="18"/>
                        <w:lang w:val="nl-BE"/>
                      </w:rPr>
                      <w:t>PUBLIC</w:t>
                    </w:r>
                  </w:p>
                </w:txbxContent>
              </v:textbox>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19B8B13" w14:textId="77777777" w:rsidR="00D94827" w:rsidRDefault="00D94827" w:rsidP="00A65469">
      <w:pPr>
        <w:spacing w:after="0" w:line="240" w:lineRule="auto"/>
      </w:pPr>
      <w:r>
        <w:separator/>
      </w:r>
    </w:p>
  </w:footnote>
  <w:footnote w:type="continuationSeparator" w:id="0">
    <w:p w14:paraId="520817B2" w14:textId="77777777" w:rsidR="00D94827" w:rsidRDefault="00D94827" w:rsidP="00A65469">
      <w:pPr>
        <w:spacing w:after="0" w:line="240" w:lineRule="auto"/>
      </w:pPr>
      <w:r>
        <w:continuationSeparator/>
      </w:r>
    </w:p>
  </w:footnote>
  <w:footnote w:type="continuationNotice" w:id="1">
    <w:p w14:paraId="60A3A44F" w14:textId="77777777" w:rsidR="00D94827" w:rsidRDefault="00D94827">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2"/>
    <w:multiLevelType w:val="singleLevel"/>
    <w:tmpl w:val="3ACC0E26"/>
    <w:lvl w:ilvl="0">
      <w:start w:val="1"/>
      <w:numFmt w:val="bullet"/>
      <w:pStyle w:val="ListBullet3"/>
      <w:lvlText w:val=""/>
      <w:lvlJc w:val="left"/>
      <w:pPr>
        <w:tabs>
          <w:tab w:val="num" w:pos="926"/>
        </w:tabs>
        <w:ind w:left="926" w:hanging="360"/>
      </w:pPr>
      <w:rPr>
        <w:rFonts w:ascii="Symbol" w:hAnsi="Symbol" w:hint="default"/>
        <w:color w:val="00B2A8" w:themeColor="accent2"/>
      </w:rPr>
    </w:lvl>
  </w:abstractNum>
  <w:abstractNum w:abstractNumId="1" w15:restartNumberingAfterBreak="0">
    <w:nsid w:val="00FD1913"/>
    <w:multiLevelType w:val="multilevel"/>
    <w:tmpl w:val="EE8E5CB8"/>
    <w:styleLink w:val="CurrentList7"/>
    <w:lvl w:ilvl="0">
      <w:start w:val="1"/>
      <w:numFmt w:val="decimal"/>
      <w:lvlText w:val="%1"/>
      <w:lvlJc w:val="left"/>
      <w:pPr>
        <w:ind w:left="431" w:hanging="431"/>
      </w:pPr>
      <w:rPr>
        <w:rFonts w:ascii="Arial Rounded MT Bold" w:hAnsi="Arial Rounded MT Bold" w:hint="default"/>
        <w:b w:val="0"/>
        <w:i w:val="0"/>
        <w:color w:val="FFFFFF" w:themeColor="background1"/>
        <w:sz w:val="6"/>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 w15:restartNumberingAfterBreak="0">
    <w:nsid w:val="066D352A"/>
    <w:multiLevelType w:val="multilevel"/>
    <w:tmpl w:val="99CA4F6C"/>
    <w:styleLink w:val="CurrentList15"/>
    <w:lvl w:ilvl="0">
      <w:start w:val="1"/>
      <w:numFmt w:val="decimal"/>
      <w:suff w:val="space"/>
      <w:lvlText w:val="%1. "/>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 w15:restartNumberingAfterBreak="0">
    <w:nsid w:val="0A1A25C1"/>
    <w:multiLevelType w:val="hybridMultilevel"/>
    <w:tmpl w:val="E0442E70"/>
    <w:lvl w:ilvl="0" w:tplc="040C0003">
      <w:start w:val="1"/>
      <w:numFmt w:val="bullet"/>
      <w:lvlText w:val="o"/>
      <w:lvlJc w:val="left"/>
      <w:pPr>
        <w:ind w:left="1080" w:hanging="360"/>
      </w:pPr>
      <w:rPr>
        <w:rFonts w:ascii="Courier New" w:hAnsi="Courier New" w:cs="Courier New"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 w15:restartNumberingAfterBreak="0">
    <w:nsid w:val="10CB7D20"/>
    <w:multiLevelType w:val="hybridMultilevel"/>
    <w:tmpl w:val="F15ACA0A"/>
    <w:lvl w:ilvl="0" w:tplc="296ECCE8">
      <w:start w:val="1"/>
      <w:numFmt w:val="decimalZero"/>
      <w:lvlText w:val="%1"/>
      <w:lvlJc w:val="righ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5" w15:restartNumberingAfterBreak="0">
    <w:nsid w:val="19DB195F"/>
    <w:multiLevelType w:val="multilevel"/>
    <w:tmpl w:val="8EE43BB0"/>
    <w:styleLink w:val="CurrentList10"/>
    <w:lvl w:ilvl="0">
      <w:start w:val="1"/>
      <w:numFmt w:val="decimal"/>
      <w:suff w:val="nothing"/>
      <w:lvlText w:val="%1"/>
      <w:lvlJc w:val="left"/>
      <w:pPr>
        <w:ind w:left="0" w:firstLine="0"/>
      </w:pPr>
      <w:rPr>
        <w:rFonts w:ascii="Arial Rounded MT Bold" w:hAnsi="Arial Rounded MT Bold" w:hint="default"/>
        <w:b w:val="0"/>
        <w:i w:val="0"/>
        <w:color w:val="FFFFFF" w:themeColor="background1"/>
        <w:sz w:val="4"/>
      </w:rPr>
    </w:lvl>
    <w:lvl w:ilvl="1">
      <w:start w:val="1"/>
      <w:numFmt w:val="decimal"/>
      <w:suff w:val="nothing"/>
      <w:lvlText w:val="%1.%2"/>
      <w:lvlJc w:val="left"/>
      <w:pPr>
        <w:ind w:left="0" w:firstLine="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6" w15:restartNumberingAfterBreak="0">
    <w:nsid w:val="1DA736DE"/>
    <w:multiLevelType w:val="hybridMultilevel"/>
    <w:tmpl w:val="3EB628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F5947EE"/>
    <w:multiLevelType w:val="multilevel"/>
    <w:tmpl w:val="08090025"/>
    <w:styleLink w:val="CurrentList1"/>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 w15:restartNumberingAfterBreak="0">
    <w:nsid w:val="217675C6"/>
    <w:multiLevelType w:val="multilevel"/>
    <w:tmpl w:val="33768780"/>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9" w15:restartNumberingAfterBreak="0">
    <w:nsid w:val="22B12218"/>
    <w:multiLevelType w:val="hybridMultilevel"/>
    <w:tmpl w:val="79C602D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22B812B8"/>
    <w:multiLevelType w:val="multilevel"/>
    <w:tmpl w:val="4F028F0E"/>
    <w:styleLink w:val="CurrentList11"/>
    <w:lvl w:ilvl="0">
      <w:start w:val="1"/>
      <w:numFmt w:val="decimal"/>
      <w:suff w:val="nothing"/>
      <w:lvlText w:val="%1"/>
      <w:lvlJc w:val="left"/>
      <w:pPr>
        <w:ind w:left="0" w:firstLine="0"/>
      </w:pPr>
      <w:rPr>
        <w:rFonts w:ascii="Arial Rounded MT Bold" w:hAnsi="Arial Rounded MT Bold" w:hint="default"/>
        <w:b w:val="0"/>
        <w:i w:val="0"/>
        <w:color w:val="FFFFFF" w:themeColor="background1"/>
        <w:sz w:val="4"/>
      </w:rPr>
    </w:lvl>
    <w:lvl w:ilvl="1">
      <w:start w:val="1"/>
      <w:numFmt w:val="decimal"/>
      <w:suff w:val="space"/>
      <w:lvlText w:val="%1.%2"/>
      <w:lvlJc w:val="left"/>
      <w:pPr>
        <w:ind w:left="0" w:firstLine="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1" w15:restartNumberingAfterBreak="0">
    <w:nsid w:val="28883232"/>
    <w:multiLevelType w:val="hybridMultilevel"/>
    <w:tmpl w:val="BD88B8E0"/>
    <w:lvl w:ilvl="0" w:tplc="040C0001">
      <w:start w:val="1"/>
      <w:numFmt w:val="bullet"/>
      <w:lvlText w:val=""/>
      <w:lvlJc w:val="left"/>
      <w:pPr>
        <w:ind w:left="770" w:hanging="360"/>
      </w:pPr>
      <w:rPr>
        <w:rFonts w:ascii="Symbol" w:hAnsi="Symbol" w:hint="default"/>
      </w:rPr>
    </w:lvl>
    <w:lvl w:ilvl="1" w:tplc="040C0003" w:tentative="1">
      <w:start w:val="1"/>
      <w:numFmt w:val="bullet"/>
      <w:lvlText w:val="o"/>
      <w:lvlJc w:val="left"/>
      <w:pPr>
        <w:ind w:left="1490" w:hanging="360"/>
      </w:pPr>
      <w:rPr>
        <w:rFonts w:ascii="Courier New" w:hAnsi="Courier New" w:cs="Courier New" w:hint="default"/>
      </w:rPr>
    </w:lvl>
    <w:lvl w:ilvl="2" w:tplc="040C0005" w:tentative="1">
      <w:start w:val="1"/>
      <w:numFmt w:val="bullet"/>
      <w:lvlText w:val=""/>
      <w:lvlJc w:val="left"/>
      <w:pPr>
        <w:ind w:left="2210" w:hanging="360"/>
      </w:pPr>
      <w:rPr>
        <w:rFonts w:ascii="Wingdings" w:hAnsi="Wingdings" w:hint="default"/>
      </w:rPr>
    </w:lvl>
    <w:lvl w:ilvl="3" w:tplc="040C0001" w:tentative="1">
      <w:start w:val="1"/>
      <w:numFmt w:val="bullet"/>
      <w:lvlText w:val=""/>
      <w:lvlJc w:val="left"/>
      <w:pPr>
        <w:ind w:left="2930" w:hanging="360"/>
      </w:pPr>
      <w:rPr>
        <w:rFonts w:ascii="Symbol" w:hAnsi="Symbol" w:hint="default"/>
      </w:rPr>
    </w:lvl>
    <w:lvl w:ilvl="4" w:tplc="040C0003" w:tentative="1">
      <w:start w:val="1"/>
      <w:numFmt w:val="bullet"/>
      <w:lvlText w:val="o"/>
      <w:lvlJc w:val="left"/>
      <w:pPr>
        <w:ind w:left="3650" w:hanging="360"/>
      </w:pPr>
      <w:rPr>
        <w:rFonts w:ascii="Courier New" w:hAnsi="Courier New" w:cs="Courier New" w:hint="default"/>
      </w:rPr>
    </w:lvl>
    <w:lvl w:ilvl="5" w:tplc="040C0005" w:tentative="1">
      <w:start w:val="1"/>
      <w:numFmt w:val="bullet"/>
      <w:lvlText w:val=""/>
      <w:lvlJc w:val="left"/>
      <w:pPr>
        <w:ind w:left="4370" w:hanging="360"/>
      </w:pPr>
      <w:rPr>
        <w:rFonts w:ascii="Wingdings" w:hAnsi="Wingdings" w:hint="default"/>
      </w:rPr>
    </w:lvl>
    <w:lvl w:ilvl="6" w:tplc="040C0001" w:tentative="1">
      <w:start w:val="1"/>
      <w:numFmt w:val="bullet"/>
      <w:lvlText w:val=""/>
      <w:lvlJc w:val="left"/>
      <w:pPr>
        <w:ind w:left="5090" w:hanging="360"/>
      </w:pPr>
      <w:rPr>
        <w:rFonts w:ascii="Symbol" w:hAnsi="Symbol" w:hint="default"/>
      </w:rPr>
    </w:lvl>
    <w:lvl w:ilvl="7" w:tplc="040C0003" w:tentative="1">
      <w:start w:val="1"/>
      <w:numFmt w:val="bullet"/>
      <w:lvlText w:val="o"/>
      <w:lvlJc w:val="left"/>
      <w:pPr>
        <w:ind w:left="5810" w:hanging="360"/>
      </w:pPr>
      <w:rPr>
        <w:rFonts w:ascii="Courier New" w:hAnsi="Courier New" w:cs="Courier New" w:hint="default"/>
      </w:rPr>
    </w:lvl>
    <w:lvl w:ilvl="8" w:tplc="040C0005" w:tentative="1">
      <w:start w:val="1"/>
      <w:numFmt w:val="bullet"/>
      <w:lvlText w:val=""/>
      <w:lvlJc w:val="left"/>
      <w:pPr>
        <w:ind w:left="6530" w:hanging="360"/>
      </w:pPr>
      <w:rPr>
        <w:rFonts w:ascii="Wingdings" w:hAnsi="Wingdings" w:hint="default"/>
      </w:rPr>
    </w:lvl>
  </w:abstractNum>
  <w:abstractNum w:abstractNumId="12" w15:restartNumberingAfterBreak="0">
    <w:nsid w:val="2AAC3DF5"/>
    <w:multiLevelType w:val="multilevel"/>
    <w:tmpl w:val="EE8E5CB8"/>
    <w:styleLink w:val="CurrentList8"/>
    <w:lvl w:ilvl="0">
      <w:start w:val="1"/>
      <w:numFmt w:val="decimal"/>
      <w:lvlText w:val="%1"/>
      <w:lvlJc w:val="left"/>
      <w:pPr>
        <w:ind w:left="431" w:hanging="431"/>
      </w:pPr>
      <w:rPr>
        <w:rFonts w:ascii="Arial Rounded MT Bold" w:hAnsi="Arial Rounded MT Bold" w:hint="default"/>
        <w:b w:val="0"/>
        <w:i w:val="0"/>
        <w:color w:val="FFFFFF" w:themeColor="background1"/>
        <w:sz w:val="6"/>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3" w15:restartNumberingAfterBreak="0">
    <w:nsid w:val="31FD758E"/>
    <w:multiLevelType w:val="multilevel"/>
    <w:tmpl w:val="BEF8A1C0"/>
    <w:styleLink w:val="CurrentList12"/>
    <w:lvl w:ilvl="0">
      <w:start w:val="1"/>
      <w:numFmt w:val="decimal"/>
      <w:lvlText w:val="%1."/>
      <w:lvlJc w:val="left"/>
      <w:pPr>
        <w:ind w:left="360" w:hanging="360"/>
      </w:pPr>
      <w:rPr>
        <w:rFonts w:hint="default"/>
        <w:b w:val="0"/>
        <w:i w:val="0"/>
        <w:color w:val="FFFFFF" w:themeColor="background1"/>
        <w:sz w:val="4"/>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 w15:restartNumberingAfterBreak="0">
    <w:nsid w:val="35165165"/>
    <w:multiLevelType w:val="multilevel"/>
    <w:tmpl w:val="0809001D"/>
    <w:styleLink w:val="1ai"/>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5" w15:restartNumberingAfterBreak="0">
    <w:nsid w:val="359F57CE"/>
    <w:multiLevelType w:val="multilevel"/>
    <w:tmpl w:val="400EBC70"/>
    <w:styleLink w:val="CurrentList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6" w15:restartNumberingAfterBreak="0">
    <w:nsid w:val="38B247B8"/>
    <w:multiLevelType w:val="multilevel"/>
    <w:tmpl w:val="129C33FA"/>
    <w:styleLink w:val="CurrentList13"/>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7" w15:restartNumberingAfterBreak="0">
    <w:nsid w:val="3E0E69A8"/>
    <w:multiLevelType w:val="multilevel"/>
    <w:tmpl w:val="5C3260E6"/>
    <w:styleLink w:val="CurrentList14"/>
    <w:lvl w:ilvl="0">
      <w:start w:val="1"/>
      <w:numFmt w:val="decimal"/>
      <w:lvlText w:val="%1. "/>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8" w15:restartNumberingAfterBreak="0">
    <w:nsid w:val="3EE21ADF"/>
    <w:multiLevelType w:val="hybridMultilevel"/>
    <w:tmpl w:val="2CE6FCBA"/>
    <w:lvl w:ilvl="0" w:tplc="095A4638">
      <w:start w:val="1"/>
      <w:numFmt w:val="lowerRoman"/>
      <w:lvlText w:val="%1."/>
      <w:lvlJc w:val="right"/>
      <w:pPr>
        <w:ind w:left="720" w:hanging="360"/>
      </w:pPr>
    </w:lvl>
    <w:lvl w:ilvl="1" w:tplc="5836A7B6">
      <w:start w:val="1"/>
      <w:numFmt w:val="lowerRoman"/>
      <w:lvlText w:val="%2."/>
      <w:lvlJc w:val="right"/>
      <w:pPr>
        <w:ind w:left="720" w:hanging="360"/>
      </w:pPr>
    </w:lvl>
    <w:lvl w:ilvl="2" w:tplc="A3965372">
      <w:start w:val="1"/>
      <w:numFmt w:val="lowerRoman"/>
      <w:lvlText w:val="%3."/>
      <w:lvlJc w:val="right"/>
      <w:pPr>
        <w:ind w:left="720" w:hanging="360"/>
      </w:pPr>
    </w:lvl>
    <w:lvl w:ilvl="3" w:tplc="94700E4E">
      <w:start w:val="1"/>
      <w:numFmt w:val="lowerRoman"/>
      <w:lvlText w:val="%4."/>
      <w:lvlJc w:val="right"/>
      <w:pPr>
        <w:ind w:left="720" w:hanging="360"/>
      </w:pPr>
    </w:lvl>
    <w:lvl w:ilvl="4" w:tplc="374E335C">
      <w:start w:val="1"/>
      <w:numFmt w:val="lowerRoman"/>
      <w:lvlText w:val="%5."/>
      <w:lvlJc w:val="right"/>
      <w:pPr>
        <w:ind w:left="720" w:hanging="360"/>
      </w:pPr>
    </w:lvl>
    <w:lvl w:ilvl="5" w:tplc="9B4084A8">
      <w:start w:val="1"/>
      <w:numFmt w:val="lowerRoman"/>
      <w:lvlText w:val="%6."/>
      <w:lvlJc w:val="right"/>
      <w:pPr>
        <w:ind w:left="720" w:hanging="360"/>
      </w:pPr>
    </w:lvl>
    <w:lvl w:ilvl="6" w:tplc="967CA33A">
      <w:start w:val="1"/>
      <w:numFmt w:val="lowerRoman"/>
      <w:lvlText w:val="%7."/>
      <w:lvlJc w:val="right"/>
      <w:pPr>
        <w:ind w:left="720" w:hanging="360"/>
      </w:pPr>
    </w:lvl>
    <w:lvl w:ilvl="7" w:tplc="6090EEF0">
      <w:start w:val="1"/>
      <w:numFmt w:val="lowerRoman"/>
      <w:lvlText w:val="%8."/>
      <w:lvlJc w:val="right"/>
      <w:pPr>
        <w:ind w:left="720" w:hanging="360"/>
      </w:pPr>
    </w:lvl>
    <w:lvl w:ilvl="8" w:tplc="24CCEEF8">
      <w:start w:val="1"/>
      <w:numFmt w:val="lowerRoman"/>
      <w:lvlText w:val="%9."/>
      <w:lvlJc w:val="right"/>
      <w:pPr>
        <w:ind w:left="720" w:hanging="360"/>
      </w:pPr>
    </w:lvl>
  </w:abstractNum>
  <w:abstractNum w:abstractNumId="19" w15:restartNumberingAfterBreak="0">
    <w:nsid w:val="4266094A"/>
    <w:multiLevelType w:val="multilevel"/>
    <w:tmpl w:val="85DAA0EA"/>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42DF2F90"/>
    <w:multiLevelType w:val="multilevel"/>
    <w:tmpl w:val="39A86904"/>
    <w:styleLink w:val="CurrentList3"/>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1" w15:restartNumberingAfterBreak="0">
    <w:nsid w:val="49091289"/>
    <w:multiLevelType w:val="multilevel"/>
    <w:tmpl w:val="2A3A5A5E"/>
    <w:styleLink w:val="CurrentList9"/>
    <w:lvl w:ilvl="0">
      <w:start w:val="1"/>
      <w:numFmt w:val="decimal"/>
      <w:suff w:val="nothing"/>
      <w:lvlText w:val="%1"/>
      <w:lvlJc w:val="left"/>
      <w:pPr>
        <w:ind w:left="0" w:firstLine="0"/>
      </w:pPr>
      <w:rPr>
        <w:rFonts w:ascii="Arial Rounded MT Bold" w:hAnsi="Arial Rounded MT Bold" w:hint="default"/>
        <w:b w:val="0"/>
        <w:i w:val="0"/>
        <w:color w:val="FFFFFF" w:themeColor="background1"/>
        <w:sz w:val="4"/>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2" w15:restartNumberingAfterBreak="0">
    <w:nsid w:val="4A266126"/>
    <w:multiLevelType w:val="multilevel"/>
    <w:tmpl w:val="0809001D"/>
    <w:styleLink w:val="CurrentList4"/>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3" w15:restartNumberingAfterBreak="0">
    <w:nsid w:val="4EE30D46"/>
    <w:multiLevelType w:val="multilevel"/>
    <w:tmpl w:val="3D38156C"/>
    <w:styleLink w:val="CurrentList16"/>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4" w15:restartNumberingAfterBreak="0">
    <w:nsid w:val="51282514"/>
    <w:multiLevelType w:val="multilevel"/>
    <w:tmpl w:val="61404766"/>
    <w:styleLink w:val="CurrentList2"/>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5" w15:restartNumberingAfterBreak="0">
    <w:nsid w:val="55113CAF"/>
    <w:multiLevelType w:val="multilevel"/>
    <w:tmpl w:val="5C1C28E6"/>
    <w:styleLink w:val="ArticleSection"/>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26" w15:restartNumberingAfterBreak="0">
    <w:nsid w:val="63364CB9"/>
    <w:multiLevelType w:val="multilevel"/>
    <w:tmpl w:val="0809001D"/>
    <w:styleLink w:val="CurrentList6"/>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7" w15:restartNumberingAfterBreak="0">
    <w:nsid w:val="64A0270F"/>
    <w:multiLevelType w:val="hybridMultilevel"/>
    <w:tmpl w:val="EF2C163A"/>
    <w:lvl w:ilvl="0" w:tplc="20AE1574">
      <w:start w:val="1"/>
      <w:numFmt w:val="bullet"/>
      <w:pStyle w:val="ListBullet2"/>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8" w15:restartNumberingAfterBreak="0">
    <w:nsid w:val="704A068D"/>
    <w:multiLevelType w:val="hybridMultilevel"/>
    <w:tmpl w:val="EC7A980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7C3C53C5"/>
    <w:multiLevelType w:val="hybridMultilevel"/>
    <w:tmpl w:val="D48233D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num w:numId="1" w16cid:durableId="1832334378">
    <w:abstractNumId w:val="0"/>
  </w:num>
  <w:num w:numId="2" w16cid:durableId="1672679452">
    <w:abstractNumId w:val="19"/>
  </w:num>
  <w:num w:numId="3" w16cid:durableId="487862069">
    <w:abstractNumId w:val="14"/>
  </w:num>
  <w:num w:numId="4" w16cid:durableId="637958948">
    <w:abstractNumId w:val="25"/>
  </w:num>
  <w:num w:numId="5" w16cid:durableId="1257787756">
    <w:abstractNumId w:val="7"/>
  </w:num>
  <w:num w:numId="6" w16cid:durableId="909770913">
    <w:abstractNumId w:val="24"/>
  </w:num>
  <w:num w:numId="7" w16cid:durableId="1976370989">
    <w:abstractNumId w:val="20"/>
  </w:num>
  <w:num w:numId="8" w16cid:durableId="1023284350">
    <w:abstractNumId w:val="22"/>
  </w:num>
  <w:num w:numId="9" w16cid:durableId="1211308540">
    <w:abstractNumId w:val="15"/>
  </w:num>
  <w:num w:numId="10" w16cid:durableId="1775131122">
    <w:abstractNumId w:val="26"/>
  </w:num>
  <w:num w:numId="11" w16cid:durableId="541137855">
    <w:abstractNumId w:val="1"/>
  </w:num>
  <w:num w:numId="12" w16cid:durableId="296188027">
    <w:abstractNumId w:val="12"/>
  </w:num>
  <w:num w:numId="13" w16cid:durableId="1367827982">
    <w:abstractNumId w:val="21"/>
  </w:num>
  <w:num w:numId="14" w16cid:durableId="150606099">
    <w:abstractNumId w:val="5"/>
  </w:num>
  <w:num w:numId="15" w16cid:durableId="1179200930">
    <w:abstractNumId w:val="10"/>
  </w:num>
  <w:num w:numId="16" w16cid:durableId="305748688">
    <w:abstractNumId w:val="13"/>
  </w:num>
  <w:num w:numId="17" w16cid:durableId="1055661712">
    <w:abstractNumId w:val="8"/>
  </w:num>
  <w:num w:numId="18" w16cid:durableId="739836391">
    <w:abstractNumId w:val="16"/>
  </w:num>
  <w:num w:numId="19" w16cid:durableId="458451578">
    <w:abstractNumId w:val="17"/>
  </w:num>
  <w:num w:numId="20" w16cid:durableId="1359090211">
    <w:abstractNumId w:val="2"/>
  </w:num>
  <w:num w:numId="21" w16cid:durableId="1963419470">
    <w:abstractNumId w:val="23"/>
  </w:num>
  <w:num w:numId="22" w16cid:durableId="1237934879">
    <w:abstractNumId w:val="27"/>
  </w:num>
  <w:num w:numId="23" w16cid:durableId="914783204">
    <w:abstractNumId w:val="6"/>
  </w:num>
  <w:num w:numId="24" w16cid:durableId="324673087">
    <w:abstractNumId w:val="29"/>
  </w:num>
  <w:num w:numId="25" w16cid:durableId="448277896">
    <w:abstractNumId w:val="18"/>
  </w:num>
  <w:num w:numId="26" w16cid:durableId="1144203173">
    <w:abstractNumId w:val="9"/>
  </w:num>
  <w:num w:numId="27" w16cid:durableId="1900745773">
    <w:abstractNumId w:val="11"/>
  </w:num>
  <w:num w:numId="28" w16cid:durableId="1223910379">
    <w:abstractNumId w:val="28"/>
  </w:num>
  <w:num w:numId="29" w16cid:durableId="360938700">
    <w:abstractNumId w:val="3"/>
  </w:num>
  <w:num w:numId="30" w16cid:durableId="469789554">
    <w:abstractNumId w:val="8"/>
    <w:lvlOverride w:ilvl="0">
      <w:startOverride w:val="1"/>
    </w:lvlOverride>
    <w:lvlOverride w:ilvl="1">
      <w:startOverride w:val="1"/>
    </w:lvlOverride>
    <w:lvlOverride w:ilvl="2">
      <w:startOverride w:val="1"/>
    </w:lvlOverride>
  </w:num>
  <w:num w:numId="31" w16cid:durableId="390347671">
    <w:abstractNumId w:val="4"/>
  </w:num>
  <w:numIdMacAtCleanup w:val="29"/>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Riccardo Longo">
    <w15:presenceInfo w15:providerId="AD" w15:userId="S::Riccardo.Longo@windeurope.org::8fddd649-c979-4e27-8b35-18e0b2ec616f"/>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proofState w:spelling="clean" w:grammar="clean"/>
  <w:attachedTemplate r:id="rId1"/>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8788C"/>
    <w:rsid w:val="00003583"/>
    <w:rsid w:val="000131FF"/>
    <w:rsid w:val="00020171"/>
    <w:rsid w:val="000341ED"/>
    <w:rsid w:val="00036325"/>
    <w:rsid w:val="00036AF3"/>
    <w:rsid w:val="00037E95"/>
    <w:rsid w:val="00040EFF"/>
    <w:rsid w:val="000440DB"/>
    <w:rsid w:val="00045545"/>
    <w:rsid w:val="000535AA"/>
    <w:rsid w:val="00054DAE"/>
    <w:rsid w:val="000575EB"/>
    <w:rsid w:val="000607A0"/>
    <w:rsid w:val="00063B02"/>
    <w:rsid w:val="00066512"/>
    <w:rsid w:val="00067C83"/>
    <w:rsid w:val="00073100"/>
    <w:rsid w:val="00074623"/>
    <w:rsid w:val="000836F0"/>
    <w:rsid w:val="00084931"/>
    <w:rsid w:val="0008567F"/>
    <w:rsid w:val="00085CE0"/>
    <w:rsid w:val="00090311"/>
    <w:rsid w:val="000922BE"/>
    <w:rsid w:val="00096A1E"/>
    <w:rsid w:val="000A173F"/>
    <w:rsid w:val="000A31AC"/>
    <w:rsid w:val="000A434A"/>
    <w:rsid w:val="000A55E3"/>
    <w:rsid w:val="000B425C"/>
    <w:rsid w:val="000B4F8D"/>
    <w:rsid w:val="000B60D2"/>
    <w:rsid w:val="000C1DE4"/>
    <w:rsid w:val="000D2AC9"/>
    <w:rsid w:val="000D4C96"/>
    <w:rsid w:val="000D7D6B"/>
    <w:rsid w:val="000E35A5"/>
    <w:rsid w:val="000E4EE7"/>
    <w:rsid w:val="001044B6"/>
    <w:rsid w:val="00104AE4"/>
    <w:rsid w:val="001052DE"/>
    <w:rsid w:val="0010571F"/>
    <w:rsid w:val="00105C22"/>
    <w:rsid w:val="001150FE"/>
    <w:rsid w:val="00115B07"/>
    <w:rsid w:val="00117B29"/>
    <w:rsid w:val="00117E21"/>
    <w:rsid w:val="00120CDD"/>
    <w:rsid w:val="0012325F"/>
    <w:rsid w:val="00123B7C"/>
    <w:rsid w:val="00123E3D"/>
    <w:rsid w:val="001253F3"/>
    <w:rsid w:val="00125BDE"/>
    <w:rsid w:val="001366B9"/>
    <w:rsid w:val="00141B9E"/>
    <w:rsid w:val="00145DC8"/>
    <w:rsid w:val="00160E96"/>
    <w:rsid w:val="00170604"/>
    <w:rsid w:val="0017318E"/>
    <w:rsid w:val="0017771D"/>
    <w:rsid w:val="00177C80"/>
    <w:rsid w:val="001812CB"/>
    <w:rsid w:val="00197836"/>
    <w:rsid w:val="001A3831"/>
    <w:rsid w:val="001A451F"/>
    <w:rsid w:val="001A4A5B"/>
    <w:rsid w:val="001A5EC8"/>
    <w:rsid w:val="001A7F40"/>
    <w:rsid w:val="001B2158"/>
    <w:rsid w:val="001B34BD"/>
    <w:rsid w:val="001B4FD9"/>
    <w:rsid w:val="001C176E"/>
    <w:rsid w:val="001C329D"/>
    <w:rsid w:val="001C7D74"/>
    <w:rsid w:val="001D5942"/>
    <w:rsid w:val="001E3FDF"/>
    <w:rsid w:val="001F35F0"/>
    <w:rsid w:val="001F51CB"/>
    <w:rsid w:val="00205B14"/>
    <w:rsid w:val="002103AC"/>
    <w:rsid w:val="00212547"/>
    <w:rsid w:val="002170FF"/>
    <w:rsid w:val="002205CC"/>
    <w:rsid w:val="00233560"/>
    <w:rsid w:val="00234093"/>
    <w:rsid w:val="00234D40"/>
    <w:rsid w:val="00236A0A"/>
    <w:rsid w:val="0024043B"/>
    <w:rsid w:val="00245859"/>
    <w:rsid w:val="00246648"/>
    <w:rsid w:val="002467F3"/>
    <w:rsid w:val="00250107"/>
    <w:rsid w:val="00254454"/>
    <w:rsid w:val="002557D8"/>
    <w:rsid w:val="00256AD1"/>
    <w:rsid w:val="00260A39"/>
    <w:rsid w:val="00260ACA"/>
    <w:rsid w:val="00261509"/>
    <w:rsid w:val="00261AE5"/>
    <w:rsid w:val="0026592B"/>
    <w:rsid w:val="00265FB8"/>
    <w:rsid w:val="00284DE9"/>
    <w:rsid w:val="00284FF9"/>
    <w:rsid w:val="0028501E"/>
    <w:rsid w:val="0029587B"/>
    <w:rsid w:val="002968AE"/>
    <w:rsid w:val="002A381B"/>
    <w:rsid w:val="002B0877"/>
    <w:rsid w:val="002B18E3"/>
    <w:rsid w:val="002B48DD"/>
    <w:rsid w:val="002B4DCE"/>
    <w:rsid w:val="002B6664"/>
    <w:rsid w:val="002C1E90"/>
    <w:rsid w:val="002D0764"/>
    <w:rsid w:val="002D338B"/>
    <w:rsid w:val="002D483D"/>
    <w:rsid w:val="002D7B37"/>
    <w:rsid w:val="002E1166"/>
    <w:rsid w:val="002E2D04"/>
    <w:rsid w:val="002E5262"/>
    <w:rsid w:val="002E638F"/>
    <w:rsid w:val="002F1F43"/>
    <w:rsid w:val="002F516C"/>
    <w:rsid w:val="002F60E3"/>
    <w:rsid w:val="003026FC"/>
    <w:rsid w:val="003073F0"/>
    <w:rsid w:val="003106D5"/>
    <w:rsid w:val="00313A10"/>
    <w:rsid w:val="003153B8"/>
    <w:rsid w:val="00316C2A"/>
    <w:rsid w:val="003176E3"/>
    <w:rsid w:val="00321C6E"/>
    <w:rsid w:val="00330B44"/>
    <w:rsid w:val="003379BE"/>
    <w:rsid w:val="00341757"/>
    <w:rsid w:val="00346CB1"/>
    <w:rsid w:val="003550FD"/>
    <w:rsid w:val="00361F71"/>
    <w:rsid w:val="00367D5C"/>
    <w:rsid w:val="0037114B"/>
    <w:rsid w:val="0037198C"/>
    <w:rsid w:val="00373DBE"/>
    <w:rsid w:val="00374921"/>
    <w:rsid w:val="00376413"/>
    <w:rsid w:val="003801A1"/>
    <w:rsid w:val="003836DA"/>
    <w:rsid w:val="003917CE"/>
    <w:rsid w:val="00396140"/>
    <w:rsid w:val="003A12F7"/>
    <w:rsid w:val="003A2777"/>
    <w:rsid w:val="003A2A61"/>
    <w:rsid w:val="003A4551"/>
    <w:rsid w:val="003A608A"/>
    <w:rsid w:val="003A7BB4"/>
    <w:rsid w:val="003B0138"/>
    <w:rsid w:val="003B5D02"/>
    <w:rsid w:val="003C1F3A"/>
    <w:rsid w:val="003C2EA4"/>
    <w:rsid w:val="003C4955"/>
    <w:rsid w:val="003D568A"/>
    <w:rsid w:val="003E17E4"/>
    <w:rsid w:val="003E7E1D"/>
    <w:rsid w:val="003F0155"/>
    <w:rsid w:val="003F0CF2"/>
    <w:rsid w:val="003F2EB5"/>
    <w:rsid w:val="003F4968"/>
    <w:rsid w:val="003F710E"/>
    <w:rsid w:val="00404C7F"/>
    <w:rsid w:val="00405354"/>
    <w:rsid w:val="00406BB8"/>
    <w:rsid w:val="004102D1"/>
    <w:rsid w:val="00412F71"/>
    <w:rsid w:val="00416404"/>
    <w:rsid w:val="00416DDD"/>
    <w:rsid w:val="00422954"/>
    <w:rsid w:val="00422FD8"/>
    <w:rsid w:val="00425B7E"/>
    <w:rsid w:val="00427B26"/>
    <w:rsid w:val="00431851"/>
    <w:rsid w:val="0043212F"/>
    <w:rsid w:val="004329F1"/>
    <w:rsid w:val="00433BB7"/>
    <w:rsid w:val="004360B9"/>
    <w:rsid w:val="00437005"/>
    <w:rsid w:val="004371EB"/>
    <w:rsid w:val="004416A9"/>
    <w:rsid w:val="00443EF8"/>
    <w:rsid w:val="0045070B"/>
    <w:rsid w:val="004607B1"/>
    <w:rsid w:val="004643F7"/>
    <w:rsid w:val="004647BA"/>
    <w:rsid w:val="004725BD"/>
    <w:rsid w:val="0047338C"/>
    <w:rsid w:val="0047398C"/>
    <w:rsid w:val="0047555C"/>
    <w:rsid w:val="004768B7"/>
    <w:rsid w:val="00485A8C"/>
    <w:rsid w:val="00486453"/>
    <w:rsid w:val="0048788C"/>
    <w:rsid w:val="004A2340"/>
    <w:rsid w:val="004A2C64"/>
    <w:rsid w:val="004A4B11"/>
    <w:rsid w:val="004A4B80"/>
    <w:rsid w:val="004A6938"/>
    <w:rsid w:val="004B05CF"/>
    <w:rsid w:val="004B1265"/>
    <w:rsid w:val="004B3B21"/>
    <w:rsid w:val="004B6722"/>
    <w:rsid w:val="004C0470"/>
    <w:rsid w:val="004C1CA1"/>
    <w:rsid w:val="004C40EB"/>
    <w:rsid w:val="004C4671"/>
    <w:rsid w:val="004D11A8"/>
    <w:rsid w:val="004D257C"/>
    <w:rsid w:val="004E098B"/>
    <w:rsid w:val="004E5AC0"/>
    <w:rsid w:val="004F009D"/>
    <w:rsid w:val="004F1941"/>
    <w:rsid w:val="004F2F9F"/>
    <w:rsid w:val="004F6ACE"/>
    <w:rsid w:val="004F7AA1"/>
    <w:rsid w:val="004F7D0F"/>
    <w:rsid w:val="005036FC"/>
    <w:rsid w:val="0050436B"/>
    <w:rsid w:val="005057BE"/>
    <w:rsid w:val="005069E9"/>
    <w:rsid w:val="00515BDD"/>
    <w:rsid w:val="00520498"/>
    <w:rsid w:val="0052114A"/>
    <w:rsid w:val="005225CB"/>
    <w:rsid w:val="00533DE9"/>
    <w:rsid w:val="00534423"/>
    <w:rsid w:val="0053559D"/>
    <w:rsid w:val="00535E0E"/>
    <w:rsid w:val="00536044"/>
    <w:rsid w:val="005417CA"/>
    <w:rsid w:val="005418AC"/>
    <w:rsid w:val="00544C42"/>
    <w:rsid w:val="005462BB"/>
    <w:rsid w:val="005503CE"/>
    <w:rsid w:val="005508F6"/>
    <w:rsid w:val="00554526"/>
    <w:rsid w:val="00554D2A"/>
    <w:rsid w:val="00557BCA"/>
    <w:rsid w:val="00557D20"/>
    <w:rsid w:val="00562D5E"/>
    <w:rsid w:val="00565A91"/>
    <w:rsid w:val="005672D0"/>
    <w:rsid w:val="005725C4"/>
    <w:rsid w:val="00573651"/>
    <w:rsid w:val="00595A97"/>
    <w:rsid w:val="005A0DFA"/>
    <w:rsid w:val="005A2389"/>
    <w:rsid w:val="005A25CB"/>
    <w:rsid w:val="005A2707"/>
    <w:rsid w:val="005A39B9"/>
    <w:rsid w:val="005B130A"/>
    <w:rsid w:val="005B5385"/>
    <w:rsid w:val="005B7439"/>
    <w:rsid w:val="005C2975"/>
    <w:rsid w:val="005C4567"/>
    <w:rsid w:val="005C7C87"/>
    <w:rsid w:val="005D1BC8"/>
    <w:rsid w:val="005E5725"/>
    <w:rsid w:val="005E7054"/>
    <w:rsid w:val="005E7984"/>
    <w:rsid w:val="005E7B0A"/>
    <w:rsid w:val="005E7B26"/>
    <w:rsid w:val="005F3E4C"/>
    <w:rsid w:val="005F5608"/>
    <w:rsid w:val="0060260D"/>
    <w:rsid w:val="0060506A"/>
    <w:rsid w:val="00607B75"/>
    <w:rsid w:val="006165C1"/>
    <w:rsid w:val="00623959"/>
    <w:rsid w:val="00623DB1"/>
    <w:rsid w:val="00627600"/>
    <w:rsid w:val="00631149"/>
    <w:rsid w:val="00633BFE"/>
    <w:rsid w:val="00634325"/>
    <w:rsid w:val="006367CC"/>
    <w:rsid w:val="0064298C"/>
    <w:rsid w:val="0064513B"/>
    <w:rsid w:val="006452C8"/>
    <w:rsid w:val="006454D5"/>
    <w:rsid w:val="00647203"/>
    <w:rsid w:val="006562AB"/>
    <w:rsid w:val="00656FD9"/>
    <w:rsid w:val="00661FDE"/>
    <w:rsid w:val="006633D9"/>
    <w:rsid w:val="0066670A"/>
    <w:rsid w:val="0067091A"/>
    <w:rsid w:val="0067474D"/>
    <w:rsid w:val="00677827"/>
    <w:rsid w:val="006808BA"/>
    <w:rsid w:val="0068105C"/>
    <w:rsid w:val="00681883"/>
    <w:rsid w:val="00686DFF"/>
    <w:rsid w:val="00697480"/>
    <w:rsid w:val="006A64C5"/>
    <w:rsid w:val="006B176B"/>
    <w:rsid w:val="006B2EDC"/>
    <w:rsid w:val="006C1DB9"/>
    <w:rsid w:val="006C26C9"/>
    <w:rsid w:val="006C2938"/>
    <w:rsid w:val="006C3D4C"/>
    <w:rsid w:val="006C4199"/>
    <w:rsid w:val="006C5288"/>
    <w:rsid w:val="006C562E"/>
    <w:rsid w:val="006C64C1"/>
    <w:rsid w:val="006C7557"/>
    <w:rsid w:val="006D2747"/>
    <w:rsid w:val="006E064D"/>
    <w:rsid w:val="006E0F9C"/>
    <w:rsid w:val="006E20ED"/>
    <w:rsid w:val="006E2757"/>
    <w:rsid w:val="006E4004"/>
    <w:rsid w:val="006E470D"/>
    <w:rsid w:val="006E70B8"/>
    <w:rsid w:val="006E740B"/>
    <w:rsid w:val="006F1EA1"/>
    <w:rsid w:val="00700448"/>
    <w:rsid w:val="00704549"/>
    <w:rsid w:val="00704CB1"/>
    <w:rsid w:val="007058FE"/>
    <w:rsid w:val="0071017B"/>
    <w:rsid w:val="00711273"/>
    <w:rsid w:val="0071247D"/>
    <w:rsid w:val="0071361E"/>
    <w:rsid w:val="00715F6C"/>
    <w:rsid w:val="0071617E"/>
    <w:rsid w:val="00716660"/>
    <w:rsid w:val="00721690"/>
    <w:rsid w:val="0072407F"/>
    <w:rsid w:val="007303AC"/>
    <w:rsid w:val="00736386"/>
    <w:rsid w:val="0074101B"/>
    <w:rsid w:val="00742078"/>
    <w:rsid w:val="00744017"/>
    <w:rsid w:val="007456C5"/>
    <w:rsid w:val="00750565"/>
    <w:rsid w:val="00752E18"/>
    <w:rsid w:val="00754D0D"/>
    <w:rsid w:val="0075547C"/>
    <w:rsid w:val="00756C1B"/>
    <w:rsid w:val="00761DF3"/>
    <w:rsid w:val="00773ED8"/>
    <w:rsid w:val="0077420E"/>
    <w:rsid w:val="00780EC4"/>
    <w:rsid w:val="00784316"/>
    <w:rsid w:val="007844EB"/>
    <w:rsid w:val="007879AF"/>
    <w:rsid w:val="00787EE7"/>
    <w:rsid w:val="0079078F"/>
    <w:rsid w:val="007A6680"/>
    <w:rsid w:val="007B3969"/>
    <w:rsid w:val="007B67E4"/>
    <w:rsid w:val="007B72F3"/>
    <w:rsid w:val="007C4DAD"/>
    <w:rsid w:val="007C563E"/>
    <w:rsid w:val="007D1B9D"/>
    <w:rsid w:val="007D5046"/>
    <w:rsid w:val="007D5E5F"/>
    <w:rsid w:val="007D66E6"/>
    <w:rsid w:val="007D6AB3"/>
    <w:rsid w:val="007E2C0B"/>
    <w:rsid w:val="007E6627"/>
    <w:rsid w:val="007E7C12"/>
    <w:rsid w:val="007F05F6"/>
    <w:rsid w:val="007F123D"/>
    <w:rsid w:val="007F7EA5"/>
    <w:rsid w:val="008053F3"/>
    <w:rsid w:val="00805542"/>
    <w:rsid w:val="00805B06"/>
    <w:rsid w:val="00812FC0"/>
    <w:rsid w:val="0082073E"/>
    <w:rsid w:val="008268E6"/>
    <w:rsid w:val="00827D57"/>
    <w:rsid w:val="0083338A"/>
    <w:rsid w:val="00837C8D"/>
    <w:rsid w:val="008433C0"/>
    <w:rsid w:val="0084380F"/>
    <w:rsid w:val="0085252C"/>
    <w:rsid w:val="00853CCC"/>
    <w:rsid w:val="008560A9"/>
    <w:rsid w:val="0086023E"/>
    <w:rsid w:val="00862C45"/>
    <w:rsid w:val="0086776F"/>
    <w:rsid w:val="00870165"/>
    <w:rsid w:val="0087017B"/>
    <w:rsid w:val="00874090"/>
    <w:rsid w:val="00877033"/>
    <w:rsid w:val="00881D86"/>
    <w:rsid w:val="00882D56"/>
    <w:rsid w:val="00884537"/>
    <w:rsid w:val="00885139"/>
    <w:rsid w:val="00886452"/>
    <w:rsid w:val="00887A67"/>
    <w:rsid w:val="00893592"/>
    <w:rsid w:val="00895AF9"/>
    <w:rsid w:val="008A4A8E"/>
    <w:rsid w:val="008A5BC8"/>
    <w:rsid w:val="008B3AAC"/>
    <w:rsid w:val="008D05E3"/>
    <w:rsid w:val="008D0AC1"/>
    <w:rsid w:val="008D2CEF"/>
    <w:rsid w:val="008D2F92"/>
    <w:rsid w:val="008D30CB"/>
    <w:rsid w:val="008D5B8D"/>
    <w:rsid w:val="008D6227"/>
    <w:rsid w:val="008D6688"/>
    <w:rsid w:val="008E1392"/>
    <w:rsid w:val="008E3152"/>
    <w:rsid w:val="008E5B7B"/>
    <w:rsid w:val="008E70B1"/>
    <w:rsid w:val="008F0798"/>
    <w:rsid w:val="008F6630"/>
    <w:rsid w:val="008F7B64"/>
    <w:rsid w:val="0090306D"/>
    <w:rsid w:val="0090431D"/>
    <w:rsid w:val="009068EC"/>
    <w:rsid w:val="009112C0"/>
    <w:rsid w:val="00912338"/>
    <w:rsid w:val="00915256"/>
    <w:rsid w:val="009167D4"/>
    <w:rsid w:val="00916A6D"/>
    <w:rsid w:val="00920A5B"/>
    <w:rsid w:val="009233EA"/>
    <w:rsid w:val="00926740"/>
    <w:rsid w:val="00932536"/>
    <w:rsid w:val="009326C2"/>
    <w:rsid w:val="00935110"/>
    <w:rsid w:val="009465D8"/>
    <w:rsid w:val="009529B3"/>
    <w:rsid w:val="009570C2"/>
    <w:rsid w:val="009579CD"/>
    <w:rsid w:val="00957D8C"/>
    <w:rsid w:val="009600F4"/>
    <w:rsid w:val="009602A3"/>
    <w:rsid w:val="0097050B"/>
    <w:rsid w:val="00971063"/>
    <w:rsid w:val="0097194A"/>
    <w:rsid w:val="00973642"/>
    <w:rsid w:val="009760BA"/>
    <w:rsid w:val="00976D09"/>
    <w:rsid w:val="00977DD7"/>
    <w:rsid w:val="009820CC"/>
    <w:rsid w:val="00983E52"/>
    <w:rsid w:val="009847AB"/>
    <w:rsid w:val="00994181"/>
    <w:rsid w:val="00995ED8"/>
    <w:rsid w:val="00997775"/>
    <w:rsid w:val="00997B2B"/>
    <w:rsid w:val="009A1BC6"/>
    <w:rsid w:val="009A294F"/>
    <w:rsid w:val="009A658C"/>
    <w:rsid w:val="009B0B86"/>
    <w:rsid w:val="009B48AD"/>
    <w:rsid w:val="009B730E"/>
    <w:rsid w:val="009C0A60"/>
    <w:rsid w:val="009C16AE"/>
    <w:rsid w:val="009C6B31"/>
    <w:rsid w:val="009C7E49"/>
    <w:rsid w:val="009D023E"/>
    <w:rsid w:val="009D21FB"/>
    <w:rsid w:val="009D539D"/>
    <w:rsid w:val="009D5F1C"/>
    <w:rsid w:val="009E175A"/>
    <w:rsid w:val="009E1E87"/>
    <w:rsid w:val="009E50D5"/>
    <w:rsid w:val="00A04019"/>
    <w:rsid w:val="00A07C02"/>
    <w:rsid w:val="00A127DF"/>
    <w:rsid w:val="00A15D05"/>
    <w:rsid w:val="00A20CF7"/>
    <w:rsid w:val="00A250A1"/>
    <w:rsid w:val="00A33FD7"/>
    <w:rsid w:val="00A379FA"/>
    <w:rsid w:val="00A417AD"/>
    <w:rsid w:val="00A47747"/>
    <w:rsid w:val="00A533AC"/>
    <w:rsid w:val="00A56087"/>
    <w:rsid w:val="00A57633"/>
    <w:rsid w:val="00A5796F"/>
    <w:rsid w:val="00A60E40"/>
    <w:rsid w:val="00A62CA1"/>
    <w:rsid w:val="00A651FB"/>
    <w:rsid w:val="00A65469"/>
    <w:rsid w:val="00A70979"/>
    <w:rsid w:val="00A77240"/>
    <w:rsid w:val="00A87CD0"/>
    <w:rsid w:val="00A9400F"/>
    <w:rsid w:val="00A9501C"/>
    <w:rsid w:val="00A95EF9"/>
    <w:rsid w:val="00A97969"/>
    <w:rsid w:val="00AB5A54"/>
    <w:rsid w:val="00AB6E79"/>
    <w:rsid w:val="00AC0469"/>
    <w:rsid w:val="00AC5CB3"/>
    <w:rsid w:val="00AD19B0"/>
    <w:rsid w:val="00AE53A3"/>
    <w:rsid w:val="00AE75FC"/>
    <w:rsid w:val="00AE77ED"/>
    <w:rsid w:val="00AF0D0F"/>
    <w:rsid w:val="00B0732C"/>
    <w:rsid w:val="00B11AEF"/>
    <w:rsid w:val="00B178CD"/>
    <w:rsid w:val="00B2244F"/>
    <w:rsid w:val="00B27B8F"/>
    <w:rsid w:val="00B3138B"/>
    <w:rsid w:val="00B316EF"/>
    <w:rsid w:val="00B32F46"/>
    <w:rsid w:val="00B37B66"/>
    <w:rsid w:val="00B44050"/>
    <w:rsid w:val="00B468EF"/>
    <w:rsid w:val="00B50ADB"/>
    <w:rsid w:val="00B52218"/>
    <w:rsid w:val="00B524E0"/>
    <w:rsid w:val="00B657C9"/>
    <w:rsid w:val="00B66719"/>
    <w:rsid w:val="00B66CC2"/>
    <w:rsid w:val="00B67631"/>
    <w:rsid w:val="00B758F7"/>
    <w:rsid w:val="00B76D97"/>
    <w:rsid w:val="00B773E2"/>
    <w:rsid w:val="00B802BC"/>
    <w:rsid w:val="00B80879"/>
    <w:rsid w:val="00B857AA"/>
    <w:rsid w:val="00B939CA"/>
    <w:rsid w:val="00B95014"/>
    <w:rsid w:val="00B95303"/>
    <w:rsid w:val="00B96647"/>
    <w:rsid w:val="00B96959"/>
    <w:rsid w:val="00BA0905"/>
    <w:rsid w:val="00BA14CC"/>
    <w:rsid w:val="00BA5B30"/>
    <w:rsid w:val="00BA7E73"/>
    <w:rsid w:val="00BB11F4"/>
    <w:rsid w:val="00BB7D44"/>
    <w:rsid w:val="00BC0D61"/>
    <w:rsid w:val="00BD0898"/>
    <w:rsid w:val="00BD3530"/>
    <w:rsid w:val="00BD3BCF"/>
    <w:rsid w:val="00BD7558"/>
    <w:rsid w:val="00BD78A2"/>
    <w:rsid w:val="00BE0F9A"/>
    <w:rsid w:val="00BE507E"/>
    <w:rsid w:val="00BE64D1"/>
    <w:rsid w:val="00BE65CF"/>
    <w:rsid w:val="00BE787D"/>
    <w:rsid w:val="00BE7D8D"/>
    <w:rsid w:val="00BF0C5F"/>
    <w:rsid w:val="00BF24D7"/>
    <w:rsid w:val="00BF4D44"/>
    <w:rsid w:val="00BF6A78"/>
    <w:rsid w:val="00C0147D"/>
    <w:rsid w:val="00C0577A"/>
    <w:rsid w:val="00C114A0"/>
    <w:rsid w:val="00C12C9A"/>
    <w:rsid w:val="00C1587D"/>
    <w:rsid w:val="00C17CC7"/>
    <w:rsid w:val="00C21125"/>
    <w:rsid w:val="00C26C2F"/>
    <w:rsid w:val="00C33869"/>
    <w:rsid w:val="00C40A7E"/>
    <w:rsid w:val="00C41351"/>
    <w:rsid w:val="00C41548"/>
    <w:rsid w:val="00C426A5"/>
    <w:rsid w:val="00C4338F"/>
    <w:rsid w:val="00C43837"/>
    <w:rsid w:val="00C444C5"/>
    <w:rsid w:val="00C44575"/>
    <w:rsid w:val="00C445DE"/>
    <w:rsid w:val="00C45912"/>
    <w:rsid w:val="00C50A46"/>
    <w:rsid w:val="00C55CEF"/>
    <w:rsid w:val="00C57E55"/>
    <w:rsid w:val="00C60BD9"/>
    <w:rsid w:val="00C63F6D"/>
    <w:rsid w:val="00C65460"/>
    <w:rsid w:val="00C65E85"/>
    <w:rsid w:val="00C70E8A"/>
    <w:rsid w:val="00C7101B"/>
    <w:rsid w:val="00C745B0"/>
    <w:rsid w:val="00C74795"/>
    <w:rsid w:val="00C803E2"/>
    <w:rsid w:val="00C811B0"/>
    <w:rsid w:val="00C816BC"/>
    <w:rsid w:val="00C81A8F"/>
    <w:rsid w:val="00C85231"/>
    <w:rsid w:val="00C85433"/>
    <w:rsid w:val="00C877E0"/>
    <w:rsid w:val="00C936F3"/>
    <w:rsid w:val="00C967BF"/>
    <w:rsid w:val="00CA194C"/>
    <w:rsid w:val="00CA1B45"/>
    <w:rsid w:val="00CA5999"/>
    <w:rsid w:val="00CB4B2D"/>
    <w:rsid w:val="00CD65EB"/>
    <w:rsid w:val="00CE5CFE"/>
    <w:rsid w:val="00CE76CB"/>
    <w:rsid w:val="00CF0498"/>
    <w:rsid w:val="00CF20EA"/>
    <w:rsid w:val="00CF4EA2"/>
    <w:rsid w:val="00CF7D30"/>
    <w:rsid w:val="00D0167F"/>
    <w:rsid w:val="00D07158"/>
    <w:rsid w:val="00D07C14"/>
    <w:rsid w:val="00D11688"/>
    <w:rsid w:val="00D14C79"/>
    <w:rsid w:val="00D16342"/>
    <w:rsid w:val="00D17286"/>
    <w:rsid w:val="00D204F9"/>
    <w:rsid w:val="00D22AEA"/>
    <w:rsid w:val="00D248AA"/>
    <w:rsid w:val="00D276B2"/>
    <w:rsid w:val="00D379C6"/>
    <w:rsid w:val="00D44589"/>
    <w:rsid w:val="00D455E1"/>
    <w:rsid w:val="00D46888"/>
    <w:rsid w:val="00D503FD"/>
    <w:rsid w:val="00D50850"/>
    <w:rsid w:val="00D50D7F"/>
    <w:rsid w:val="00D514AB"/>
    <w:rsid w:val="00D523C2"/>
    <w:rsid w:val="00D52B91"/>
    <w:rsid w:val="00D52F48"/>
    <w:rsid w:val="00D54871"/>
    <w:rsid w:val="00D56D37"/>
    <w:rsid w:val="00D57D95"/>
    <w:rsid w:val="00D604AA"/>
    <w:rsid w:val="00D61A37"/>
    <w:rsid w:val="00D7059B"/>
    <w:rsid w:val="00D70C5E"/>
    <w:rsid w:val="00D725C5"/>
    <w:rsid w:val="00D73EB9"/>
    <w:rsid w:val="00D759F8"/>
    <w:rsid w:val="00D77B51"/>
    <w:rsid w:val="00D8558D"/>
    <w:rsid w:val="00D92066"/>
    <w:rsid w:val="00D94827"/>
    <w:rsid w:val="00D9685D"/>
    <w:rsid w:val="00DA434F"/>
    <w:rsid w:val="00DA5D1C"/>
    <w:rsid w:val="00DB57B0"/>
    <w:rsid w:val="00DB5A1C"/>
    <w:rsid w:val="00DB5E1A"/>
    <w:rsid w:val="00DB7DE1"/>
    <w:rsid w:val="00DC01C2"/>
    <w:rsid w:val="00DC1481"/>
    <w:rsid w:val="00DC3940"/>
    <w:rsid w:val="00DC49BF"/>
    <w:rsid w:val="00DC5357"/>
    <w:rsid w:val="00DC66C9"/>
    <w:rsid w:val="00DC684B"/>
    <w:rsid w:val="00DD1B1C"/>
    <w:rsid w:val="00DD20A7"/>
    <w:rsid w:val="00DD3578"/>
    <w:rsid w:val="00DD3758"/>
    <w:rsid w:val="00DE0D86"/>
    <w:rsid w:val="00DE464E"/>
    <w:rsid w:val="00DE5B45"/>
    <w:rsid w:val="00DF1FFC"/>
    <w:rsid w:val="00DF55C6"/>
    <w:rsid w:val="00E00253"/>
    <w:rsid w:val="00E00574"/>
    <w:rsid w:val="00E00A69"/>
    <w:rsid w:val="00E0434F"/>
    <w:rsid w:val="00E1043B"/>
    <w:rsid w:val="00E151D5"/>
    <w:rsid w:val="00E15343"/>
    <w:rsid w:val="00E17C0C"/>
    <w:rsid w:val="00E2565C"/>
    <w:rsid w:val="00E26BFB"/>
    <w:rsid w:val="00E327EA"/>
    <w:rsid w:val="00E36B5A"/>
    <w:rsid w:val="00E37502"/>
    <w:rsid w:val="00E37788"/>
    <w:rsid w:val="00E378C8"/>
    <w:rsid w:val="00E431B6"/>
    <w:rsid w:val="00E5473C"/>
    <w:rsid w:val="00E556D9"/>
    <w:rsid w:val="00E63FC6"/>
    <w:rsid w:val="00E670CA"/>
    <w:rsid w:val="00E70CC0"/>
    <w:rsid w:val="00E70D01"/>
    <w:rsid w:val="00E76109"/>
    <w:rsid w:val="00E77230"/>
    <w:rsid w:val="00E83BA0"/>
    <w:rsid w:val="00E852E0"/>
    <w:rsid w:val="00E928F5"/>
    <w:rsid w:val="00E95FA3"/>
    <w:rsid w:val="00E97AD2"/>
    <w:rsid w:val="00EA1855"/>
    <w:rsid w:val="00EA4E18"/>
    <w:rsid w:val="00EA63A0"/>
    <w:rsid w:val="00EA657D"/>
    <w:rsid w:val="00EB005E"/>
    <w:rsid w:val="00EB01F7"/>
    <w:rsid w:val="00EB0A28"/>
    <w:rsid w:val="00EB34BE"/>
    <w:rsid w:val="00EB36AB"/>
    <w:rsid w:val="00EB3F6E"/>
    <w:rsid w:val="00EB663E"/>
    <w:rsid w:val="00EB7070"/>
    <w:rsid w:val="00EC18D5"/>
    <w:rsid w:val="00EC4CB3"/>
    <w:rsid w:val="00EC770D"/>
    <w:rsid w:val="00ED7430"/>
    <w:rsid w:val="00EE05A9"/>
    <w:rsid w:val="00EE3172"/>
    <w:rsid w:val="00EE3F37"/>
    <w:rsid w:val="00EE6394"/>
    <w:rsid w:val="00EE7179"/>
    <w:rsid w:val="00EF5926"/>
    <w:rsid w:val="00F044A0"/>
    <w:rsid w:val="00F05A48"/>
    <w:rsid w:val="00F06BE1"/>
    <w:rsid w:val="00F07799"/>
    <w:rsid w:val="00F1259A"/>
    <w:rsid w:val="00F12FC8"/>
    <w:rsid w:val="00F1746E"/>
    <w:rsid w:val="00F17ACD"/>
    <w:rsid w:val="00F2084B"/>
    <w:rsid w:val="00F22E33"/>
    <w:rsid w:val="00F251CD"/>
    <w:rsid w:val="00F26A46"/>
    <w:rsid w:val="00F26A81"/>
    <w:rsid w:val="00F27060"/>
    <w:rsid w:val="00F325EA"/>
    <w:rsid w:val="00F367F6"/>
    <w:rsid w:val="00F42FDF"/>
    <w:rsid w:val="00F46D34"/>
    <w:rsid w:val="00F476BE"/>
    <w:rsid w:val="00F47A8C"/>
    <w:rsid w:val="00F65233"/>
    <w:rsid w:val="00F65375"/>
    <w:rsid w:val="00F67426"/>
    <w:rsid w:val="00F70462"/>
    <w:rsid w:val="00F71984"/>
    <w:rsid w:val="00F76F8D"/>
    <w:rsid w:val="00F80092"/>
    <w:rsid w:val="00F805D0"/>
    <w:rsid w:val="00F80994"/>
    <w:rsid w:val="00F81D66"/>
    <w:rsid w:val="00F87E6E"/>
    <w:rsid w:val="00F90649"/>
    <w:rsid w:val="00F91BE7"/>
    <w:rsid w:val="00F94465"/>
    <w:rsid w:val="00F9540E"/>
    <w:rsid w:val="00F95583"/>
    <w:rsid w:val="00F97F3F"/>
    <w:rsid w:val="00FA17B3"/>
    <w:rsid w:val="00FA2275"/>
    <w:rsid w:val="00FA5877"/>
    <w:rsid w:val="00FA6EE8"/>
    <w:rsid w:val="00FB1D6F"/>
    <w:rsid w:val="00FB597D"/>
    <w:rsid w:val="00FC0F74"/>
    <w:rsid w:val="00FC2CF3"/>
    <w:rsid w:val="00FC313B"/>
    <w:rsid w:val="00FD7B3B"/>
    <w:rsid w:val="00FE0E76"/>
    <w:rsid w:val="00FE4088"/>
    <w:rsid w:val="00FE50FC"/>
    <w:rsid w:val="00FF0169"/>
    <w:rsid w:val="00FF0C2F"/>
    <w:rsid w:val="00FF391B"/>
    <w:rsid w:val="00FF3EC9"/>
    <w:rsid w:val="00FF65D8"/>
    <w:rsid w:val="00FF7644"/>
    <w:rsid w:val="00FF7D8D"/>
    <w:rsid w:val="03B570BE"/>
    <w:rsid w:val="06821FDE"/>
    <w:rsid w:val="16339DCD"/>
    <w:rsid w:val="1EE04043"/>
    <w:rsid w:val="24D73925"/>
    <w:rsid w:val="368F1733"/>
    <w:rsid w:val="4E271CB5"/>
    <w:rsid w:val="50F98772"/>
    <w:rsid w:val="55EE404E"/>
    <w:rsid w:val="5C1C9FB7"/>
    <w:rsid w:val="61B5D1AE"/>
    <w:rsid w:val="665EF2AE"/>
    <w:rsid w:val="691B548E"/>
    <w:rsid w:val="6C777D7E"/>
    <w:rsid w:val="7123E80A"/>
    <w:rsid w:val="72BFB86B"/>
    <w:rsid w:val="737EC95D"/>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D9A1536"/>
  <w15:chartTrackingRefBased/>
  <w15:docId w15:val="{6981241E-F29B-40E8-A690-90D077719C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GB" w:eastAsia="en-US" w:bidi="ar-SA"/>
      </w:rPr>
    </w:rPrDefault>
    <w:pPrDefault>
      <w:pPr>
        <w:spacing w:after="12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560A9"/>
    <w:rPr>
      <w:rFonts w:cs="Times New Roman (Body CS)"/>
      <w:color w:val="44546A" w:themeColor="text2"/>
      <w:sz w:val="21"/>
    </w:rPr>
  </w:style>
  <w:style w:type="paragraph" w:styleId="Heading1">
    <w:name w:val="heading 1"/>
    <w:basedOn w:val="Normal"/>
    <w:next w:val="Normal"/>
    <w:link w:val="Heading1Char"/>
    <w:uiPriority w:val="9"/>
    <w:qFormat/>
    <w:rsid w:val="004E5AC0"/>
    <w:pPr>
      <w:keepNext/>
      <w:keepLines/>
      <w:numPr>
        <w:numId w:val="17"/>
      </w:numPr>
      <w:tabs>
        <w:tab w:val="left" w:pos="0"/>
      </w:tabs>
      <w:spacing w:after="720" w:line="240" w:lineRule="auto"/>
      <w:outlineLvl w:val="0"/>
    </w:pPr>
    <w:rPr>
      <w:rFonts w:ascii="Arial Rounded MT Bold" w:eastAsiaTheme="majorEastAsia" w:hAnsi="Arial Rounded MT Bold" w:cs="Times New Roman (Headings CS)"/>
      <w:color w:val="734267" w:themeColor="accent1"/>
      <w:sz w:val="72"/>
      <w:szCs w:val="32"/>
    </w:rPr>
  </w:style>
  <w:style w:type="paragraph" w:styleId="Heading2">
    <w:name w:val="heading 2"/>
    <w:next w:val="Normal"/>
    <w:link w:val="Heading2Char"/>
    <w:uiPriority w:val="9"/>
    <w:unhideWhenUsed/>
    <w:qFormat/>
    <w:rsid w:val="009A294F"/>
    <w:pPr>
      <w:numPr>
        <w:ilvl w:val="1"/>
        <w:numId w:val="17"/>
      </w:numPr>
      <w:spacing w:before="360" w:after="240"/>
      <w:outlineLvl w:val="1"/>
    </w:pPr>
    <w:rPr>
      <w:rFonts w:ascii="Arial Rounded MT Bold" w:eastAsiaTheme="majorEastAsia" w:hAnsi="Arial Rounded MT Bold" w:cs="Times New Roman (Headings CS)"/>
      <w:color w:val="144869" w:themeColor="accent3"/>
      <w:sz w:val="32"/>
      <w:szCs w:val="32"/>
    </w:rPr>
  </w:style>
  <w:style w:type="paragraph" w:styleId="Heading3">
    <w:name w:val="heading 3"/>
    <w:next w:val="Normal"/>
    <w:link w:val="Heading3Char"/>
    <w:autoRedefine/>
    <w:uiPriority w:val="9"/>
    <w:unhideWhenUsed/>
    <w:qFormat/>
    <w:rsid w:val="00FF0C2F"/>
    <w:pPr>
      <w:numPr>
        <w:ilvl w:val="2"/>
        <w:numId w:val="17"/>
      </w:numPr>
      <w:spacing w:before="360"/>
      <w:outlineLvl w:val="2"/>
    </w:pPr>
    <w:rPr>
      <w:rFonts w:ascii="Arial Rounded MT Bold" w:eastAsia="Times New Roman" w:hAnsi="Arial Rounded MT Bold" w:cs="Times New Roman (Headings CS)"/>
      <w:color w:val="144869" w:themeColor="accent3"/>
      <w:szCs w:val="28"/>
      <w:shd w:val="clear" w:color="auto" w:fill="FFFFFF"/>
      <w:lang w:val="en-US" w:eastAsia="en-GB"/>
    </w:rPr>
  </w:style>
  <w:style w:type="paragraph" w:styleId="Heading4">
    <w:name w:val="heading 4"/>
    <w:basedOn w:val="Heading2"/>
    <w:next w:val="Normal"/>
    <w:link w:val="Heading4Char"/>
    <w:autoRedefine/>
    <w:uiPriority w:val="9"/>
    <w:unhideWhenUsed/>
    <w:qFormat/>
    <w:rsid w:val="00073100"/>
    <w:pPr>
      <w:numPr>
        <w:ilvl w:val="3"/>
      </w:numPr>
      <w:outlineLvl w:val="3"/>
    </w:pPr>
  </w:style>
  <w:style w:type="paragraph" w:styleId="Heading5">
    <w:name w:val="heading 5"/>
    <w:basedOn w:val="Normal"/>
    <w:next w:val="Normal"/>
    <w:link w:val="Heading5Char"/>
    <w:uiPriority w:val="9"/>
    <w:unhideWhenUsed/>
    <w:qFormat/>
    <w:rsid w:val="00073100"/>
    <w:pPr>
      <w:keepNext/>
      <w:keepLines/>
      <w:numPr>
        <w:ilvl w:val="4"/>
        <w:numId w:val="17"/>
      </w:numPr>
      <w:spacing w:before="40" w:after="0"/>
      <w:outlineLvl w:val="4"/>
    </w:pPr>
    <w:rPr>
      <w:rFonts w:asciiTheme="majorHAnsi" w:eastAsiaTheme="majorEastAsia" w:hAnsiTheme="majorHAnsi" w:cstheme="majorBidi"/>
      <w:color w:val="55314C" w:themeColor="accent1" w:themeShade="BF"/>
    </w:rPr>
  </w:style>
  <w:style w:type="paragraph" w:styleId="Heading6">
    <w:name w:val="heading 6"/>
    <w:basedOn w:val="Normal"/>
    <w:next w:val="Normal"/>
    <w:link w:val="Heading6Char"/>
    <w:uiPriority w:val="9"/>
    <w:semiHidden/>
    <w:unhideWhenUsed/>
    <w:qFormat/>
    <w:rsid w:val="00073100"/>
    <w:pPr>
      <w:keepNext/>
      <w:keepLines/>
      <w:numPr>
        <w:ilvl w:val="5"/>
        <w:numId w:val="17"/>
      </w:numPr>
      <w:spacing w:before="40" w:after="0"/>
      <w:outlineLvl w:val="5"/>
    </w:pPr>
    <w:rPr>
      <w:rFonts w:asciiTheme="majorHAnsi" w:eastAsiaTheme="majorEastAsia" w:hAnsiTheme="majorHAnsi" w:cstheme="majorBidi"/>
      <w:color w:val="392033" w:themeColor="accent1" w:themeShade="7F"/>
    </w:rPr>
  </w:style>
  <w:style w:type="paragraph" w:styleId="Heading7">
    <w:name w:val="heading 7"/>
    <w:basedOn w:val="Heading3"/>
    <w:next w:val="Normal"/>
    <w:link w:val="Heading7Char"/>
    <w:uiPriority w:val="9"/>
    <w:unhideWhenUsed/>
    <w:qFormat/>
    <w:rsid w:val="00F26A46"/>
    <w:pPr>
      <w:numPr>
        <w:ilvl w:val="6"/>
      </w:numPr>
      <w:outlineLvl w:val="6"/>
    </w:pPr>
  </w:style>
  <w:style w:type="paragraph" w:styleId="Heading8">
    <w:name w:val="heading 8"/>
    <w:basedOn w:val="Normal"/>
    <w:next w:val="Normal"/>
    <w:link w:val="Heading8Char"/>
    <w:uiPriority w:val="9"/>
    <w:semiHidden/>
    <w:unhideWhenUsed/>
    <w:qFormat/>
    <w:rsid w:val="00073100"/>
    <w:pPr>
      <w:keepNext/>
      <w:keepLines/>
      <w:numPr>
        <w:ilvl w:val="7"/>
        <w:numId w:val="17"/>
      </w:numPr>
      <w:spacing w:before="40" w:after="0"/>
      <w:outlineLvl w:val="7"/>
    </w:pPr>
    <w:rPr>
      <w:rFonts w:asciiTheme="majorHAnsi" w:eastAsiaTheme="majorEastAsia" w:hAnsiTheme="majorHAnsi" w:cstheme="majorBidi"/>
      <w:color w:val="272727" w:themeColor="text1" w:themeTint="D8"/>
      <w:szCs w:val="21"/>
    </w:rPr>
  </w:style>
  <w:style w:type="paragraph" w:styleId="Heading9">
    <w:name w:val="heading 9"/>
    <w:basedOn w:val="Normal"/>
    <w:next w:val="Normal"/>
    <w:link w:val="Heading9Char"/>
    <w:uiPriority w:val="9"/>
    <w:semiHidden/>
    <w:unhideWhenUsed/>
    <w:qFormat/>
    <w:rsid w:val="00073100"/>
    <w:pPr>
      <w:keepNext/>
      <w:keepLines/>
      <w:numPr>
        <w:ilvl w:val="8"/>
        <w:numId w:val="17"/>
      </w:numPr>
      <w:spacing w:before="40" w:after="0"/>
      <w:outlineLvl w:val="8"/>
    </w:pPr>
    <w:rPr>
      <w:rFonts w:asciiTheme="majorHAnsi" w:eastAsiaTheme="majorEastAsia" w:hAnsiTheme="majorHAnsi" w:cstheme="majorBidi"/>
      <w:i/>
      <w:iCs/>
      <w:color w:val="272727" w:themeColor="text1" w:themeTint="D8"/>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next w:val="Normal"/>
    <w:autoRedefine/>
    <w:uiPriority w:val="1"/>
    <w:qFormat/>
    <w:rsid w:val="00FF65D8"/>
    <w:pPr>
      <w:spacing w:after="0"/>
    </w:pPr>
    <w:rPr>
      <w:color w:val="44546A" w:themeColor="text2"/>
      <w:sz w:val="21"/>
    </w:rPr>
  </w:style>
  <w:style w:type="character" w:customStyle="1" w:styleId="Heading1Char">
    <w:name w:val="Heading 1 Char"/>
    <w:basedOn w:val="DefaultParagraphFont"/>
    <w:link w:val="Heading1"/>
    <w:uiPriority w:val="9"/>
    <w:rsid w:val="004E5AC0"/>
    <w:rPr>
      <w:rFonts w:ascii="Arial Rounded MT Bold" w:eastAsiaTheme="majorEastAsia" w:hAnsi="Arial Rounded MT Bold" w:cs="Times New Roman (Headings CS)"/>
      <w:color w:val="734267" w:themeColor="accent1"/>
      <w:sz w:val="72"/>
      <w:szCs w:val="32"/>
    </w:rPr>
  </w:style>
  <w:style w:type="character" w:customStyle="1" w:styleId="Heading2Char">
    <w:name w:val="Heading 2 Char"/>
    <w:basedOn w:val="DefaultParagraphFont"/>
    <w:link w:val="Heading2"/>
    <w:uiPriority w:val="9"/>
    <w:rsid w:val="009A294F"/>
    <w:rPr>
      <w:rFonts w:ascii="Arial Rounded MT Bold" w:eastAsiaTheme="majorEastAsia" w:hAnsi="Arial Rounded MT Bold" w:cs="Times New Roman (Headings CS)"/>
      <w:color w:val="144869" w:themeColor="accent3"/>
      <w:sz w:val="32"/>
      <w:szCs w:val="32"/>
    </w:rPr>
  </w:style>
  <w:style w:type="character" w:customStyle="1" w:styleId="Heading3Char">
    <w:name w:val="Heading 3 Char"/>
    <w:basedOn w:val="DefaultParagraphFont"/>
    <w:link w:val="Heading3"/>
    <w:uiPriority w:val="9"/>
    <w:rsid w:val="00FF0C2F"/>
    <w:rPr>
      <w:rFonts w:ascii="Arial Rounded MT Bold" w:eastAsia="Times New Roman" w:hAnsi="Arial Rounded MT Bold" w:cs="Times New Roman (Headings CS)"/>
      <w:color w:val="144869" w:themeColor="accent3"/>
      <w:szCs w:val="28"/>
      <w:lang w:val="en-US" w:eastAsia="en-GB"/>
    </w:rPr>
  </w:style>
  <w:style w:type="character" w:customStyle="1" w:styleId="Heading4Char">
    <w:name w:val="Heading 4 Char"/>
    <w:basedOn w:val="DefaultParagraphFont"/>
    <w:link w:val="Heading4"/>
    <w:uiPriority w:val="9"/>
    <w:rsid w:val="005D1BC8"/>
    <w:rPr>
      <w:rFonts w:ascii="Arial Rounded MT Bold" w:eastAsiaTheme="majorEastAsia" w:hAnsi="Arial Rounded MT Bold" w:cs="Times New Roman (Headings CS)"/>
      <w:color w:val="144869" w:themeColor="accent3"/>
      <w:sz w:val="32"/>
      <w:szCs w:val="32"/>
    </w:rPr>
  </w:style>
  <w:style w:type="paragraph" w:styleId="Title">
    <w:name w:val="Title"/>
    <w:basedOn w:val="Normal"/>
    <w:next w:val="Normal"/>
    <w:link w:val="TitleChar"/>
    <w:autoRedefine/>
    <w:uiPriority w:val="10"/>
    <w:qFormat/>
    <w:rsid w:val="00704CB1"/>
    <w:pPr>
      <w:contextualSpacing/>
      <w:jc w:val="center"/>
    </w:pPr>
    <w:rPr>
      <w:rFonts w:ascii="Arial Rounded MT Bold" w:eastAsiaTheme="majorEastAsia" w:hAnsi="Arial Rounded MT Bold" w:cstheme="majorBidi"/>
      <w:color w:val="734267" w:themeColor="accent1"/>
      <w:spacing w:val="-10"/>
      <w:kern w:val="28"/>
      <w:sz w:val="60"/>
      <w:szCs w:val="60"/>
      <w:lang w:val="en-US"/>
    </w:rPr>
  </w:style>
  <w:style w:type="character" w:customStyle="1" w:styleId="TitleChar">
    <w:name w:val="Title Char"/>
    <w:basedOn w:val="DefaultParagraphFont"/>
    <w:link w:val="Title"/>
    <w:uiPriority w:val="10"/>
    <w:rsid w:val="00704CB1"/>
    <w:rPr>
      <w:rFonts w:ascii="Arial Rounded MT Bold" w:eastAsiaTheme="majorEastAsia" w:hAnsi="Arial Rounded MT Bold" w:cstheme="majorBidi"/>
      <w:color w:val="734267" w:themeColor="accent1"/>
      <w:spacing w:val="-10"/>
      <w:kern w:val="28"/>
      <w:sz w:val="60"/>
      <w:szCs w:val="60"/>
      <w:lang w:val="en-US"/>
    </w:rPr>
  </w:style>
  <w:style w:type="paragraph" w:styleId="Subtitle">
    <w:name w:val="Subtitle"/>
    <w:basedOn w:val="Normal"/>
    <w:next w:val="Normal"/>
    <w:link w:val="SubtitleChar"/>
    <w:uiPriority w:val="11"/>
    <w:qFormat/>
    <w:rsid w:val="00997775"/>
    <w:pPr>
      <w:numPr>
        <w:ilvl w:val="1"/>
      </w:numPr>
      <w:spacing w:after="160"/>
    </w:pPr>
    <w:rPr>
      <w:rFonts w:ascii="Arial Rounded MT Bold" w:eastAsiaTheme="minorEastAsia" w:hAnsi="Arial Rounded MT Bold"/>
      <w:caps/>
      <w:color w:val="734267" w:themeColor="accent1"/>
      <w:sz w:val="28"/>
      <w:szCs w:val="28"/>
    </w:rPr>
  </w:style>
  <w:style w:type="character" w:customStyle="1" w:styleId="SubtitleChar">
    <w:name w:val="Subtitle Char"/>
    <w:basedOn w:val="DefaultParagraphFont"/>
    <w:link w:val="Subtitle"/>
    <w:uiPriority w:val="11"/>
    <w:rsid w:val="00997775"/>
    <w:rPr>
      <w:rFonts w:ascii="Arial Rounded MT Bold" w:eastAsiaTheme="minorEastAsia" w:hAnsi="Arial Rounded MT Bold" w:cs="Times New Roman (Body CS)"/>
      <w:caps/>
      <w:color w:val="734267" w:themeColor="accent1"/>
      <w:sz w:val="28"/>
      <w:szCs w:val="28"/>
    </w:rPr>
  </w:style>
  <w:style w:type="character" w:styleId="SubtleEmphasis">
    <w:name w:val="Subtle Emphasis"/>
    <w:basedOn w:val="DefaultParagraphFont"/>
    <w:uiPriority w:val="19"/>
    <w:qFormat/>
    <w:rsid w:val="00BC0D61"/>
    <w:rPr>
      <w:i/>
      <w:iCs/>
      <w:color w:val="404040" w:themeColor="text1" w:themeTint="BF"/>
    </w:rPr>
  </w:style>
  <w:style w:type="character" w:styleId="IntenseEmphasis">
    <w:name w:val="Intense Emphasis"/>
    <w:basedOn w:val="DefaultParagraphFont"/>
    <w:uiPriority w:val="21"/>
    <w:qFormat/>
    <w:rsid w:val="00BC0D61"/>
    <w:rPr>
      <w:i/>
      <w:iCs/>
      <w:color w:val="734267" w:themeColor="accent1"/>
    </w:rPr>
  </w:style>
  <w:style w:type="character" w:styleId="Strong">
    <w:name w:val="Strong"/>
    <w:basedOn w:val="DefaultParagraphFont"/>
    <w:uiPriority w:val="22"/>
    <w:qFormat/>
    <w:rsid w:val="00BC0D61"/>
    <w:rPr>
      <w:b/>
      <w:bCs/>
    </w:rPr>
  </w:style>
  <w:style w:type="paragraph" w:customStyle="1" w:styleId="FiguresNumber">
    <w:name w:val="Figures Number"/>
    <w:basedOn w:val="Normal"/>
    <w:next w:val="FiguresTitle"/>
    <w:autoRedefine/>
    <w:qFormat/>
    <w:rsid w:val="00721690"/>
    <w:pPr>
      <w:pBdr>
        <w:left w:val="single" w:sz="18" w:space="4" w:color="00B2A8" w:themeColor="accent2"/>
      </w:pBdr>
      <w:spacing w:after="60" w:line="240" w:lineRule="auto"/>
      <w:ind w:left="142"/>
    </w:pPr>
    <w:rPr>
      <w:rFonts w:ascii="Arial Rounded MT Bold" w:hAnsi="Arial Rounded MT Bold"/>
      <w:caps/>
      <w:color w:val="144869" w:themeColor="accent3"/>
      <w:sz w:val="20"/>
    </w:rPr>
  </w:style>
  <w:style w:type="paragraph" w:customStyle="1" w:styleId="FiguresTitle">
    <w:name w:val="Figures Title"/>
    <w:basedOn w:val="Normal"/>
    <w:next w:val="Normal"/>
    <w:qFormat/>
    <w:rsid w:val="00EC770D"/>
    <w:pPr>
      <w:pBdr>
        <w:left w:val="single" w:sz="18" w:space="4" w:color="00B2A8" w:themeColor="accent2"/>
      </w:pBdr>
      <w:spacing w:after="0" w:line="240" w:lineRule="auto"/>
      <w:ind w:left="142"/>
    </w:pPr>
    <w:rPr>
      <w:szCs w:val="21"/>
      <w:lang w:val="en-US"/>
    </w:rPr>
  </w:style>
  <w:style w:type="paragraph" w:styleId="IntenseQuote">
    <w:name w:val="Intense Quote"/>
    <w:basedOn w:val="Normal"/>
    <w:next w:val="Normal"/>
    <w:link w:val="IntenseQuoteChar"/>
    <w:autoRedefine/>
    <w:uiPriority w:val="30"/>
    <w:qFormat/>
    <w:rsid w:val="00D379C6"/>
    <w:pPr>
      <w:pBdr>
        <w:top w:val="single" w:sz="4" w:space="10" w:color="00B2A8" w:themeColor="accent2"/>
        <w:bottom w:val="single" w:sz="4" w:space="10" w:color="00B2A8" w:themeColor="accent2"/>
      </w:pBdr>
      <w:spacing w:before="360" w:after="360"/>
      <w:ind w:left="567" w:right="1088"/>
      <w:jc w:val="center"/>
    </w:pPr>
    <w:rPr>
      <w:b/>
      <w:i/>
      <w:iCs/>
      <w:color w:val="734267" w:themeColor="accent1"/>
      <w:sz w:val="24"/>
      <w:shd w:val="clear" w:color="auto" w:fill="FFFFFF"/>
      <w:lang w:eastAsia="en-GB"/>
    </w:rPr>
  </w:style>
  <w:style w:type="character" w:customStyle="1" w:styleId="IntenseQuoteChar">
    <w:name w:val="Intense Quote Char"/>
    <w:basedOn w:val="DefaultParagraphFont"/>
    <w:link w:val="IntenseQuote"/>
    <w:uiPriority w:val="30"/>
    <w:rsid w:val="00D379C6"/>
    <w:rPr>
      <w:rFonts w:cs="Times New Roman (Body CS)"/>
      <w:b/>
      <w:i/>
      <w:iCs/>
      <w:color w:val="734267" w:themeColor="accent1"/>
      <w:lang w:eastAsia="en-GB"/>
    </w:rPr>
  </w:style>
  <w:style w:type="character" w:styleId="SubtleReference">
    <w:name w:val="Subtle Reference"/>
    <w:basedOn w:val="DefaultParagraphFont"/>
    <w:uiPriority w:val="31"/>
    <w:qFormat/>
    <w:rsid w:val="00BC0D61"/>
    <w:rPr>
      <w:smallCaps/>
      <w:color w:val="5A5A5A" w:themeColor="text1" w:themeTint="A5"/>
    </w:rPr>
  </w:style>
  <w:style w:type="character" w:styleId="IntenseReference">
    <w:name w:val="Intense Reference"/>
    <w:basedOn w:val="DefaultParagraphFont"/>
    <w:uiPriority w:val="32"/>
    <w:qFormat/>
    <w:rsid w:val="00BC0D61"/>
    <w:rPr>
      <w:b/>
      <w:bCs/>
      <w:smallCaps/>
      <w:color w:val="734267" w:themeColor="accent1"/>
      <w:spacing w:val="5"/>
    </w:rPr>
  </w:style>
  <w:style w:type="character" w:styleId="BookTitle">
    <w:name w:val="Book Title"/>
    <w:basedOn w:val="DefaultParagraphFont"/>
    <w:uiPriority w:val="33"/>
    <w:qFormat/>
    <w:rsid w:val="00BC0D61"/>
    <w:rPr>
      <w:b/>
      <w:bCs/>
      <w:i/>
      <w:iCs/>
      <w:spacing w:val="5"/>
    </w:rPr>
  </w:style>
  <w:style w:type="paragraph" w:customStyle="1" w:styleId="Referencetitle">
    <w:name w:val="Reference title"/>
    <w:basedOn w:val="Normal"/>
    <w:qFormat/>
    <w:rsid w:val="007879AF"/>
    <w:pPr>
      <w:spacing w:after="0"/>
    </w:pPr>
    <w:rPr>
      <w:rFonts w:ascii="Arial Rounded MT Bold" w:hAnsi="Arial Rounded MT Bold"/>
      <w:caps/>
      <w:color w:val="00B2A8" w:themeColor="accent2"/>
      <w:szCs w:val="22"/>
    </w:rPr>
  </w:style>
  <w:style w:type="character" w:customStyle="1" w:styleId="Heading7Char">
    <w:name w:val="Heading 7 Char"/>
    <w:basedOn w:val="DefaultParagraphFont"/>
    <w:link w:val="Heading7"/>
    <w:uiPriority w:val="9"/>
    <w:rsid w:val="005A25CB"/>
    <w:rPr>
      <w:rFonts w:ascii="Arial Rounded MT Bold" w:eastAsia="Times New Roman" w:hAnsi="Arial Rounded MT Bold" w:cs="Times New Roman (Headings CS)"/>
      <w:color w:val="144869" w:themeColor="accent3"/>
      <w:szCs w:val="28"/>
      <w:lang w:val="en-US" w:eastAsia="en-GB"/>
    </w:rPr>
  </w:style>
  <w:style w:type="character" w:customStyle="1" w:styleId="Heading5Char">
    <w:name w:val="Heading 5 Char"/>
    <w:basedOn w:val="DefaultParagraphFont"/>
    <w:link w:val="Heading5"/>
    <w:uiPriority w:val="9"/>
    <w:rsid w:val="00916A6D"/>
    <w:rPr>
      <w:rFonts w:asciiTheme="majorHAnsi" w:eastAsiaTheme="majorEastAsia" w:hAnsiTheme="majorHAnsi" w:cstheme="majorBidi"/>
      <w:color w:val="55314C" w:themeColor="accent1" w:themeShade="BF"/>
      <w:sz w:val="21"/>
    </w:rPr>
  </w:style>
  <w:style w:type="character" w:customStyle="1" w:styleId="Heading6Char">
    <w:name w:val="Heading 6 Char"/>
    <w:basedOn w:val="DefaultParagraphFont"/>
    <w:link w:val="Heading6"/>
    <w:uiPriority w:val="9"/>
    <w:semiHidden/>
    <w:rsid w:val="00916A6D"/>
    <w:rPr>
      <w:rFonts w:asciiTheme="majorHAnsi" w:eastAsiaTheme="majorEastAsia" w:hAnsiTheme="majorHAnsi" w:cstheme="majorBidi"/>
      <w:color w:val="392033" w:themeColor="accent1" w:themeShade="7F"/>
      <w:sz w:val="21"/>
    </w:rPr>
  </w:style>
  <w:style w:type="character" w:customStyle="1" w:styleId="Heading8Char">
    <w:name w:val="Heading 8 Char"/>
    <w:basedOn w:val="DefaultParagraphFont"/>
    <w:link w:val="Heading8"/>
    <w:uiPriority w:val="9"/>
    <w:semiHidden/>
    <w:rsid w:val="00916A6D"/>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916A6D"/>
    <w:rPr>
      <w:rFonts w:asciiTheme="majorHAnsi" w:eastAsiaTheme="majorEastAsia" w:hAnsiTheme="majorHAnsi" w:cstheme="majorBidi"/>
      <w:i/>
      <w:iCs/>
      <w:color w:val="272727" w:themeColor="text1" w:themeTint="D8"/>
      <w:sz w:val="21"/>
      <w:szCs w:val="21"/>
    </w:rPr>
  </w:style>
  <w:style w:type="paragraph" w:styleId="Caption">
    <w:name w:val="caption"/>
    <w:basedOn w:val="Normal"/>
    <w:next w:val="Normal"/>
    <w:uiPriority w:val="35"/>
    <w:unhideWhenUsed/>
    <w:qFormat/>
    <w:rsid w:val="008E70B1"/>
    <w:pPr>
      <w:spacing w:before="120" w:after="240" w:line="240" w:lineRule="auto"/>
    </w:pPr>
    <w:rPr>
      <w:i/>
      <w:iCs/>
      <w:sz w:val="18"/>
      <w:szCs w:val="18"/>
    </w:rPr>
  </w:style>
  <w:style w:type="paragraph" w:styleId="Bibliography">
    <w:name w:val="Bibliography"/>
    <w:basedOn w:val="Normal"/>
    <w:next w:val="Normal"/>
    <w:uiPriority w:val="37"/>
    <w:unhideWhenUsed/>
    <w:rsid w:val="002557D8"/>
  </w:style>
  <w:style w:type="paragraph" w:styleId="TOC1">
    <w:name w:val="toc 1"/>
    <w:next w:val="Normal"/>
    <w:autoRedefine/>
    <w:uiPriority w:val="39"/>
    <w:unhideWhenUsed/>
    <w:rsid w:val="00D44589"/>
    <w:pPr>
      <w:tabs>
        <w:tab w:val="left" w:pos="440"/>
        <w:tab w:val="right" w:leader="dot" w:pos="9026"/>
      </w:tabs>
      <w:spacing w:before="240" w:after="0"/>
      <w:ind w:left="425" w:right="1655" w:hanging="425"/>
    </w:pPr>
    <w:rPr>
      <w:rFonts w:ascii="Arial Rounded MT Bold" w:hAnsi="Arial Rounded MT Bold" w:cs="Times New Roman (Body CS)"/>
      <w:bCs/>
      <w:iCs/>
      <w:noProof/>
      <w:color w:val="734267" w:themeColor="accent1"/>
    </w:rPr>
  </w:style>
  <w:style w:type="paragraph" w:styleId="TOCHeading">
    <w:name w:val="TOC Heading"/>
    <w:next w:val="Normal"/>
    <w:autoRedefine/>
    <w:uiPriority w:val="39"/>
    <w:unhideWhenUsed/>
    <w:qFormat/>
    <w:rsid w:val="009D539D"/>
    <w:pPr>
      <w:spacing w:before="480" w:after="480"/>
    </w:pPr>
    <w:rPr>
      <w:rFonts w:ascii="Arial Rounded MT Bold" w:eastAsiaTheme="minorEastAsia" w:hAnsi="Arial Rounded MT Bold"/>
      <w:color w:val="734267" w:themeColor="accent1"/>
      <w:kern w:val="2"/>
      <w:sz w:val="72"/>
      <w:szCs w:val="28"/>
      <w:lang w:val="en-US" w:eastAsia="ja-JP"/>
    </w:rPr>
  </w:style>
  <w:style w:type="paragraph" w:styleId="TOC2">
    <w:name w:val="toc 2"/>
    <w:basedOn w:val="Normal"/>
    <w:next w:val="Normal"/>
    <w:autoRedefine/>
    <w:uiPriority w:val="39"/>
    <w:unhideWhenUsed/>
    <w:rsid w:val="00D14C79"/>
    <w:pPr>
      <w:tabs>
        <w:tab w:val="left" w:pos="1701"/>
        <w:tab w:val="right" w:leader="dot" w:pos="9026"/>
      </w:tabs>
      <w:spacing w:before="120"/>
      <w:ind w:left="992" w:right="1656" w:hanging="567"/>
    </w:pPr>
    <w:rPr>
      <w:rFonts w:ascii="Arial Rounded MT Bold" w:hAnsi="Arial Rounded MT Bold"/>
      <w:bCs/>
      <w:noProof/>
      <w:szCs w:val="22"/>
    </w:rPr>
  </w:style>
  <w:style w:type="paragraph" w:styleId="TOC3">
    <w:name w:val="toc 3"/>
    <w:basedOn w:val="Normal"/>
    <w:next w:val="Normal"/>
    <w:autoRedefine/>
    <w:uiPriority w:val="39"/>
    <w:unhideWhenUsed/>
    <w:rsid w:val="00704549"/>
    <w:pPr>
      <w:tabs>
        <w:tab w:val="left" w:pos="1560"/>
        <w:tab w:val="right" w:leader="dot" w:pos="9026"/>
      </w:tabs>
      <w:ind w:left="1560" w:right="1088" w:hanging="567"/>
    </w:pPr>
    <w:rPr>
      <w:rFonts w:ascii="Corbel" w:hAnsi="Corbel"/>
      <w:noProof/>
      <w:sz w:val="20"/>
      <w:szCs w:val="20"/>
    </w:rPr>
  </w:style>
  <w:style w:type="character" w:styleId="Hyperlink">
    <w:name w:val="Hyperlink"/>
    <w:basedOn w:val="DefaultParagraphFont"/>
    <w:uiPriority w:val="99"/>
    <w:unhideWhenUsed/>
    <w:rsid w:val="00D56D37"/>
    <w:rPr>
      <w:color w:val="144869" w:themeColor="hyperlink"/>
      <w:u w:val="single"/>
    </w:rPr>
  </w:style>
  <w:style w:type="numbering" w:styleId="1ai">
    <w:name w:val="Outline List 1"/>
    <w:basedOn w:val="NoList"/>
    <w:uiPriority w:val="99"/>
    <w:semiHidden/>
    <w:unhideWhenUsed/>
    <w:rsid w:val="00BB7D44"/>
    <w:pPr>
      <w:numPr>
        <w:numId w:val="3"/>
      </w:numPr>
    </w:pPr>
  </w:style>
  <w:style w:type="paragraph" w:styleId="TOC5">
    <w:name w:val="toc 5"/>
    <w:basedOn w:val="Normal"/>
    <w:next w:val="Normal"/>
    <w:autoRedefine/>
    <w:uiPriority w:val="39"/>
    <w:semiHidden/>
    <w:unhideWhenUsed/>
    <w:rsid w:val="00D56D37"/>
    <w:pPr>
      <w:spacing w:after="0"/>
      <w:ind w:left="880"/>
    </w:pPr>
    <w:rPr>
      <w:sz w:val="20"/>
      <w:szCs w:val="20"/>
    </w:rPr>
  </w:style>
  <w:style w:type="paragraph" w:styleId="TOC6">
    <w:name w:val="toc 6"/>
    <w:basedOn w:val="Normal"/>
    <w:next w:val="Normal"/>
    <w:autoRedefine/>
    <w:uiPriority w:val="39"/>
    <w:semiHidden/>
    <w:unhideWhenUsed/>
    <w:rsid w:val="00D56D37"/>
    <w:pPr>
      <w:spacing w:after="0"/>
      <w:ind w:left="1100"/>
    </w:pPr>
    <w:rPr>
      <w:sz w:val="20"/>
      <w:szCs w:val="20"/>
    </w:rPr>
  </w:style>
  <w:style w:type="paragraph" w:styleId="TOC7">
    <w:name w:val="toc 7"/>
    <w:basedOn w:val="Normal"/>
    <w:next w:val="Normal"/>
    <w:autoRedefine/>
    <w:uiPriority w:val="39"/>
    <w:semiHidden/>
    <w:unhideWhenUsed/>
    <w:rsid w:val="00D56D37"/>
    <w:pPr>
      <w:spacing w:after="0"/>
      <w:ind w:left="1320"/>
    </w:pPr>
    <w:rPr>
      <w:sz w:val="20"/>
      <w:szCs w:val="20"/>
    </w:rPr>
  </w:style>
  <w:style w:type="paragraph" w:styleId="TOC8">
    <w:name w:val="toc 8"/>
    <w:basedOn w:val="Normal"/>
    <w:next w:val="Normal"/>
    <w:autoRedefine/>
    <w:uiPriority w:val="39"/>
    <w:semiHidden/>
    <w:unhideWhenUsed/>
    <w:rsid w:val="00D56D37"/>
    <w:pPr>
      <w:spacing w:after="0"/>
      <w:ind w:left="1540"/>
    </w:pPr>
    <w:rPr>
      <w:sz w:val="20"/>
      <w:szCs w:val="20"/>
    </w:rPr>
  </w:style>
  <w:style w:type="paragraph" w:styleId="TOC9">
    <w:name w:val="toc 9"/>
    <w:basedOn w:val="Normal"/>
    <w:next w:val="Normal"/>
    <w:autoRedefine/>
    <w:uiPriority w:val="39"/>
    <w:semiHidden/>
    <w:unhideWhenUsed/>
    <w:rsid w:val="00D56D37"/>
    <w:pPr>
      <w:spacing w:after="0"/>
      <w:ind w:left="1760"/>
    </w:pPr>
    <w:rPr>
      <w:sz w:val="20"/>
      <w:szCs w:val="20"/>
    </w:rPr>
  </w:style>
  <w:style w:type="paragraph" w:customStyle="1" w:styleId="TOC1-NoNumbering">
    <w:name w:val="TOC 1 - No Numbering"/>
    <w:basedOn w:val="TOC1"/>
    <w:autoRedefine/>
    <w:qFormat/>
    <w:rsid w:val="004B6722"/>
  </w:style>
  <w:style w:type="paragraph" w:styleId="BlockText">
    <w:name w:val="Block Text"/>
    <w:basedOn w:val="Normal"/>
    <w:next w:val="Normal"/>
    <w:autoRedefine/>
    <w:uiPriority w:val="99"/>
    <w:unhideWhenUsed/>
    <w:rsid w:val="0084380F"/>
    <w:pPr>
      <w:pBdr>
        <w:top w:val="single" w:sz="2" w:space="10" w:color="00B2A8" w:themeColor="accent2"/>
        <w:left w:val="single" w:sz="2" w:space="10" w:color="00B2A8" w:themeColor="accent2"/>
        <w:bottom w:val="single" w:sz="2" w:space="10" w:color="00B2A8" w:themeColor="accent2"/>
        <w:right w:val="single" w:sz="2" w:space="10" w:color="00B2A8" w:themeColor="accent2"/>
      </w:pBdr>
      <w:shd w:val="solid" w:color="00B2A8" w:themeColor="accent2" w:fill="00B2A8" w:themeFill="accent2"/>
      <w:spacing w:before="360" w:after="360"/>
      <w:ind w:left="851" w:right="805"/>
    </w:pPr>
    <w:rPr>
      <w:rFonts w:eastAsiaTheme="minorEastAsia"/>
      <w:iCs/>
      <w:color w:val="FFFFFF" w:themeColor="background1"/>
    </w:rPr>
  </w:style>
  <w:style w:type="paragraph" w:styleId="ListBullet">
    <w:name w:val="List Bullet"/>
    <w:basedOn w:val="Normal"/>
    <w:autoRedefine/>
    <w:uiPriority w:val="99"/>
    <w:unhideWhenUsed/>
    <w:rsid w:val="00C50A46"/>
    <w:pPr>
      <w:ind w:left="357"/>
      <w:contextualSpacing/>
    </w:pPr>
  </w:style>
  <w:style w:type="paragraph" w:styleId="ListBullet2">
    <w:name w:val="List Bullet 2"/>
    <w:basedOn w:val="Normal"/>
    <w:autoRedefine/>
    <w:uiPriority w:val="99"/>
    <w:unhideWhenUsed/>
    <w:rsid w:val="00D379C6"/>
    <w:pPr>
      <w:numPr>
        <w:numId w:val="22"/>
      </w:numPr>
      <w:contextualSpacing/>
      <w:jc w:val="both"/>
    </w:pPr>
  </w:style>
  <w:style w:type="paragraph" w:styleId="ListBullet3">
    <w:name w:val="List Bullet 3"/>
    <w:basedOn w:val="Normal"/>
    <w:uiPriority w:val="99"/>
    <w:unhideWhenUsed/>
    <w:rsid w:val="000535AA"/>
    <w:pPr>
      <w:numPr>
        <w:numId w:val="1"/>
      </w:numPr>
      <w:tabs>
        <w:tab w:val="num" w:pos="794"/>
      </w:tabs>
      <w:contextualSpacing/>
    </w:pPr>
  </w:style>
  <w:style w:type="table" w:styleId="TableGrid">
    <w:name w:val="Table Grid"/>
    <w:basedOn w:val="TableNormal"/>
    <w:rsid w:val="001044B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5Dark-Accent2">
    <w:name w:val="Grid Table 5 Dark Accent 2"/>
    <w:aliases w:val="Green table"/>
    <w:basedOn w:val="TableNormal"/>
    <w:uiPriority w:val="50"/>
    <w:rsid w:val="007B72F3"/>
    <w:pPr>
      <w:spacing w:after="0" w:line="240" w:lineRule="auto"/>
      <w:ind w:left="113"/>
    </w:pPr>
    <w:rPr>
      <w:rFonts w:cs="Times New Roman (Body CS)"/>
      <w:color w:val="44546A" w:themeColor="text2"/>
      <w:sz w:val="22"/>
    </w:rPr>
    <w:tblPr>
      <w:tblStyleRowBandSize w:val="1"/>
      <w:tblStyleColBandSize w:val="1"/>
      <w:tblBorders>
        <w:top w:val="single" w:sz="6" w:space="0" w:color="FFFFFF" w:themeColor="background1"/>
        <w:left w:val="single" w:sz="6" w:space="0" w:color="FFFFFF" w:themeColor="background1"/>
        <w:bottom w:val="single" w:sz="6" w:space="0" w:color="FFFFFF" w:themeColor="background1"/>
        <w:right w:val="single" w:sz="6" w:space="0" w:color="FFFFFF" w:themeColor="background1"/>
        <w:insideH w:val="single" w:sz="6" w:space="0" w:color="FFFFFF" w:themeColor="background1"/>
        <w:insideV w:val="single" w:sz="6" w:space="0" w:color="FFFFFF" w:themeColor="background1"/>
      </w:tblBorders>
      <w:tblCellMar>
        <w:top w:w="85" w:type="dxa"/>
        <w:left w:w="85" w:type="dxa"/>
        <w:bottom w:w="85" w:type="dxa"/>
        <w:right w:w="85" w:type="dxa"/>
      </w:tblCellMar>
    </w:tblPr>
    <w:tcPr>
      <w:shd w:val="clear" w:color="auto" w:fill="auto"/>
      <w:vAlign w:val="center"/>
    </w:tcPr>
    <w:tblStylePr w:type="firstRow">
      <w:rPr>
        <w:rFonts w:ascii="Arial Rounded MT Bold" w:hAnsi="Arial Rounded MT Bold"/>
        <w:b w:val="0"/>
        <w:bCs/>
        <w:i w:val="0"/>
        <w:color w:val="FFFFFF" w:themeColor="background1"/>
      </w:rPr>
      <w:tblPr>
        <w:jc w:val="center"/>
      </w:tblPr>
      <w:trPr>
        <w:jc w:val="center"/>
      </w:trPr>
      <w:tcPr>
        <w:tc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00B2A8" w:themeFill="accent2"/>
        <w:vAlign w:val="top"/>
      </w:tcPr>
    </w:tblStylePr>
    <w:tblStylePr w:type="lastRow">
      <w:rPr>
        <w:rFonts w:ascii="Arial Rounded MT Bold" w:hAnsi="Arial Rounded MT Bold"/>
        <w:b w:val="0"/>
        <w:bCs/>
        <w:i w:val="0"/>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nil"/>
        </w:tcBorders>
        <w:shd w:val="clear" w:color="auto" w:fill="00B2A8" w:themeFill="accent2"/>
      </w:tcPr>
    </w:tblStylePr>
    <w:tblStylePr w:type="firstCol">
      <w:rPr>
        <w:rFonts w:ascii="Arial Rounded MT Bold" w:hAnsi="Arial Rounded MT Bold"/>
        <w:b w:val="0"/>
        <w:bCs/>
        <w:i w:val="0"/>
        <w:color w:val="FFFFFF" w:themeColor="background1"/>
      </w:rPr>
      <w:tblPr/>
      <w:tcPr>
        <w:tcBorders>
          <w:top w:val="nil"/>
          <w:left w:val="nil"/>
          <w:bottom w:val="nil"/>
          <w:insideH w:val="single" w:sz="4" w:space="0" w:color="FFFFFF" w:themeColor="background1"/>
          <w:insideV w:val="nil"/>
        </w:tcBorders>
        <w:shd w:val="clear" w:color="auto" w:fill="00B2A8" w:themeFill="accent2"/>
      </w:tcPr>
    </w:tblStylePr>
    <w:tblStylePr w:type="lastCol">
      <w:rPr>
        <w:rFonts w:ascii="Arial Rounded MT Bold" w:hAnsi="Arial Rounded MT Bold"/>
        <w:b w:val="0"/>
        <w:bCs/>
        <w:i w:val="0"/>
        <w:color w:val="FFFFFF" w:themeColor="background1"/>
      </w:rPr>
      <w:tblPr/>
      <w:tcPr>
        <w:tcBorders>
          <w:top w:val="single" w:sz="2" w:space="0" w:color="FFFFFF" w:themeColor="background1"/>
          <w:bottom w:val="single" w:sz="2" w:space="0" w:color="FFFFFF" w:themeColor="background1"/>
          <w:right w:val="single" w:sz="2" w:space="0" w:color="FFFFFF" w:themeColor="background1"/>
          <w:insideH w:val="single" w:sz="4" w:space="0" w:color="FFFFFF" w:themeColor="background1"/>
          <w:insideV w:val="nil"/>
        </w:tcBorders>
        <w:shd w:val="clear" w:color="auto" w:fill="00B2A8" w:themeFill="accent2"/>
      </w:tcPr>
    </w:tblStylePr>
    <w:tblStylePr w:type="band1Vert">
      <w:tblPr>
        <w:jc w:val="center"/>
      </w:tblPr>
      <w:trPr>
        <w:jc w:val="center"/>
      </w:trPr>
      <w:tcPr>
        <w:tcBorders>
          <w:insideH w:val="single" w:sz="4" w:space="0" w:color="00B2A8" w:themeColor="accent2"/>
        </w:tcBorders>
        <w:vAlign w:val="top"/>
      </w:tcPr>
    </w:tblStylePr>
    <w:tblStylePr w:type="band2Vert">
      <w:tblPr>
        <w:jc w:val="center"/>
      </w:tblPr>
      <w:trPr>
        <w:jc w:val="center"/>
      </w:trPr>
      <w:tcPr>
        <w:tcBorders>
          <w:insideH w:val="single" w:sz="4" w:space="0" w:color="00B2A8" w:themeColor="accent2"/>
        </w:tcBorders>
        <w:vAlign w:val="top"/>
      </w:tcPr>
    </w:tblStylePr>
    <w:tblStylePr w:type="band1Horz">
      <w:tblPr>
        <w:jc w:val="center"/>
      </w:tblPr>
      <w:trPr>
        <w:jc w:val="center"/>
      </w:trPr>
      <w:tcPr>
        <w:tcBorders>
          <w:insideH w:val="nil"/>
        </w:tcBorders>
        <w:vAlign w:val="top"/>
      </w:tcPr>
    </w:tblStylePr>
    <w:tblStylePr w:type="band2Horz">
      <w:tblPr>
        <w:jc w:val="center"/>
      </w:tblPr>
      <w:trPr>
        <w:jc w:val="center"/>
      </w:trPr>
      <w:tcPr>
        <w:tcBorders>
          <w:insideH w:val="single" w:sz="4" w:space="0" w:color="00B2A8" w:themeColor="accent2"/>
          <w:insideV w:val="nil"/>
        </w:tcBorders>
        <w:vAlign w:val="top"/>
      </w:tcPr>
    </w:tblStylePr>
  </w:style>
  <w:style w:type="table" w:styleId="GridTable4-Accent2">
    <w:name w:val="Grid Table 4 Accent 2"/>
    <w:basedOn w:val="TableNormal"/>
    <w:uiPriority w:val="49"/>
    <w:rsid w:val="001044B6"/>
    <w:pPr>
      <w:spacing w:after="0" w:line="240" w:lineRule="auto"/>
    </w:pPr>
    <w:tblPr>
      <w:tblStyleRowBandSize w:val="1"/>
      <w:tblStyleColBandSize w:val="1"/>
      <w:tblBorders>
        <w:top w:val="single" w:sz="4" w:space="0" w:color="37FFF3" w:themeColor="accent2" w:themeTint="99"/>
        <w:left w:val="single" w:sz="4" w:space="0" w:color="37FFF3" w:themeColor="accent2" w:themeTint="99"/>
        <w:bottom w:val="single" w:sz="4" w:space="0" w:color="37FFF3" w:themeColor="accent2" w:themeTint="99"/>
        <w:right w:val="single" w:sz="4" w:space="0" w:color="37FFF3" w:themeColor="accent2" w:themeTint="99"/>
        <w:insideH w:val="single" w:sz="4" w:space="0" w:color="37FFF3" w:themeColor="accent2" w:themeTint="99"/>
        <w:insideV w:val="single" w:sz="4" w:space="0" w:color="37FFF3" w:themeColor="accent2" w:themeTint="99"/>
      </w:tblBorders>
    </w:tblPr>
    <w:tblStylePr w:type="firstRow">
      <w:rPr>
        <w:b/>
        <w:bCs/>
        <w:color w:val="FFFFFF" w:themeColor="background1"/>
      </w:rPr>
      <w:tblPr/>
      <w:tcPr>
        <w:tcBorders>
          <w:top w:val="single" w:sz="4" w:space="0" w:color="00B2A8" w:themeColor="accent2"/>
          <w:left w:val="single" w:sz="4" w:space="0" w:color="00B2A8" w:themeColor="accent2"/>
          <w:bottom w:val="single" w:sz="4" w:space="0" w:color="00B2A8" w:themeColor="accent2"/>
          <w:right w:val="single" w:sz="4" w:space="0" w:color="00B2A8" w:themeColor="accent2"/>
          <w:insideH w:val="nil"/>
          <w:insideV w:val="nil"/>
        </w:tcBorders>
        <w:shd w:val="clear" w:color="auto" w:fill="00B2A8" w:themeFill="accent2"/>
      </w:tcPr>
    </w:tblStylePr>
    <w:tblStylePr w:type="lastRow">
      <w:rPr>
        <w:b/>
        <w:bCs/>
      </w:rPr>
      <w:tblPr/>
      <w:tcPr>
        <w:tcBorders>
          <w:top w:val="double" w:sz="4" w:space="0" w:color="00B2A8" w:themeColor="accent2"/>
        </w:tcBorders>
      </w:tcPr>
    </w:tblStylePr>
    <w:tblStylePr w:type="firstCol">
      <w:rPr>
        <w:b/>
        <w:bCs/>
      </w:rPr>
    </w:tblStylePr>
    <w:tblStylePr w:type="lastCol">
      <w:rPr>
        <w:b/>
        <w:bCs/>
      </w:rPr>
    </w:tblStylePr>
    <w:tblStylePr w:type="band1Vert">
      <w:tblPr/>
      <w:tcPr>
        <w:shd w:val="clear" w:color="auto" w:fill="BCFFFB" w:themeFill="accent2" w:themeFillTint="33"/>
      </w:tcPr>
    </w:tblStylePr>
    <w:tblStylePr w:type="band1Horz">
      <w:tblPr/>
      <w:tcPr>
        <w:shd w:val="clear" w:color="auto" w:fill="BCFFFB" w:themeFill="accent2" w:themeFillTint="33"/>
      </w:tcPr>
    </w:tblStylePr>
  </w:style>
  <w:style w:type="table" w:customStyle="1" w:styleId="Green">
    <w:name w:val="Green"/>
    <w:basedOn w:val="TableNormal"/>
    <w:uiPriority w:val="99"/>
    <w:rsid w:val="00205B14"/>
    <w:pPr>
      <w:spacing w:after="0" w:line="240" w:lineRule="auto"/>
    </w:pPr>
    <w:tblPr/>
  </w:style>
  <w:style w:type="paragraph" w:styleId="Footer">
    <w:name w:val="footer"/>
    <w:basedOn w:val="Normal"/>
    <w:link w:val="FooterChar"/>
    <w:uiPriority w:val="99"/>
    <w:unhideWhenUsed/>
    <w:rsid w:val="00A65469"/>
    <w:pPr>
      <w:tabs>
        <w:tab w:val="center" w:pos="4513"/>
        <w:tab w:val="right" w:pos="9026"/>
      </w:tabs>
      <w:spacing w:after="0" w:line="240" w:lineRule="auto"/>
    </w:pPr>
  </w:style>
  <w:style w:type="character" w:customStyle="1" w:styleId="FooterChar">
    <w:name w:val="Footer Char"/>
    <w:basedOn w:val="DefaultParagraphFont"/>
    <w:link w:val="Footer"/>
    <w:uiPriority w:val="99"/>
    <w:rsid w:val="00A65469"/>
    <w:rPr>
      <w:sz w:val="21"/>
    </w:rPr>
  </w:style>
  <w:style w:type="character" w:styleId="PageNumber">
    <w:name w:val="page number"/>
    <w:basedOn w:val="DefaultParagraphFont"/>
    <w:uiPriority w:val="99"/>
    <w:semiHidden/>
    <w:unhideWhenUsed/>
    <w:rsid w:val="00A65469"/>
    <w:rPr>
      <w:rFonts w:ascii="Corbel" w:hAnsi="Corbel"/>
    </w:rPr>
  </w:style>
  <w:style w:type="paragraph" w:customStyle="1" w:styleId="Titlewhite">
    <w:name w:val="Title white"/>
    <w:basedOn w:val="Title"/>
    <w:qFormat/>
    <w:rsid w:val="000B60D2"/>
    <w:pPr>
      <w:ind w:right="2835"/>
    </w:pPr>
    <w:rPr>
      <w:color w:val="FFFFFF" w:themeColor="background1"/>
    </w:rPr>
  </w:style>
  <w:style w:type="paragraph" w:styleId="FootnoteText">
    <w:name w:val="footnote text"/>
    <w:basedOn w:val="Normal"/>
    <w:link w:val="FootnoteTextChar"/>
    <w:uiPriority w:val="99"/>
    <w:unhideWhenUsed/>
    <w:rsid w:val="00BE7D8D"/>
    <w:pPr>
      <w:spacing w:after="0" w:line="240" w:lineRule="auto"/>
    </w:pPr>
    <w:rPr>
      <w:sz w:val="20"/>
      <w:szCs w:val="20"/>
    </w:rPr>
  </w:style>
  <w:style w:type="character" w:customStyle="1" w:styleId="FootnoteTextChar">
    <w:name w:val="Footnote Text Char"/>
    <w:basedOn w:val="DefaultParagraphFont"/>
    <w:link w:val="FootnoteText"/>
    <w:uiPriority w:val="99"/>
    <w:rsid w:val="00BE7D8D"/>
    <w:rPr>
      <w:sz w:val="20"/>
      <w:szCs w:val="20"/>
    </w:rPr>
  </w:style>
  <w:style w:type="character" w:styleId="FootnoteReference">
    <w:name w:val="footnote reference"/>
    <w:basedOn w:val="DefaultParagraphFont"/>
    <w:uiPriority w:val="99"/>
    <w:unhideWhenUsed/>
    <w:rsid w:val="00BE7D8D"/>
    <w:rPr>
      <w:vertAlign w:val="superscript"/>
    </w:rPr>
  </w:style>
  <w:style w:type="paragraph" w:styleId="TOC4">
    <w:name w:val="toc 4"/>
    <w:basedOn w:val="Normal"/>
    <w:next w:val="Normal"/>
    <w:autoRedefine/>
    <w:uiPriority w:val="39"/>
    <w:semiHidden/>
    <w:unhideWhenUsed/>
    <w:rsid w:val="00787EE7"/>
    <w:pPr>
      <w:spacing w:after="0"/>
      <w:ind w:left="660"/>
    </w:pPr>
    <w:rPr>
      <w:sz w:val="20"/>
      <w:szCs w:val="20"/>
    </w:rPr>
  </w:style>
  <w:style w:type="numbering" w:styleId="ArticleSection">
    <w:name w:val="Outline List 3"/>
    <w:basedOn w:val="NoList"/>
    <w:uiPriority w:val="99"/>
    <w:semiHidden/>
    <w:unhideWhenUsed/>
    <w:rsid w:val="00BB7D44"/>
    <w:pPr>
      <w:numPr>
        <w:numId w:val="4"/>
      </w:numPr>
    </w:pPr>
  </w:style>
  <w:style w:type="paragraph" w:styleId="NormalWeb">
    <w:name w:val="Normal (Web)"/>
    <w:basedOn w:val="Normal"/>
    <w:uiPriority w:val="99"/>
    <w:semiHidden/>
    <w:unhideWhenUsed/>
    <w:rsid w:val="004416A9"/>
    <w:pPr>
      <w:spacing w:before="100" w:beforeAutospacing="1" w:after="100" w:afterAutospacing="1" w:line="240" w:lineRule="auto"/>
    </w:pPr>
    <w:rPr>
      <w:rFonts w:ascii="Times New Roman" w:eastAsia="Times New Roman" w:hAnsi="Times New Roman" w:cs="Times New Roman"/>
      <w:sz w:val="24"/>
      <w:lang w:eastAsia="en-GB"/>
    </w:rPr>
  </w:style>
  <w:style w:type="paragraph" w:styleId="Header">
    <w:name w:val="header"/>
    <w:basedOn w:val="Normal"/>
    <w:link w:val="HeaderChar"/>
    <w:uiPriority w:val="99"/>
    <w:unhideWhenUsed/>
    <w:rsid w:val="003A4551"/>
    <w:pPr>
      <w:tabs>
        <w:tab w:val="center" w:pos="4513"/>
        <w:tab w:val="right" w:pos="9026"/>
      </w:tabs>
      <w:spacing w:after="0" w:line="240" w:lineRule="auto"/>
    </w:pPr>
  </w:style>
  <w:style w:type="character" w:customStyle="1" w:styleId="HeaderChar">
    <w:name w:val="Header Char"/>
    <w:basedOn w:val="DefaultParagraphFont"/>
    <w:link w:val="Header"/>
    <w:uiPriority w:val="99"/>
    <w:rsid w:val="003A4551"/>
    <w:rPr>
      <w:sz w:val="21"/>
    </w:rPr>
  </w:style>
  <w:style w:type="paragraph" w:styleId="ListParagraph">
    <w:name w:val="List Paragraph"/>
    <w:aliases w:val="Normal T2,Liste 1,References,Bullets,List Paragraph (numbered (a)),ReferencesCxSpLast,Numbered List Paragraph,body bullets,Texte Général,Paragraphe  revu,Paragraphe de liste1,Medium Grid 1 - Accent 21,List Paragraph nowy,Tab 1,Listes"/>
    <w:basedOn w:val="Normal"/>
    <w:link w:val="ListParagraphChar"/>
    <w:uiPriority w:val="34"/>
    <w:qFormat/>
    <w:rsid w:val="00BB7D44"/>
    <w:pPr>
      <w:ind w:left="720"/>
      <w:contextualSpacing/>
    </w:pPr>
  </w:style>
  <w:style w:type="numbering" w:customStyle="1" w:styleId="CurrentList1">
    <w:name w:val="Current List1"/>
    <w:uiPriority w:val="99"/>
    <w:rsid w:val="00BB7D44"/>
    <w:pPr>
      <w:numPr>
        <w:numId w:val="5"/>
      </w:numPr>
    </w:pPr>
  </w:style>
  <w:style w:type="numbering" w:customStyle="1" w:styleId="CurrentList2">
    <w:name w:val="Current List2"/>
    <w:uiPriority w:val="99"/>
    <w:rsid w:val="00BB7D44"/>
    <w:pPr>
      <w:numPr>
        <w:numId w:val="6"/>
      </w:numPr>
    </w:pPr>
  </w:style>
  <w:style w:type="numbering" w:customStyle="1" w:styleId="CurrentList3">
    <w:name w:val="Current List3"/>
    <w:uiPriority w:val="99"/>
    <w:rsid w:val="00BB7D44"/>
    <w:pPr>
      <w:numPr>
        <w:numId w:val="7"/>
      </w:numPr>
    </w:pPr>
  </w:style>
  <w:style w:type="numbering" w:styleId="111111">
    <w:name w:val="Outline List 2"/>
    <w:basedOn w:val="NoList"/>
    <w:uiPriority w:val="99"/>
    <w:semiHidden/>
    <w:unhideWhenUsed/>
    <w:rsid w:val="007C563E"/>
    <w:pPr>
      <w:numPr>
        <w:numId w:val="2"/>
      </w:numPr>
    </w:pPr>
  </w:style>
  <w:style w:type="paragraph" w:styleId="Revision">
    <w:name w:val="Revision"/>
    <w:hidden/>
    <w:uiPriority w:val="99"/>
    <w:semiHidden/>
    <w:rsid w:val="00BB7D44"/>
    <w:pPr>
      <w:spacing w:after="0" w:line="240" w:lineRule="auto"/>
    </w:pPr>
    <w:rPr>
      <w:rFonts w:cs="Times New Roman (Body CS)"/>
      <w:color w:val="44546A" w:themeColor="text2"/>
      <w:sz w:val="21"/>
    </w:rPr>
  </w:style>
  <w:style w:type="numbering" w:customStyle="1" w:styleId="CurrentList4">
    <w:name w:val="Current List4"/>
    <w:uiPriority w:val="99"/>
    <w:rsid w:val="002E1166"/>
    <w:pPr>
      <w:numPr>
        <w:numId w:val="8"/>
      </w:numPr>
    </w:pPr>
  </w:style>
  <w:style w:type="numbering" w:customStyle="1" w:styleId="CurrentList5">
    <w:name w:val="Current List5"/>
    <w:uiPriority w:val="99"/>
    <w:rsid w:val="002E1166"/>
    <w:pPr>
      <w:numPr>
        <w:numId w:val="9"/>
      </w:numPr>
    </w:pPr>
  </w:style>
  <w:style w:type="numbering" w:customStyle="1" w:styleId="CurrentList6">
    <w:name w:val="Current List6"/>
    <w:uiPriority w:val="99"/>
    <w:rsid w:val="002E1166"/>
    <w:pPr>
      <w:numPr>
        <w:numId w:val="10"/>
      </w:numPr>
    </w:pPr>
  </w:style>
  <w:style w:type="numbering" w:customStyle="1" w:styleId="CurrentList7">
    <w:name w:val="Current List7"/>
    <w:uiPriority w:val="99"/>
    <w:rsid w:val="0079078F"/>
    <w:pPr>
      <w:numPr>
        <w:numId w:val="11"/>
      </w:numPr>
    </w:pPr>
  </w:style>
  <w:style w:type="numbering" w:customStyle="1" w:styleId="CurrentList8">
    <w:name w:val="Current List8"/>
    <w:uiPriority w:val="99"/>
    <w:rsid w:val="0079078F"/>
    <w:pPr>
      <w:numPr>
        <w:numId w:val="12"/>
      </w:numPr>
    </w:pPr>
  </w:style>
  <w:style w:type="numbering" w:customStyle="1" w:styleId="CurrentList9">
    <w:name w:val="Current List9"/>
    <w:uiPriority w:val="99"/>
    <w:rsid w:val="00234D40"/>
    <w:pPr>
      <w:numPr>
        <w:numId w:val="13"/>
      </w:numPr>
    </w:pPr>
  </w:style>
  <w:style w:type="numbering" w:customStyle="1" w:styleId="CurrentList10">
    <w:name w:val="Current List10"/>
    <w:uiPriority w:val="99"/>
    <w:rsid w:val="00234D40"/>
    <w:pPr>
      <w:numPr>
        <w:numId w:val="14"/>
      </w:numPr>
    </w:pPr>
  </w:style>
  <w:style w:type="table" w:styleId="ListTable3-Accent2">
    <w:name w:val="List Table 3 Accent 2"/>
    <w:basedOn w:val="TableNormal"/>
    <w:uiPriority w:val="48"/>
    <w:rsid w:val="008268E6"/>
    <w:pPr>
      <w:spacing w:after="0" w:line="240" w:lineRule="auto"/>
    </w:pPr>
    <w:tblPr>
      <w:tblStyleRowBandSize w:val="1"/>
      <w:tblStyleColBandSize w:val="1"/>
      <w:tblBorders>
        <w:top w:val="single" w:sz="4" w:space="0" w:color="00B2A8" w:themeColor="accent2"/>
        <w:left w:val="single" w:sz="4" w:space="0" w:color="00B2A8" w:themeColor="accent2"/>
        <w:bottom w:val="single" w:sz="4" w:space="0" w:color="00B2A8" w:themeColor="accent2"/>
        <w:right w:val="single" w:sz="4" w:space="0" w:color="00B2A8" w:themeColor="accent2"/>
      </w:tblBorders>
    </w:tblPr>
    <w:tblStylePr w:type="firstRow">
      <w:rPr>
        <w:b/>
        <w:bCs/>
        <w:color w:val="FFFFFF" w:themeColor="background1"/>
      </w:rPr>
      <w:tblPr/>
      <w:tcPr>
        <w:shd w:val="clear" w:color="auto" w:fill="00B2A8" w:themeFill="accent2"/>
      </w:tcPr>
    </w:tblStylePr>
    <w:tblStylePr w:type="lastRow">
      <w:rPr>
        <w:b/>
        <w:bCs/>
      </w:rPr>
      <w:tblPr/>
      <w:tcPr>
        <w:tcBorders>
          <w:top w:val="double" w:sz="4" w:space="0" w:color="00B2A8"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B2A8" w:themeColor="accent2"/>
          <w:right w:val="single" w:sz="4" w:space="0" w:color="00B2A8" w:themeColor="accent2"/>
        </w:tcBorders>
      </w:tcPr>
    </w:tblStylePr>
    <w:tblStylePr w:type="band1Horz">
      <w:tblPr/>
      <w:tcPr>
        <w:tcBorders>
          <w:top w:val="single" w:sz="4" w:space="0" w:color="00B2A8" w:themeColor="accent2"/>
          <w:bottom w:val="single" w:sz="4" w:space="0" w:color="00B2A8"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B2A8" w:themeColor="accent2"/>
          <w:left w:val="nil"/>
        </w:tcBorders>
      </w:tcPr>
    </w:tblStylePr>
    <w:tblStylePr w:type="swCell">
      <w:tblPr/>
      <w:tcPr>
        <w:tcBorders>
          <w:top w:val="double" w:sz="4" w:space="0" w:color="00B2A8" w:themeColor="accent2"/>
          <w:right w:val="nil"/>
        </w:tcBorders>
      </w:tcPr>
    </w:tblStylePr>
  </w:style>
  <w:style w:type="table" w:styleId="GridTable1Light">
    <w:name w:val="Grid Table 1 Light"/>
    <w:basedOn w:val="TableNormal"/>
    <w:uiPriority w:val="46"/>
    <w:rsid w:val="004A4B80"/>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PlainTable3">
    <w:name w:val="Plain Table 3"/>
    <w:basedOn w:val="TableNormal"/>
    <w:uiPriority w:val="43"/>
    <w:rsid w:val="004A4B80"/>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4A4B80"/>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4A4B80"/>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numbering" w:customStyle="1" w:styleId="CurrentList11">
    <w:name w:val="Current List11"/>
    <w:uiPriority w:val="99"/>
    <w:rsid w:val="002A381B"/>
    <w:pPr>
      <w:numPr>
        <w:numId w:val="15"/>
      </w:numPr>
    </w:pPr>
  </w:style>
  <w:style w:type="numbering" w:customStyle="1" w:styleId="CurrentList12">
    <w:name w:val="Current List12"/>
    <w:uiPriority w:val="99"/>
    <w:rsid w:val="002A381B"/>
    <w:pPr>
      <w:numPr>
        <w:numId w:val="16"/>
      </w:numPr>
    </w:pPr>
  </w:style>
  <w:style w:type="numbering" w:customStyle="1" w:styleId="CurrentList13">
    <w:name w:val="Current List13"/>
    <w:uiPriority w:val="99"/>
    <w:rsid w:val="00073100"/>
    <w:pPr>
      <w:numPr>
        <w:numId w:val="18"/>
      </w:numPr>
    </w:pPr>
  </w:style>
  <w:style w:type="numbering" w:customStyle="1" w:styleId="CurrentList14">
    <w:name w:val="Current List14"/>
    <w:uiPriority w:val="99"/>
    <w:rsid w:val="00073100"/>
    <w:pPr>
      <w:numPr>
        <w:numId w:val="19"/>
      </w:numPr>
    </w:pPr>
  </w:style>
  <w:style w:type="numbering" w:customStyle="1" w:styleId="CurrentList15">
    <w:name w:val="Current List15"/>
    <w:uiPriority w:val="99"/>
    <w:rsid w:val="00073100"/>
    <w:pPr>
      <w:numPr>
        <w:numId w:val="20"/>
      </w:numPr>
    </w:pPr>
  </w:style>
  <w:style w:type="numbering" w:customStyle="1" w:styleId="CurrentList16">
    <w:name w:val="Current List16"/>
    <w:uiPriority w:val="99"/>
    <w:rsid w:val="00073100"/>
    <w:pPr>
      <w:numPr>
        <w:numId w:val="21"/>
      </w:numPr>
    </w:pPr>
  </w:style>
  <w:style w:type="character" w:styleId="CommentReference">
    <w:name w:val="annotation reference"/>
    <w:basedOn w:val="DefaultParagraphFont"/>
    <w:uiPriority w:val="99"/>
    <w:semiHidden/>
    <w:unhideWhenUsed/>
    <w:rsid w:val="004D11A8"/>
    <w:rPr>
      <w:sz w:val="16"/>
      <w:szCs w:val="16"/>
    </w:rPr>
  </w:style>
  <w:style w:type="paragraph" w:styleId="CommentText">
    <w:name w:val="annotation text"/>
    <w:basedOn w:val="Normal"/>
    <w:link w:val="CommentTextChar"/>
    <w:uiPriority w:val="99"/>
    <w:unhideWhenUsed/>
    <w:rsid w:val="004D11A8"/>
    <w:pPr>
      <w:spacing w:line="240" w:lineRule="auto"/>
    </w:pPr>
    <w:rPr>
      <w:sz w:val="20"/>
      <w:szCs w:val="20"/>
    </w:rPr>
  </w:style>
  <w:style w:type="character" w:customStyle="1" w:styleId="CommentTextChar">
    <w:name w:val="Comment Text Char"/>
    <w:basedOn w:val="DefaultParagraphFont"/>
    <w:link w:val="CommentText"/>
    <w:uiPriority w:val="99"/>
    <w:rsid w:val="004D11A8"/>
    <w:rPr>
      <w:rFonts w:cs="Times New Roman (Body CS)"/>
      <w:color w:val="44546A" w:themeColor="text2"/>
      <w:sz w:val="20"/>
      <w:szCs w:val="20"/>
    </w:rPr>
  </w:style>
  <w:style w:type="paragraph" w:styleId="CommentSubject">
    <w:name w:val="annotation subject"/>
    <w:basedOn w:val="CommentText"/>
    <w:next w:val="CommentText"/>
    <w:link w:val="CommentSubjectChar"/>
    <w:uiPriority w:val="99"/>
    <w:semiHidden/>
    <w:unhideWhenUsed/>
    <w:rsid w:val="004D11A8"/>
    <w:rPr>
      <w:b/>
      <w:bCs/>
    </w:rPr>
  </w:style>
  <w:style w:type="character" w:customStyle="1" w:styleId="CommentSubjectChar">
    <w:name w:val="Comment Subject Char"/>
    <w:basedOn w:val="CommentTextChar"/>
    <w:link w:val="CommentSubject"/>
    <w:uiPriority w:val="99"/>
    <w:semiHidden/>
    <w:rsid w:val="004D11A8"/>
    <w:rPr>
      <w:rFonts w:cs="Times New Roman (Body CS)"/>
      <w:b/>
      <w:bCs/>
      <w:color w:val="44546A" w:themeColor="text2"/>
      <w:sz w:val="20"/>
      <w:szCs w:val="20"/>
    </w:rPr>
  </w:style>
  <w:style w:type="character" w:styleId="UnresolvedMention">
    <w:name w:val="Unresolved Mention"/>
    <w:basedOn w:val="DefaultParagraphFont"/>
    <w:uiPriority w:val="99"/>
    <w:semiHidden/>
    <w:unhideWhenUsed/>
    <w:rsid w:val="00744017"/>
    <w:rPr>
      <w:color w:val="605E5C"/>
      <w:shd w:val="clear" w:color="auto" w:fill="E1DFDD"/>
    </w:rPr>
  </w:style>
  <w:style w:type="character" w:customStyle="1" w:styleId="ListParagraphChar">
    <w:name w:val="List Paragraph Char"/>
    <w:aliases w:val="Normal T2 Char,Liste 1 Char,References Char,Bullets Char,List Paragraph (numbered (a)) Char,ReferencesCxSpLast Char,Numbered List Paragraph Char,body bullets Char,Texte Général Char,Paragraphe  revu Char,Paragraphe de liste1 Char"/>
    <w:link w:val="ListParagraph"/>
    <w:uiPriority w:val="34"/>
    <w:qFormat/>
    <w:locked/>
    <w:rsid w:val="00EC4CB3"/>
    <w:rPr>
      <w:rFonts w:cs="Times New Roman (Body CS)"/>
      <w:color w:val="44546A" w:themeColor="text2"/>
      <w:sz w:val="21"/>
    </w:rPr>
  </w:style>
  <w:style w:type="paragraph" w:customStyle="1" w:styleId="Text">
    <w:name w:val="Text"/>
    <w:basedOn w:val="Normal"/>
    <w:link w:val="TextZchn"/>
    <w:qFormat/>
    <w:rsid w:val="0047338C"/>
    <w:pPr>
      <w:spacing w:after="0" w:line="360" w:lineRule="atLeast"/>
      <w:jc w:val="both"/>
    </w:pPr>
    <w:rPr>
      <w:rFonts w:ascii="Arial" w:eastAsia="Times New Roman" w:hAnsi="Arial" w:cs="Times New Roman"/>
      <w:color w:val="auto"/>
      <w:sz w:val="22"/>
      <w:szCs w:val="22"/>
      <w:lang w:val="en-US" w:eastAsia="de-DE"/>
    </w:rPr>
  </w:style>
  <w:style w:type="character" w:customStyle="1" w:styleId="TextZchn">
    <w:name w:val="Text Zchn"/>
    <w:link w:val="Text"/>
    <w:rsid w:val="0047338C"/>
    <w:rPr>
      <w:rFonts w:ascii="Arial" w:eastAsia="Times New Roman" w:hAnsi="Arial" w:cs="Times New Roman"/>
      <w:sz w:val="22"/>
      <w:szCs w:val="22"/>
      <w:lang w:val="en-US"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8746691">
      <w:bodyDiv w:val="1"/>
      <w:marLeft w:val="0"/>
      <w:marRight w:val="0"/>
      <w:marTop w:val="0"/>
      <w:marBottom w:val="0"/>
      <w:divBdr>
        <w:top w:val="none" w:sz="0" w:space="0" w:color="auto"/>
        <w:left w:val="none" w:sz="0" w:space="0" w:color="auto"/>
        <w:bottom w:val="none" w:sz="0" w:space="0" w:color="auto"/>
        <w:right w:val="none" w:sz="0" w:space="0" w:color="auto"/>
      </w:divBdr>
    </w:div>
    <w:div w:id="128204338">
      <w:bodyDiv w:val="1"/>
      <w:marLeft w:val="0"/>
      <w:marRight w:val="0"/>
      <w:marTop w:val="0"/>
      <w:marBottom w:val="0"/>
      <w:divBdr>
        <w:top w:val="none" w:sz="0" w:space="0" w:color="auto"/>
        <w:left w:val="none" w:sz="0" w:space="0" w:color="auto"/>
        <w:bottom w:val="none" w:sz="0" w:space="0" w:color="auto"/>
        <w:right w:val="none" w:sz="0" w:space="0" w:color="auto"/>
      </w:divBdr>
    </w:div>
    <w:div w:id="174610213">
      <w:bodyDiv w:val="1"/>
      <w:marLeft w:val="0"/>
      <w:marRight w:val="0"/>
      <w:marTop w:val="0"/>
      <w:marBottom w:val="0"/>
      <w:divBdr>
        <w:top w:val="none" w:sz="0" w:space="0" w:color="auto"/>
        <w:left w:val="none" w:sz="0" w:space="0" w:color="auto"/>
        <w:bottom w:val="none" w:sz="0" w:space="0" w:color="auto"/>
        <w:right w:val="none" w:sz="0" w:space="0" w:color="auto"/>
      </w:divBdr>
    </w:div>
    <w:div w:id="176310906">
      <w:bodyDiv w:val="1"/>
      <w:marLeft w:val="0"/>
      <w:marRight w:val="0"/>
      <w:marTop w:val="0"/>
      <w:marBottom w:val="0"/>
      <w:divBdr>
        <w:top w:val="none" w:sz="0" w:space="0" w:color="auto"/>
        <w:left w:val="none" w:sz="0" w:space="0" w:color="auto"/>
        <w:bottom w:val="none" w:sz="0" w:space="0" w:color="auto"/>
        <w:right w:val="none" w:sz="0" w:space="0" w:color="auto"/>
      </w:divBdr>
      <w:divsChild>
        <w:div w:id="413167347">
          <w:marLeft w:val="360"/>
          <w:marRight w:val="0"/>
          <w:marTop w:val="200"/>
          <w:marBottom w:val="0"/>
          <w:divBdr>
            <w:top w:val="none" w:sz="0" w:space="0" w:color="auto"/>
            <w:left w:val="none" w:sz="0" w:space="0" w:color="auto"/>
            <w:bottom w:val="none" w:sz="0" w:space="0" w:color="auto"/>
            <w:right w:val="none" w:sz="0" w:space="0" w:color="auto"/>
          </w:divBdr>
        </w:div>
      </w:divsChild>
    </w:div>
    <w:div w:id="234248736">
      <w:bodyDiv w:val="1"/>
      <w:marLeft w:val="0"/>
      <w:marRight w:val="0"/>
      <w:marTop w:val="0"/>
      <w:marBottom w:val="0"/>
      <w:divBdr>
        <w:top w:val="none" w:sz="0" w:space="0" w:color="auto"/>
        <w:left w:val="none" w:sz="0" w:space="0" w:color="auto"/>
        <w:bottom w:val="none" w:sz="0" w:space="0" w:color="auto"/>
        <w:right w:val="none" w:sz="0" w:space="0" w:color="auto"/>
      </w:divBdr>
    </w:div>
    <w:div w:id="240405489">
      <w:bodyDiv w:val="1"/>
      <w:marLeft w:val="0"/>
      <w:marRight w:val="0"/>
      <w:marTop w:val="0"/>
      <w:marBottom w:val="0"/>
      <w:divBdr>
        <w:top w:val="none" w:sz="0" w:space="0" w:color="auto"/>
        <w:left w:val="none" w:sz="0" w:space="0" w:color="auto"/>
        <w:bottom w:val="none" w:sz="0" w:space="0" w:color="auto"/>
        <w:right w:val="none" w:sz="0" w:space="0" w:color="auto"/>
      </w:divBdr>
    </w:div>
    <w:div w:id="296880152">
      <w:bodyDiv w:val="1"/>
      <w:marLeft w:val="0"/>
      <w:marRight w:val="0"/>
      <w:marTop w:val="0"/>
      <w:marBottom w:val="0"/>
      <w:divBdr>
        <w:top w:val="none" w:sz="0" w:space="0" w:color="auto"/>
        <w:left w:val="none" w:sz="0" w:space="0" w:color="auto"/>
        <w:bottom w:val="none" w:sz="0" w:space="0" w:color="auto"/>
        <w:right w:val="none" w:sz="0" w:space="0" w:color="auto"/>
      </w:divBdr>
    </w:div>
    <w:div w:id="364062670">
      <w:bodyDiv w:val="1"/>
      <w:marLeft w:val="0"/>
      <w:marRight w:val="0"/>
      <w:marTop w:val="0"/>
      <w:marBottom w:val="0"/>
      <w:divBdr>
        <w:top w:val="none" w:sz="0" w:space="0" w:color="auto"/>
        <w:left w:val="none" w:sz="0" w:space="0" w:color="auto"/>
        <w:bottom w:val="none" w:sz="0" w:space="0" w:color="auto"/>
        <w:right w:val="none" w:sz="0" w:space="0" w:color="auto"/>
      </w:divBdr>
    </w:div>
    <w:div w:id="368579350">
      <w:bodyDiv w:val="1"/>
      <w:marLeft w:val="0"/>
      <w:marRight w:val="0"/>
      <w:marTop w:val="0"/>
      <w:marBottom w:val="0"/>
      <w:divBdr>
        <w:top w:val="none" w:sz="0" w:space="0" w:color="auto"/>
        <w:left w:val="none" w:sz="0" w:space="0" w:color="auto"/>
        <w:bottom w:val="none" w:sz="0" w:space="0" w:color="auto"/>
        <w:right w:val="none" w:sz="0" w:space="0" w:color="auto"/>
      </w:divBdr>
    </w:div>
    <w:div w:id="425468358">
      <w:bodyDiv w:val="1"/>
      <w:marLeft w:val="0"/>
      <w:marRight w:val="0"/>
      <w:marTop w:val="0"/>
      <w:marBottom w:val="0"/>
      <w:divBdr>
        <w:top w:val="none" w:sz="0" w:space="0" w:color="auto"/>
        <w:left w:val="none" w:sz="0" w:space="0" w:color="auto"/>
        <w:bottom w:val="none" w:sz="0" w:space="0" w:color="auto"/>
        <w:right w:val="none" w:sz="0" w:space="0" w:color="auto"/>
      </w:divBdr>
    </w:div>
    <w:div w:id="488404256">
      <w:bodyDiv w:val="1"/>
      <w:marLeft w:val="0"/>
      <w:marRight w:val="0"/>
      <w:marTop w:val="0"/>
      <w:marBottom w:val="0"/>
      <w:divBdr>
        <w:top w:val="none" w:sz="0" w:space="0" w:color="auto"/>
        <w:left w:val="none" w:sz="0" w:space="0" w:color="auto"/>
        <w:bottom w:val="none" w:sz="0" w:space="0" w:color="auto"/>
        <w:right w:val="none" w:sz="0" w:space="0" w:color="auto"/>
      </w:divBdr>
    </w:div>
    <w:div w:id="634220253">
      <w:bodyDiv w:val="1"/>
      <w:marLeft w:val="0"/>
      <w:marRight w:val="0"/>
      <w:marTop w:val="0"/>
      <w:marBottom w:val="0"/>
      <w:divBdr>
        <w:top w:val="none" w:sz="0" w:space="0" w:color="auto"/>
        <w:left w:val="none" w:sz="0" w:space="0" w:color="auto"/>
        <w:bottom w:val="none" w:sz="0" w:space="0" w:color="auto"/>
        <w:right w:val="none" w:sz="0" w:space="0" w:color="auto"/>
      </w:divBdr>
    </w:div>
    <w:div w:id="677736570">
      <w:bodyDiv w:val="1"/>
      <w:marLeft w:val="0"/>
      <w:marRight w:val="0"/>
      <w:marTop w:val="0"/>
      <w:marBottom w:val="0"/>
      <w:divBdr>
        <w:top w:val="none" w:sz="0" w:space="0" w:color="auto"/>
        <w:left w:val="none" w:sz="0" w:space="0" w:color="auto"/>
        <w:bottom w:val="none" w:sz="0" w:space="0" w:color="auto"/>
        <w:right w:val="none" w:sz="0" w:space="0" w:color="auto"/>
      </w:divBdr>
    </w:div>
    <w:div w:id="850611563">
      <w:bodyDiv w:val="1"/>
      <w:marLeft w:val="0"/>
      <w:marRight w:val="0"/>
      <w:marTop w:val="0"/>
      <w:marBottom w:val="0"/>
      <w:divBdr>
        <w:top w:val="none" w:sz="0" w:space="0" w:color="auto"/>
        <w:left w:val="none" w:sz="0" w:space="0" w:color="auto"/>
        <w:bottom w:val="none" w:sz="0" w:space="0" w:color="auto"/>
        <w:right w:val="none" w:sz="0" w:space="0" w:color="auto"/>
      </w:divBdr>
    </w:div>
    <w:div w:id="864056686">
      <w:bodyDiv w:val="1"/>
      <w:marLeft w:val="0"/>
      <w:marRight w:val="0"/>
      <w:marTop w:val="0"/>
      <w:marBottom w:val="0"/>
      <w:divBdr>
        <w:top w:val="none" w:sz="0" w:space="0" w:color="auto"/>
        <w:left w:val="none" w:sz="0" w:space="0" w:color="auto"/>
        <w:bottom w:val="none" w:sz="0" w:space="0" w:color="auto"/>
        <w:right w:val="none" w:sz="0" w:space="0" w:color="auto"/>
      </w:divBdr>
    </w:div>
    <w:div w:id="1004820929">
      <w:bodyDiv w:val="1"/>
      <w:marLeft w:val="0"/>
      <w:marRight w:val="0"/>
      <w:marTop w:val="0"/>
      <w:marBottom w:val="0"/>
      <w:divBdr>
        <w:top w:val="none" w:sz="0" w:space="0" w:color="auto"/>
        <w:left w:val="none" w:sz="0" w:space="0" w:color="auto"/>
        <w:bottom w:val="none" w:sz="0" w:space="0" w:color="auto"/>
        <w:right w:val="none" w:sz="0" w:space="0" w:color="auto"/>
      </w:divBdr>
    </w:div>
    <w:div w:id="1369914015">
      <w:bodyDiv w:val="1"/>
      <w:marLeft w:val="0"/>
      <w:marRight w:val="0"/>
      <w:marTop w:val="0"/>
      <w:marBottom w:val="0"/>
      <w:divBdr>
        <w:top w:val="none" w:sz="0" w:space="0" w:color="auto"/>
        <w:left w:val="none" w:sz="0" w:space="0" w:color="auto"/>
        <w:bottom w:val="none" w:sz="0" w:space="0" w:color="auto"/>
        <w:right w:val="none" w:sz="0" w:space="0" w:color="auto"/>
      </w:divBdr>
    </w:div>
    <w:div w:id="1585605275">
      <w:bodyDiv w:val="1"/>
      <w:marLeft w:val="0"/>
      <w:marRight w:val="0"/>
      <w:marTop w:val="0"/>
      <w:marBottom w:val="0"/>
      <w:divBdr>
        <w:top w:val="none" w:sz="0" w:space="0" w:color="auto"/>
        <w:left w:val="none" w:sz="0" w:space="0" w:color="auto"/>
        <w:bottom w:val="none" w:sz="0" w:space="0" w:color="auto"/>
        <w:right w:val="none" w:sz="0" w:space="0" w:color="auto"/>
      </w:divBdr>
    </w:div>
    <w:div w:id="1624385907">
      <w:bodyDiv w:val="1"/>
      <w:marLeft w:val="0"/>
      <w:marRight w:val="0"/>
      <w:marTop w:val="0"/>
      <w:marBottom w:val="0"/>
      <w:divBdr>
        <w:top w:val="none" w:sz="0" w:space="0" w:color="auto"/>
        <w:left w:val="none" w:sz="0" w:space="0" w:color="auto"/>
        <w:bottom w:val="none" w:sz="0" w:space="0" w:color="auto"/>
        <w:right w:val="none" w:sz="0" w:space="0" w:color="auto"/>
      </w:divBdr>
    </w:div>
    <w:div w:id="1872962246">
      <w:bodyDiv w:val="1"/>
      <w:marLeft w:val="0"/>
      <w:marRight w:val="0"/>
      <w:marTop w:val="0"/>
      <w:marBottom w:val="0"/>
      <w:divBdr>
        <w:top w:val="none" w:sz="0" w:space="0" w:color="auto"/>
        <w:left w:val="none" w:sz="0" w:space="0" w:color="auto"/>
        <w:bottom w:val="none" w:sz="0" w:space="0" w:color="auto"/>
        <w:right w:val="none" w:sz="0" w:space="0" w:color="auto"/>
      </w:divBdr>
    </w:div>
    <w:div w:id="1965768384">
      <w:bodyDiv w:val="1"/>
      <w:marLeft w:val="0"/>
      <w:marRight w:val="0"/>
      <w:marTop w:val="0"/>
      <w:marBottom w:val="0"/>
      <w:divBdr>
        <w:top w:val="none" w:sz="0" w:space="0" w:color="auto"/>
        <w:left w:val="none" w:sz="0" w:space="0" w:color="auto"/>
        <w:bottom w:val="none" w:sz="0" w:space="0" w:color="auto"/>
        <w:right w:val="none" w:sz="0" w:space="0" w:color="auto"/>
      </w:divBdr>
    </w:div>
    <w:div w:id="1968730988">
      <w:bodyDiv w:val="1"/>
      <w:marLeft w:val="0"/>
      <w:marRight w:val="0"/>
      <w:marTop w:val="0"/>
      <w:marBottom w:val="0"/>
      <w:divBdr>
        <w:top w:val="none" w:sz="0" w:space="0" w:color="auto"/>
        <w:left w:val="none" w:sz="0" w:space="0" w:color="auto"/>
        <w:bottom w:val="none" w:sz="0" w:space="0" w:color="auto"/>
        <w:right w:val="none" w:sz="0" w:space="0" w:color="auto"/>
      </w:divBdr>
      <w:divsChild>
        <w:div w:id="767583515">
          <w:marLeft w:val="432"/>
          <w:marRight w:val="432"/>
          <w:marTop w:val="150"/>
          <w:marBottom w:val="150"/>
          <w:divBdr>
            <w:top w:val="none" w:sz="0" w:space="0" w:color="auto"/>
            <w:left w:val="none" w:sz="0" w:space="0" w:color="auto"/>
            <w:bottom w:val="none" w:sz="0" w:space="0" w:color="auto"/>
            <w:right w:val="none" w:sz="0" w:space="0" w:color="auto"/>
          </w:divBdr>
        </w:div>
      </w:divsChild>
    </w:div>
    <w:div w:id="2092240266">
      <w:bodyDiv w:val="1"/>
      <w:marLeft w:val="0"/>
      <w:marRight w:val="0"/>
      <w:marTop w:val="0"/>
      <w:marBottom w:val="0"/>
      <w:divBdr>
        <w:top w:val="none" w:sz="0" w:space="0" w:color="auto"/>
        <w:left w:val="none" w:sz="0" w:space="0" w:color="auto"/>
        <w:bottom w:val="none" w:sz="0" w:space="0" w:color="auto"/>
        <w:right w:val="none" w:sz="0" w:space="0" w:color="auto"/>
      </w:divBdr>
    </w:div>
    <w:div w:id="2092851190">
      <w:bodyDiv w:val="1"/>
      <w:marLeft w:val="0"/>
      <w:marRight w:val="0"/>
      <w:marTop w:val="0"/>
      <w:marBottom w:val="0"/>
      <w:divBdr>
        <w:top w:val="none" w:sz="0" w:space="0" w:color="auto"/>
        <w:left w:val="none" w:sz="0" w:space="0" w:color="auto"/>
        <w:bottom w:val="none" w:sz="0" w:space="0" w:color="auto"/>
        <w:right w:val="none" w:sz="0" w:space="0" w:color="auto"/>
      </w:divBdr>
    </w:div>
    <w:div w:id="21444263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image" Target="media/image7.png"/><Relationship Id="rId26" Type="http://schemas.microsoft.com/office/2018/08/relationships/commentsExtensible" Target="commentsExtensible.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6.jpg"/><Relationship Id="rId25" Type="http://schemas.microsoft.com/office/2016/09/relationships/commentsIds" Target="commentsIds.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microsoft.com/office/2011/relationships/commentsExtended" Target="commentsExtended.xml"/><Relationship Id="rId5" Type="http://schemas.openxmlformats.org/officeDocument/2006/relationships/numbering" Target="numbering.xml"/><Relationship Id="rId15" Type="http://schemas.openxmlformats.org/officeDocument/2006/relationships/image" Target="media/image40.png"/><Relationship Id="rId23" Type="http://schemas.openxmlformats.org/officeDocument/2006/relationships/comments" Target="comments.xml"/><Relationship Id="rId28" Type="http://schemas.openxmlformats.org/officeDocument/2006/relationships/footer" Target="footer1.xml"/><Relationship Id="rId10" Type="http://schemas.openxmlformats.org/officeDocument/2006/relationships/endnotes" Target="endnotes.xml"/><Relationship Id="rId3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8.png"/><Relationship Id="rId27" Type="http://schemas.openxmlformats.org/officeDocument/2006/relationships/image" Target="media/image9.png"/><Relationship Id="rId30" Type="http://schemas.microsoft.com/office/2011/relationships/people" Target="people.xml"/></Relationships>
</file>

<file path=word/_rels/footer1.xml.rels><?xml version="1.0" encoding="UTF-8" standalone="yes"?>
<Relationships xmlns="http://schemas.openxmlformats.org/package/2006/relationships"><Relationship Id="rId1" Type="http://schemas.openxmlformats.org/officeDocument/2006/relationships/image" Target="media/image10.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BONNET~1\AppData\Local\Temp\MicrosoftEdgeDownloads\4f1d0242-128c-49f2-bfcd-4a2d8975d8b6\InterOPERA-Paper-Public.dotx" TargetMode="External"/></Relationships>
</file>

<file path=word/theme/theme1.xml><?xml version="1.0" encoding="utf-8"?>
<a:theme xmlns:a="http://schemas.openxmlformats.org/drawingml/2006/main" name="READY4DC-Theme">
  <a:themeElements>
    <a:clrScheme name="InterOPERA">
      <a:dk1>
        <a:srgbClr val="000000"/>
      </a:dk1>
      <a:lt1>
        <a:srgbClr val="FFFFFF"/>
      </a:lt1>
      <a:dk2>
        <a:srgbClr val="44546A"/>
      </a:dk2>
      <a:lt2>
        <a:srgbClr val="E7E6E6"/>
      </a:lt2>
      <a:accent1>
        <a:srgbClr val="734267"/>
      </a:accent1>
      <a:accent2>
        <a:srgbClr val="00B2A8"/>
      </a:accent2>
      <a:accent3>
        <a:srgbClr val="144869"/>
      </a:accent3>
      <a:accent4>
        <a:srgbClr val="E5DBC3"/>
      </a:accent4>
      <a:accent5>
        <a:srgbClr val="A5859D"/>
      </a:accent5>
      <a:accent6>
        <a:srgbClr val="4C86B3"/>
      </a:accent6>
      <a:hlink>
        <a:srgbClr val="144869"/>
      </a:hlink>
      <a:folHlink>
        <a:srgbClr val="734267"/>
      </a:folHlink>
    </a:clrScheme>
    <a:fontScheme name="Corbel">
      <a:majorFont>
        <a:latin typeface="Corbel" panose="020B0503020204020204"/>
        <a:ea typeface=""/>
        <a:cs typeface=""/>
        <a:font script="Jpan" typeface="HGｺﾞｼｯｸM"/>
        <a:font script="Hang" typeface="HY엽서L"/>
        <a:font script="Hans" typeface="华文楷体"/>
        <a:font script="Hant" typeface="新細明體"/>
        <a:font script="Arab" typeface="Tahoma"/>
        <a:font script="Hebr" typeface="Miriam"/>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Corbel" panose="020B0503020204020204"/>
        <a:ea typeface=""/>
        <a:cs typeface=""/>
        <a:font script="Jpan" typeface="HGｺﾞｼｯｸM"/>
        <a:font script="Hang" typeface="HY엽서L"/>
        <a:font script="Hans" typeface="华文楷体"/>
        <a:font script="Hant" typeface="新細明體"/>
        <a:font script="Arab" typeface="Tahoma"/>
        <a:font script="Hebr" typeface="Miriam"/>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READY4DC-Theme" id="{65DD5EB1-B46A-E244-8BEB-619CF59B3AD8}" vid="{34D383B3-7E25-9549-96A9-8444531B9E54}"/>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B500C31F80BA1442B671D20FD50958CE" ma:contentTypeVersion="4" ma:contentTypeDescription="Crée un document." ma:contentTypeScope="" ma:versionID="698f07952ae7fed30ef2e207d28f78e9">
  <xsd:schema xmlns:xsd="http://www.w3.org/2001/XMLSchema" xmlns:xs="http://www.w3.org/2001/XMLSchema" xmlns:p="http://schemas.microsoft.com/office/2006/metadata/properties" xmlns:ns2="2a5beb2f-2101-4fda-af23-585d821356a8" targetNamespace="http://schemas.microsoft.com/office/2006/metadata/properties" ma:root="true" ma:fieldsID="a1b00cb166a0a3eaf0bc4fb7b35ff854" ns2:_="">
    <xsd:import namespace="2a5beb2f-2101-4fda-af23-585d821356a8"/>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a5beb2f-2101-4fda-af23-585d821356a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EB8342D7-89C6-1748-8C8B-9F21A8229CBB}">
  <ds:schemaRefs>
    <ds:schemaRef ds:uri="http://schemas.openxmlformats.org/officeDocument/2006/bibliography"/>
  </ds:schemaRefs>
</ds:datastoreItem>
</file>

<file path=customXml/itemProps2.xml><?xml version="1.0" encoding="utf-8"?>
<ds:datastoreItem xmlns:ds="http://schemas.openxmlformats.org/officeDocument/2006/customXml" ds:itemID="{9F17225F-FAFF-48BA-BE3B-ACECB7852723}">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6E632E09-5021-4595-829E-192B0ED97325}">
  <ds:schemaRefs>
    <ds:schemaRef ds:uri="http://schemas.microsoft.com/sharepoint/v3/contenttype/forms"/>
  </ds:schemaRefs>
</ds:datastoreItem>
</file>

<file path=customXml/itemProps4.xml><?xml version="1.0" encoding="utf-8"?>
<ds:datastoreItem xmlns:ds="http://schemas.openxmlformats.org/officeDocument/2006/customXml" ds:itemID="{7A3726E5-9206-416B-AC24-178E65DF043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a5beb2f-2101-4fda-af23-585d821356a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InterOPERA-Paper-Public</Template>
  <TotalTime>187</TotalTime>
  <Pages>18</Pages>
  <Words>4909</Words>
  <Characters>27986</Characters>
  <Application>Microsoft Office Word</Application>
  <DocSecurity>0</DocSecurity>
  <Lines>233</Lines>
  <Paragraphs>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32830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BONNET Alexandra</dc:creator>
  <cp:keywords/>
  <dc:description/>
  <cp:lastModifiedBy>Riccardo Longo</cp:lastModifiedBy>
  <cp:revision>8</cp:revision>
  <cp:lastPrinted>2024-05-07T18:26:00Z</cp:lastPrinted>
  <dcterms:created xsi:type="dcterms:W3CDTF">2025-05-05T09:08:00Z</dcterms:created>
  <dcterms:modified xsi:type="dcterms:W3CDTF">2025-05-05T15:29:00Z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0x010100B500C31F80BA1442B671D20FD50958CE</vt:lpwstr>
  </property>
  <property fmtid="{D5CDD505-2E9C-101B-9397-08002B2CF9AE}" pid="3" name="MediaServiceImageTags">
    <vt:lpwstr/>
  </property>
  <property fmtid="{D5CDD505-2E9C-101B-9397-08002B2CF9AE}" pid="4" name="MSIP_Label_4bbdab50-b622-4a89-b2f3-2dc9b27fe77a_Enabled">
    <vt:lpwstr>true</vt:lpwstr>
  </property>
  <property fmtid="{D5CDD505-2E9C-101B-9397-08002B2CF9AE}" pid="5" name="MSIP_Label_4bbdab50-b622-4a89-b2f3-2dc9b27fe77a_SetDate">
    <vt:lpwstr>2024-04-16T09:27:34Z</vt:lpwstr>
  </property>
  <property fmtid="{D5CDD505-2E9C-101B-9397-08002B2CF9AE}" pid="6" name="MSIP_Label_4bbdab50-b622-4a89-b2f3-2dc9b27fe77a_Method">
    <vt:lpwstr>Privileged</vt:lpwstr>
  </property>
  <property fmtid="{D5CDD505-2E9C-101B-9397-08002B2CF9AE}" pid="7" name="MSIP_Label_4bbdab50-b622-4a89-b2f3-2dc9b27fe77a_Name">
    <vt:lpwstr>4bbdab50-b622-4a89-b2f3-2dc9b27fe77a</vt:lpwstr>
  </property>
  <property fmtid="{D5CDD505-2E9C-101B-9397-08002B2CF9AE}" pid="8" name="MSIP_Label_4bbdab50-b622-4a89-b2f3-2dc9b27fe77a_SiteId">
    <vt:lpwstr>953b0f83-1ce6-45c3-82c9-1d847e372339</vt:lpwstr>
  </property>
  <property fmtid="{D5CDD505-2E9C-101B-9397-08002B2CF9AE}" pid="9" name="MSIP_Label_4bbdab50-b622-4a89-b2f3-2dc9b27fe77a_ActionId">
    <vt:lpwstr>95cfe66a-157a-4146-ad77-6b3811d4e4c5</vt:lpwstr>
  </property>
  <property fmtid="{D5CDD505-2E9C-101B-9397-08002B2CF9AE}" pid="10" name="MSIP_Label_4bbdab50-b622-4a89-b2f3-2dc9b27fe77a_ContentBits">
    <vt:lpwstr>0</vt:lpwstr>
  </property>
</Properties>
</file>